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C2E20" w14:textId="5F0BA173" w:rsidR="005E6ADB" w:rsidRPr="0032650A" w:rsidRDefault="00F80DF5" w:rsidP="005E6ADB">
      <w:pPr>
        <w:spacing w:line="240" w:lineRule="auto"/>
        <w:ind w:firstLine="0"/>
        <w:rPr>
          <w:rStyle w:val="Grietas"/>
          <w:sz w:val="56"/>
          <w:szCs w:val="21"/>
        </w:rPr>
      </w:pPr>
      <w:r>
        <w:rPr>
          <w:rStyle w:val="Grietas"/>
          <w:sz w:val="56"/>
          <w:szCs w:val="21"/>
        </w:rPr>
        <w:t xml:space="preserve"> </w:t>
      </w:r>
    </w:p>
    <w:p w14:paraId="4F88CFE1" w14:textId="77777777" w:rsidR="005E6ADB" w:rsidRPr="0032650A" w:rsidRDefault="005E6ADB" w:rsidP="005E6ADB">
      <w:pPr>
        <w:spacing w:line="240" w:lineRule="auto"/>
        <w:ind w:firstLine="0"/>
        <w:rPr>
          <w:rStyle w:val="Grietas"/>
          <w:sz w:val="56"/>
          <w:szCs w:val="21"/>
        </w:rPr>
      </w:pPr>
    </w:p>
    <w:p w14:paraId="4B27188A" w14:textId="77777777" w:rsidR="005E6ADB" w:rsidRPr="0032650A" w:rsidRDefault="005E6ADB" w:rsidP="005E6ADB">
      <w:pPr>
        <w:spacing w:line="240" w:lineRule="auto"/>
        <w:ind w:firstLine="0"/>
        <w:rPr>
          <w:rStyle w:val="Grietas"/>
          <w:sz w:val="56"/>
          <w:szCs w:val="21"/>
        </w:rPr>
      </w:pPr>
    </w:p>
    <w:p w14:paraId="34C8DCAB" w14:textId="77777777" w:rsidR="005E6ADB" w:rsidRPr="0032650A" w:rsidRDefault="005E6ADB" w:rsidP="005E6ADB">
      <w:pPr>
        <w:spacing w:line="240" w:lineRule="auto"/>
        <w:ind w:firstLine="0"/>
        <w:rPr>
          <w:rStyle w:val="Grietas"/>
          <w:sz w:val="56"/>
          <w:szCs w:val="21"/>
        </w:rPr>
      </w:pPr>
    </w:p>
    <w:p w14:paraId="0E20DD10" w14:textId="35E53256" w:rsidR="0005398B" w:rsidRPr="0032650A" w:rsidRDefault="00074DB5" w:rsidP="0032650A">
      <w:pPr>
        <w:spacing w:line="240" w:lineRule="auto"/>
        <w:ind w:firstLine="0"/>
        <w:jc w:val="center"/>
        <w:rPr>
          <w:b/>
          <w:sz w:val="32"/>
        </w:rPr>
      </w:pPr>
      <w:r w:rsidRPr="0032650A">
        <w:rPr>
          <w:rStyle w:val="Grietas"/>
          <w:sz w:val="56"/>
          <w:szCs w:val="21"/>
        </w:rPr>
        <w:t>JONAVOS JERONIMO RALIO</w:t>
      </w:r>
      <w:r w:rsidR="000F45FA" w:rsidRPr="0032650A">
        <w:rPr>
          <w:rStyle w:val="Grietas"/>
          <w:sz w:val="56"/>
          <w:szCs w:val="21"/>
        </w:rPr>
        <w:t xml:space="preserve"> </w:t>
      </w:r>
      <w:r w:rsidR="00F718F0" w:rsidRPr="0032650A">
        <w:rPr>
          <w:rStyle w:val="Grietas"/>
          <w:sz w:val="56"/>
          <w:szCs w:val="21"/>
        </w:rPr>
        <w:t>GIMNAZIJA</w:t>
      </w:r>
    </w:p>
    <w:p w14:paraId="1DCD5866" w14:textId="77777777" w:rsidR="0005398B" w:rsidRPr="0032650A" w:rsidRDefault="0005398B" w:rsidP="00135429">
      <w:pPr>
        <w:spacing w:line="240" w:lineRule="auto"/>
        <w:ind w:firstLine="567"/>
        <w:jc w:val="center"/>
        <w:rPr>
          <w:b/>
          <w:sz w:val="72"/>
        </w:rPr>
      </w:pPr>
    </w:p>
    <w:p w14:paraId="69C513A0" w14:textId="77777777" w:rsidR="00072C09" w:rsidRPr="0032650A" w:rsidRDefault="004A35C7" w:rsidP="00135429">
      <w:pPr>
        <w:spacing w:line="240" w:lineRule="auto"/>
        <w:ind w:firstLine="567"/>
        <w:jc w:val="center"/>
        <w:rPr>
          <w:b/>
          <w:sz w:val="72"/>
        </w:rPr>
      </w:pPr>
      <w:r w:rsidRPr="0032650A">
        <w:rPr>
          <w:b/>
          <w:sz w:val="72"/>
        </w:rPr>
        <w:t>EKSTREMALIŲJŲ SITUACIJŲ VALDYMO PLANO</w:t>
      </w:r>
    </w:p>
    <w:p w14:paraId="488EC168" w14:textId="77777777" w:rsidR="00072C09" w:rsidRPr="0032650A" w:rsidRDefault="00072C09" w:rsidP="00135429">
      <w:pPr>
        <w:spacing w:line="240" w:lineRule="auto"/>
        <w:ind w:firstLine="567"/>
        <w:jc w:val="center"/>
        <w:rPr>
          <w:b/>
          <w:sz w:val="52"/>
        </w:rPr>
      </w:pPr>
    </w:p>
    <w:p w14:paraId="279E9C48" w14:textId="77777777" w:rsidR="004A35C7" w:rsidRPr="0032650A" w:rsidRDefault="004A35C7" w:rsidP="00135429">
      <w:pPr>
        <w:spacing w:line="240" w:lineRule="auto"/>
        <w:ind w:firstLine="567"/>
        <w:jc w:val="center"/>
        <w:rPr>
          <w:b/>
          <w:sz w:val="52"/>
        </w:rPr>
      </w:pPr>
      <w:r w:rsidRPr="0032650A">
        <w:rPr>
          <w:b/>
          <w:sz w:val="52"/>
        </w:rPr>
        <w:t>PRIEDAI</w:t>
      </w:r>
    </w:p>
    <w:p w14:paraId="0ADE4668" w14:textId="77777777" w:rsidR="004A35C7" w:rsidRPr="0032650A" w:rsidRDefault="004A35C7" w:rsidP="00135429">
      <w:pPr>
        <w:ind w:firstLine="567"/>
        <w:jc w:val="center"/>
        <w:rPr>
          <w:b/>
        </w:rPr>
      </w:pPr>
    </w:p>
    <w:p w14:paraId="0C3FCBDE" w14:textId="77777777" w:rsidR="00D52A93" w:rsidRPr="0032650A" w:rsidRDefault="00D52A93" w:rsidP="00135429">
      <w:pPr>
        <w:ind w:firstLine="567"/>
        <w:jc w:val="center"/>
      </w:pPr>
    </w:p>
    <w:p w14:paraId="067CAD16" w14:textId="77777777" w:rsidR="00D52A93" w:rsidRPr="0032650A" w:rsidRDefault="00D52A93" w:rsidP="00135429">
      <w:pPr>
        <w:ind w:firstLine="567"/>
      </w:pPr>
      <w:r w:rsidRPr="0032650A">
        <w:t> </w:t>
      </w:r>
    </w:p>
    <w:p w14:paraId="7808E9A0" w14:textId="77777777" w:rsidR="00910C7D" w:rsidRPr="0032650A" w:rsidRDefault="00B70B89" w:rsidP="00135429">
      <w:pPr>
        <w:pStyle w:val="BodyText1"/>
        <w:spacing w:line="360" w:lineRule="auto"/>
        <w:ind w:firstLine="567"/>
        <w:rPr>
          <w:color w:val="auto"/>
          <w:sz w:val="24"/>
          <w:szCs w:val="24"/>
        </w:rPr>
      </w:pPr>
      <w:r w:rsidRPr="0032650A">
        <w:rPr>
          <w:color w:val="auto"/>
          <w:sz w:val="24"/>
          <w:szCs w:val="24"/>
        </w:rPr>
        <w:br w:type="page"/>
      </w:r>
    </w:p>
    <w:p w14:paraId="3DA5B900" w14:textId="77777777" w:rsidR="007C4F98" w:rsidRPr="0032650A" w:rsidRDefault="007C4F98" w:rsidP="007C4F98">
      <w:pPr>
        <w:pStyle w:val="Puslapioinaostekstas"/>
        <w:tabs>
          <w:tab w:val="left" w:pos="1080"/>
        </w:tabs>
        <w:spacing w:line="240" w:lineRule="auto"/>
        <w:ind w:left="5528" w:firstLine="1"/>
        <w:contextualSpacing/>
        <w:jc w:val="left"/>
        <w:rPr>
          <w:bCs/>
          <w:sz w:val="24"/>
          <w:szCs w:val="24"/>
        </w:rPr>
      </w:pPr>
      <w:bookmarkStart w:id="0" w:name="_Hlk122425511"/>
      <w:r w:rsidRPr="0032650A">
        <w:rPr>
          <w:bCs/>
          <w:sz w:val="24"/>
          <w:szCs w:val="24"/>
        </w:rPr>
        <w:lastRenderedPageBreak/>
        <w:t>Jonavos Jeronimo Ralio gimnazijos ekstremaliųjų situacijų valdymo p</w:t>
      </w:r>
      <w:r w:rsidR="007F0C4C" w:rsidRPr="0032650A">
        <w:rPr>
          <w:bCs/>
          <w:sz w:val="24"/>
          <w:szCs w:val="24"/>
        </w:rPr>
        <w:t>lano</w:t>
      </w:r>
    </w:p>
    <w:p w14:paraId="08F787A7" w14:textId="19B70338" w:rsidR="007F0C4C" w:rsidRPr="0032650A" w:rsidRDefault="00FF4CCF" w:rsidP="007C4F98">
      <w:pPr>
        <w:pStyle w:val="Puslapioinaostekstas"/>
        <w:tabs>
          <w:tab w:val="left" w:pos="1080"/>
        </w:tabs>
        <w:spacing w:line="240" w:lineRule="auto"/>
        <w:ind w:left="5528" w:firstLine="1"/>
        <w:contextualSpacing/>
        <w:jc w:val="left"/>
        <w:rPr>
          <w:bCs/>
          <w:sz w:val="24"/>
          <w:szCs w:val="24"/>
        </w:rPr>
      </w:pPr>
      <w:r w:rsidRPr="0032650A">
        <w:rPr>
          <w:bCs/>
          <w:sz w:val="24"/>
          <w:szCs w:val="24"/>
        </w:rPr>
        <w:t xml:space="preserve">1 </w:t>
      </w:r>
      <w:r w:rsidR="007F0C4C" w:rsidRPr="0032650A">
        <w:rPr>
          <w:bCs/>
          <w:sz w:val="24"/>
          <w:szCs w:val="24"/>
        </w:rPr>
        <w:t>priedas</w:t>
      </w:r>
    </w:p>
    <w:bookmarkEnd w:id="0"/>
    <w:p w14:paraId="1B1BD422" w14:textId="77777777" w:rsidR="00D37FBF" w:rsidRPr="0032650A" w:rsidRDefault="00D37FBF" w:rsidP="00135429">
      <w:pPr>
        <w:spacing w:line="240" w:lineRule="auto"/>
        <w:ind w:firstLine="567"/>
        <w:jc w:val="left"/>
      </w:pPr>
    </w:p>
    <w:p w14:paraId="15A5D440" w14:textId="77777777" w:rsidR="00D37FBF" w:rsidRPr="0032650A" w:rsidRDefault="00D37FBF" w:rsidP="00135429">
      <w:pPr>
        <w:ind w:firstLine="567"/>
        <w:contextualSpacing/>
      </w:pPr>
    </w:p>
    <w:p w14:paraId="15CC620F" w14:textId="77777777" w:rsidR="00D37FBF" w:rsidRPr="0032650A" w:rsidRDefault="00D37FBF" w:rsidP="00135429">
      <w:pPr>
        <w:pStyle w:val="Puslapioinaostekstas"/>
        <w:tabs>
          <w:tab w:val="left" w:pos="1080"/>
        </w:tabs>
        <w:ind w:firstLine="567"/>
        <w:jc w:val="center"/>
        <w:rPr>
          <w:b/>
          <w:caps/>
          <w:sz w:val="24"/>
          <w:szCs w:val="24"/>
        </w:rPr>
      </w:pPr>
    </w:p>
    <w:p w14:paraId="5CDAA5E0" w14:textId="77777777" w:rsidR="00D37FBF" w:rsidRPr="0032650A" w:rsidRDefault="00D37FBF" w:rsidP="00135429">
      <w:pPr>
        <w:pStyle w:val="Puslapioinaostekstas"/>
        <w:tabs>
          <w:tab w:val="left" w:pos="1080"/>
        </w:tabs>
        <w:ind w:firstLine="567"/>
        <w:jc w:val="center"/>
        <w:rPr>
          <w:b/>
          <w:caps/>
          <w:sz w:val="24"/>
          <w:szCs w:val="24"/>
        </w:rPr>
      </w:pPr>
    </w:p>
    <w:p w14:paraId="4B1A66B4" w14:textId="77777777" w:rsidR="00D37FBF" w:rsidRPr="0032650A" w:rsidRDefault="00D37FBF" w:rsidP="00135429">
      <w:pPr>
        <w:pStyle w:val="Puslapioinaostekstas"/>
        <w:tabs>
          <w:tab w:val="left" w:pos="1080"/>
        </w:tabs>
        <w:ind w:firstLine="567"/>
        <w:jc w:val="center"/>
        <w:rPr>
          <w:b/>
          <w:caps/>
          <w:sz w:val="24"/>
          <w:szCs w:val="24"/>
        </w:rPr>
      </w:pPr>
    </w:p>
    <w:p w14:paraId="4EE2E98C" w14:textId="77777777" w:rsidR="00D37FBF" w:rsidRPr="0032650A" w:rsidRDefault="00D37FBF" w:rsidP="00135429">
      <w:pPr>
        <w:pStyle w:val="Puslapioinaostekstas"/>
        <w:tabs>
          <w:tab w:val="left" w:pos="1080"/>
        </w:tabs>
        <w:ind w:firstLine="567"/>
        <w:jc w:val="center"/>
        <w:rPr>
          <w:b/>
          <w:caps/>
          <w:sz w:val="24"/>
          <w:szCs w:val="24"/>
        </w:rPr>
      </w:pPr>
    </w:p>
    <w:p w14:paraId="722677BF" w14:textId="77777777" w:rsidR="00D37FBF" w:rsidRPr="0032650A" w:rsidRDefault="00D37FBF" w:rsidP="00135429">
      <w:pPr>
        <w:pStyle w:val="Puslapioinaostekstas"/>
        <w:tabs>
          <w:tab w:val="left" w:pos="1080"/>
        </w:tabs>
        <w:ind w:firstLine="567"/>
        <w:jc w:val="center"/>
        <w:rPr>
          <w:b/>
          <w:caps/>
          <w:sz w:val="24"/>
          <w:szCs w:val="24"/>
        </w:rPr>
      </w:pPr>
    </w:p>
    <w:p w14:paraId="48CCDD10" w14:textId="77777777" w:rsidR="009453CB" w:rsidRPr="0032650A" w:rsidRDefault="009453CB" w:rsidP="00135429">
      <w:pPr>
        <w:pStyle w:val="Puslapioinaostekstas"/>
        <w:tabs>
          <w:tab w:val="left" w:pos="1080"/>
        </w:tabs>
        <w:ind w:firstLine="567"/>
        <w:jc w:val="center"/>
        <w:rPr>
          <w:b/>
          <w:caps/>
          <w:sz w:val="24"/>
          <w:szCs w:val="24"/>
        </w:rPr>
      </w:pPr>
    </w:p>
    <w:p w14:paraId="76498042" w14:textId="77777777" w:rsidR="00D37FBF" w:rsidRPr="0032650A" w:rsidRDefault="00D37FBF" w:rsidP="00135429">
      <w:pPr>
        <w:pStyle w:val="Puslapioinaostekstas"/>
        <w:tabs>
          <w:tab w:val="left" w:pos="1080"/>
        </w:tabs>
        <w:ind w:firstLine="567"/>
        <w:jc w:val="center"/>
        <w:rPr>
          <w:b/>
          <w:caps/>
          <w:sz w:val="24"/>
          <w:szCs w:val="24"/>
        </w:rPr>
      </w:pPr>
    </w:p>
    <w:p w14:paraId="1CA707F9" w14:textId="6F0A315A" w:rsidR="00ED74CC" w:rsidRPr="0032650A" w:rsidRDefault="00074DB5" w:rsidP="00135429">
      <w:pPr>
        <w:pStyle w:val="Puslapioinaostekstas"/>
        <w:tabs>
          <w:tab w:val="left" w:pos="851"/>
        </w:tabs>
        <w:ind w:firstLine="567"/>
        <w:contextualSpacing/>
        <w:jc w:val="center"/>
        <w:rPr>
          <w:b/>
          <w:caps/>
          <w:sz w:val="22"/>
          <w:szCs w:val="24"/>
        </w:rPr>
      </w:pPr>
      <w:r w:rsidRPr="0032650A">
        <w:rPr>
          <w:rStyle w:val="Grietas"/>
          <w:sz w:val="52"/>
          <w:szCs w:val="21"/>
        </w:rPr>
        <w:t>JONAVOS JERONIMO RALIO GIMNAZIJOS</w:t>
      </w:r>
    </w:p>
    <w:p w14:paraId="4EE98A70" w14:textId="77777777" w:rsidR="00365B22" w:rsidRPr="0032650A" w:rsidRDefault="00365B22" w:rsidP="00135429">
      <w:pPr>
        <w:pStyle w:val="Puslapioinaostekstas"/>
        <w:tabs>
          <w:tab w:val="left" w:pos="1080"/>
        </w:tabs>
        <w:ind w:firstLine="567"/>
        <w:contextualSpacing/>
        <w:jc w:val="center"/>
        <w:rPr>
          <w:b/>
          <w:iCs/>
          <w:caps/>
          <w:sz w:val="52"/>
          <w:szCs w:val="24"/>
        </w:rPr>
      </w:pPr>
    </w:p>
    <w:p w14:paraId="7070C041" w14:textId="77777777" w:rsidR="00ED74CC" w:rsidRPr="0032650A" w:rsidRDefault="00ED74CC" w:rsidP="00135429">
      <w:pPr>
        <w:pStyle w:val="Puslapioinaostekstas"/>
        <w:tabs>
          <w:tab w:val="left" w:pos="1080"/>
        </w:tabs>
        <w:ind w:firstLine="567"/>
        <w:contextualSpacing/>
        <w:jc w:val="center"/>
        <w:rPr>
          <w:b/>
          <w:caps/>
          <w:sz w:val="56"/>
          <w:szCs w:val="24"/>
        </w:rPr>
      </w:pPr>
      <w:r w:rsidRPr="0032650A">
        <w:rPr>
          <w:b/>
          <w:iCs/>
          <w:caps/>
          <w:sz w:val="56"/>
          <w:szCs w:val="24"/>
        </w:rPr>
        <w:t xml:space="preserve">galimų pavojų ir ekstremaliųjų situacijų rizikos analizė </w:t>
      </w:r>
    </w:p>
    <w:p w14:paraId="308C6816" w14:textId="77777777" w:rsidR="00ED74CC" w:rsidRPr="0032650A" w:rsidRDefault="00ED74CC" w:rsidP="00135429">
      <w:pPr>
        <w:pStyle w:val="Puslapioinaostekstas"/>
        <w:tabs>
          <w:tab w:val="left" w:pos="1080"/>
        </w:tabs>
        <w:ind w:firstLine="567"/>
        <w:contextualSpacing/>
        <w:jc w:val="center"/>
        <w:rPr>
          <w:b/>
          <w:caps/>
          <w:sz w:val="24"/>
          <w:szCs w:val="24"/>
        </w:rPr>
      </w:pPr>
    </w:p>
    <w:p w14:paraId="1581F22E" w14:textId="77777777" w:rsidR="00ED74CC" w:rsidRPr="0032650A" w:rsidRDefault="00ED74CC" w:rsidP="00135429">
      <w:pPr>
        <w:pStyle w:val="Puslapioinaostekstas"/>
        <w:tabs>
          <w:tab w:val="left" w:pos="1080"/>
        </w:tabs>
        <w:ind w:firstLine="567"/>
        <w:contextualSpacing/>
        <w:rPr>
          <w:b/>
          <w:caps/>
          <w:sz w:val="24"/>
          <w:szCs w:val="24"/>
        </w:rPr>
      </w:pPr>
    </w:p>
    <w:p w14:paraId="35348E8D" w14:textId="77777777" w:rsidR="00ED74CC" w:rsidRPr="0032650A" w:rsidRDefault="00ED74CC" w:rsidP="00135429">
      <w:pPr>
        <w:pStyle w:val="Puslapioinaostekstas"/>
        <w:tabs>
          <w:tab w:val="left" w:pos="1080"/>
          <w:tab w:val="left" w:pos="4427"/>
        </w:tabs>
        <w:ind w:firstLine="567"/>
        <w:contextualSpacing/>
        <w:rPr>
          <w:b/>
          <w:caps/>
          <w:sz w:val="24"/>
          <w:szCs w:val="24"/>
        </w:rPr>
      </w:pPr>
      <w:r w:rsidRPr="0032650A">
        <w:rPr>
          <w:b/>
          <w:caps/>
          <w:sz w:val="24"/>
          <w:szCs w:val="24"/>
        </w:rPr>
        <w:tab/>
      </w:r>
      <w:r w:rsidRPr="0032650A">
        <w:rPr>
          <w:b/>
          <w:caps/>
          <w:sz w:val="24"/>
          <w:szCs w:val="24"/>
        </w:rPr>
        <w:tab/>
      </w:r>
    </w:p>
    <w:p w14:paraId="3C4D87C5" w14:textId="77777777" w:rsidR="009453CB" w:rsidRPr="0032650A" w:rsidRDefault="009453CB" w:rsidP="00135429">
      <w:pPr>
        <w:pStyle w:val="Puslapioinaostekstas"/>
        <w:tabs>
          <w:tab w:val="left" w:pos="1080"/>
          <w:tab w:val="left" w:pos="4427"/>
        </w:tabs>
        <w:ind w:firstLine="567"/>
        <w:contextualSpacing/>
        <w:rPr>
          <w:b/>
          <w:caps/>
          <w:sz w:val="24"/>
          <w:szCs w:val="24"/>
        </w:rPr>
      </w:pPr>
    </w:p>
    <w:p w14:paraId="055E7486" w14:textId="77777777" w:rsidR="009453CB" w:rsidRPr="0032650A" w:rsidRDefault="009453CB" w:rsidP="00135429">
      <w:pPr>
        <w:pStyle w:val="Puslapioinaostekstas"/>
        <w:tabs>
          <w:tab w:val="left" w:pos="1080"/>
          <w:tab w:val="left" w:pos="4427"/>
        </w:tabs>
        <w:ind w:firstLine="567"/>
        <w:contextualSpacing/>
        <w:rPr>
          <w:b/>
          <w:caps/>
          <w:sz w:val="24"/>
          <w:szCs w:val="24"/>
        </w:rPr>
      </w:pPr>
    </w:p>
    <w:p w14:paraId="13A8F7FF" w14:textId="77777777" w:rsidR="00ED74CC" w:rsidRPr="0032650A" w:rsidRDefault="00ED74CC" w:rsidP="00135429">
      <w:pPr>
        <w:pStyle w:val="Puslapioinaostekstas"/>
        <w:tabs>
          <w:tab w:val="left" w:pos="1080"/>
        </w:tabs>
        <w:ind w:firstLine="567"/>
        <w:contextualSpacing/>
        <w:jc w:val="center"/>
        <w:rPr>
          <w:b/>
          <w:caps/>
          <w:sz w:val="24"/>
          <w:szCs w:val="24"/>
        </w:rPr>
      </w:pPr>
    </w:p>
    <w:p w14:paraId="543EB7C5" w14:textId="77777777" w:rsidR="00ED74CC" w:rsidRPr="0032650A" w:rsidRDefault="00ED74CC" w:rsidP="00135429">
      <w:pPr>
        <w:ind w:firstLine="567"/>
        <w:contextualSpacing/>
        <w:jc w:val="center"/>
        <w:rPr>
          <w:b/>
        </w:rPr>
      </w:pPr>
      <w:r w:rsidRPr="0032650A">
        <w:rPr>
          <w:b/>
          <w:caps/>
        </w:rPr>
        <w:br w:type="page"/>
      </w:r>
    </w:p>
    <w:p w14:paraId="051CDB02" w14:textId="77777777" w:rsidR="00D456C1" w:rsidRPr="0032650A" w:rsidRDefault="00D456C1" w:rsidP="00135429">
      <w:pPr>
        <w:ind w:firstLine="567"/>
        <w:jc w:val="center"/>
        <w:rPr>
          <w:b/>
        </w:rPr>
      </w:pPr>
      <w:r w:rsidRPr="0032650A">
        <w:rPr>
          <w:b/>
        </w:rPr>
        <w:lastRenderedPageBreak/>
        <w:t>RIZIKOS ANALIZĖS PERŽIŪRĖJIMO IR ATNAUJINIMO LAPAS</w:t>
      </w:r>
    </w:p>
    <w:p w14:paraId="3F0A986B" w14:textId="77777777" w:rsidR="00D456C1" w:rsidRPr="0032650A" w:rsidRDefault="00D456C1" w:rsidP="00135429">
      <w:pPr>
        <w:ind w:firstLine="567"/>
        <w:jc w:val="center"/>
        <w:rPr>
          <w:b/>
        </w:rPr>
      </w:pPr>
      <w:r w:rsidRPr="0032650A">
        <w:t xml:space="preserve">(Peržiūrėjimas atliekamas </w:t>
      </w:r>
      <w:r w:rsidR="00BB198F" w:rsidRPr="0032650A">
        <w:t>ne rečiau kaip kartą per trejus metus</w:t>
      </w:r>
      <w:r w:rsidRPr="0032650A">
        <w:rPr>
          <w:b/>
        </w:rPr>
        <w:t>)</w:t>
      </w:r>
    </w:p>
    <w:p w14:paraId="14861FA9" w14:textId="77777777" w:rsidR="00D456C1" w:rsidRPr="0032650A" w:rsidRDefault="00D456C1" w:rsidP="00135429">
      <w:pPr>
        <w:ind w:firstLine="567"/>
      </w:pPr>
    </w:p>
    <w:tbl>
      <w:tblPr>
        <w:tblStyle w:val="Lentelstinklelis"/>
        <w:tblW w:w="0" w:type="auto"/>
        <w:tblLook w:val="04A0" w:firstRow="1" w:lastRow="0" w:firstColumn="1" w:lastColumn="0" w:noHBand="0" w:noVBand="1"/>
      </w:tblPr>
      <w:tblGrid>
        <w:gridCol w:w="1662"/>
        <w:gridCol w:w="4233"/>
        <w:gridCol w:w="2370"/>
        <w:gridCol w:w="1363"/>
      </w:tblGrid>
      <w:tr w:rsidR="00D456C1" w:rsidRPr="0032650A" w14:paraId="4F780136" w14:textId="77777777" w:rsidTr="00D456C1">
        <w:tc>
          <w:tcPr>
            <w:tcW w:w="1668" w:type="dxa"/>
            <w:vAlign w:val="center"/>
          </w:tcPr>
          <w:p w14:paraId="78794140" w14:textId="77777777" w:rsidR="00D456C1" w:rsidRPr="0032650A" w:rsidRDefault="00D456C1" w:rsidP="005A2A79">
            <w:pPr>
              <w:spacing w:line="240" w:lineRule="auto"/>
              <w:ind w:firstLine="0"/>
              <w:jc w:val="center"/>
              <w:rPr>
                <w:b/>
              </w:rPr>
            </w:pPr>
            <w:r w:rsidRPr="0032650A">
              <w:rPr>
                <w:b/>
              </w:rPr>
              <w:t>Peržiūrėjimo data</w:t>
            </w:r>
          </w:p>
        </w:tc>
        <w:tc>
          <w:tcPr>
            <w:tcW w:w="4394" w:type="dxa"/>
            <w:vAlign w:val="center"/>
          </w:tcPr>
          <w:p w14:paraId="5EC9308E" w14:textId="77777777" w:rsidR="00D456C1" w:rsidRPr="0032650A" w:rsidRDefault="00D456C1" w:rsidP="005A2A79">
            <w:pPr>
              <w:spacing w:line="240" w:lineRule="auto"/>
              <w:ind w:firstLine="0"/>
              <w:jc w:val="center"/>
              <w:rPr>
                <w:b/>
              </w:rPr>
            </w:pPr>
            <w:r w:rsidRPr="0032650A">
              <w:rPr>
                <w:b/>
              </w:rPr>
              <w:t>Kas atnaujinta</w:t>
            </w:r>
          </w:p>
        </w:tc>
        <w:tc>
          <w:tcPr>
            <w:tcW w:w="2410" w:type="dxa"/>
            <w:vAlign w:val="center"/>
          </w:tcPr>
          <w:p w14:paraId="67589E9C" w14:textId="77777777" w:rsidR="00D456C1" w:rsidRPr="0032650A" w:rsidRDefault="00D456C1" w:rsidP="005A2A79">
            <w:pPr>
              <w:spacing w:line="240" w:lineRule="auto"/>
              <w:ind w:firstLine="0"/>
              <w:jc w:val="center"/>
              <w:rPr>
                <w:b/>
              </w:rPr>
            </w:pPr>
            <w:r w:rsidRPr="0032650A">
              <w:rPr>
                <w:b/>
              </w:rPr>
              <w:t>Peržiūrėjimą (atnaujinimą) atliko</w:t>
            </w:r>
          </w:p>
        </w:tc>
        <w:tc>
          <w:tcPr>
            <w:tcW w:w="1382" w:type="dxa"/>
            <w:vAlign w:val="center"/>
          </w:tcPr>
          <w:p w14:paraId="4DC9BD82" w14:textId="77777777" w:rsidR="00D456C1" w:rsidRPr="0032650A" w:rsidRDefault="00D456C1" w:rsidP="005A2A79">
            <w:pPr>
              <w:spacing w:line="240" w:lineRule="auto"/>
              <w:ind w:firstLine="0"/>
              <w:jc w:val="center"/>
              <w:rPr>
                <w:b/>
              </w:rPr>
            </w:pPr>
            <w:r w:rsidRPr="0032650A">
              <w:rPr>
                <w:b/>
              </w:rPr>
              <w:t>Parašas</w:t>
            </w:r>
          </w:p>
        </w:tc>
      </w:tr>
      <w:tr w:rsidR="00D456C1" w:rsidRPr="0032650A" w14:paraId="6F5BA0D0" w14:textId="77777777" w:rsidTr="00D456C1">
        <w:trPr>
          <w:trHeight w:val="624"/>
        </w:trPr>
        <w:tc>
          <w:tcPr>
            <w:tcW w:w="1668" w:type="dxa"/>
          </w:tcPr>
          <w:p w14:paraId="49D35E6A" w14:textId="77777777" w:rsidR="00D456C1" w:rsidRPr="0032650A" w:rsidRDefault="00D456C1" w:rsidP="00135429">
            <w:pPr>
              <w:ind w:firstLine="567"/>
            </w:pPr>
          </w:p>
        </w:tc>
        <w:tc>
          <w:tcPr>
            <w:tcW w:w="4394" w:type="dxa"/>
          </w:tcPr>
          <w:p w14:paraId="4CD9F4A1" w14:textId="77777777" w:rsidR="00D456C1" w:rsidRPr="0032650A" w:rsidRDefault="00D456C1" w:rsidP="00135429">
            <w:pPr>
              <w:ind w:firstLine="567"/>
            </w:pPr>
          </w:p>
        </w:tc>
        <w:tc>
          <w:tcPr>
            <w:tcW w:w="2410" w:type="dxa"/>
          </w:tcPr>
          <w:p w14:paraId="608AA272" w14:textId="77777777" w:rsidR="00D456C1" w:rsidRPr="0032650A" w:rsidRDefault="00D456C1" w:rsidP="00135429">
            <w:pPr>
              <w:ind w:firstLine="567"/>
            </w:pPr>
          </w:p>
        </w:tc>
        <w:tc>
          <w:tcPr>
            <w:tcW w:w="1382" w:type="dxa"/>
          </w:tcPr>
          <w:p w14:paraId="4186E713" w14:textId="77777777" w:rsidR="00D456C1" w:rsidRPr="0032650A" w:rsidRDefault="00D456C1" w:rsidP="00135429">
            <w:pPr>
              <w:ind w:firstLine="567"/>
            </w:pPr>
          </w:p>
        </w:tc>
      </w:tr>
      <w:tr w:rsidR="00D456C1" w:rsidRPr="0032650A" w14:paraId="4DDB4D03" w14:textId="77777777" w:rsidTr="00D456C1">
        <w:trPr>
          <w:trHeight w:val="624"/>
        </w:trPr>
        <w:tc>
          <w:tcPr>
            <w:tcW w:w="1668" w:type="dxa"/>
          </w:tcPr>
          <w:p w14:paraId="29352E65" w14:textId="77777777" w:rsidR="00D456C1" w:rsidRPr="0032650A" w:rsidRDefault="00D456C1" w:rsidP="00135429">
            <w:pPr>
              <w:ind w:firstLine="567"/>
            </w:pPr>
          </w:p>
        </w:tc>
        <w:tc>
          <w:tcPr>
            <w:tcW w:w="4394" w:type="dxa"/>
          </w:tcPr>
          <w:p w14:paraId="7841A2A4" w14:textId="77777777" w:rsidR="00D456C1" w:rsidRPr="0032650A" w:rsidRDefault="00D456C1" w:rsidP="00135429">
            <w:pPr>
              <w:ind w:firstLine="567"/>
            </w:pPr>
          </w:p>
        </w:tc>
        <w:tc>
          <w:tcPr>
            <w:tcW w:w="2410" w:type="dxa"/>
          </w:tcPr>
          <w:p w14:paraId="09097880" w14:textId="77777777" w:rsidR="00D456C1" w:rsidRPr="0032650A" w:rsidRDefault="00D456C1" w:rsidP="00135429">
            <w:pPr>
              <w:ind w:firstLine="567"/>
            </w:pPr>
          </w:p>
        </w:tc>
        <w:tc>
          <w:tcPr>
            <w:tcW w:w="1382" w:type="dxa"/>
          </w:tcPr>
          <w:p w14:paraId="4B6070FC" w14:textId="77777777" w:rsidR="00D456C1" w:rsidRPr="0032650A" w:rsidRDefault="00D456C1" w:rsidP="00135429">
            <w:pPr>
              <w:ind w:firstLine="567"/>
            </w:pPr>
          </w:p>
        </w:tc>
      </w:tr>
      <w:tr w:rsidR="00D456C1" w:rsidRPr="0032650A" w14:paraId="5081FF20" w14:textId="77777777" w:rsidTr="00D456C1">
        <w:trPr>
          <w:trHeight w:val="624"/>
        </w:trPr>
        <w:tc>
          <w:tcPr>
            <w:tcW w:w="1668" w:type="dxa"/>
          </w:tcPr>
          <w:p w14:paraId="71264148" w14:textId="77777777" w:rsidR="00D456C1" w:rsidRPr="0032650A" w:rsidRDefault="00D456C1" w:rsidP="00135429">
            <w:pPr>
              <w:ind w:firstLine="567"/>
            </w:pPr>
          </w:p>
        </w:tc>
        <w:tc>
          <w:tcPr>
            <w:tcW w:w="4394" w:type="dxa"/>
          </w:tcPr>
          <w:p w14:paraId="63A35526" w14:textId="77777777" w:rsidR="00D456C1" w:rsidRPr="0032650A" w:rsidRDefault="00D456C1" w:rsidP="00135429">
            <w:pPr>
              <w:ind w:firstLine="567"/>
            </w:pPr>
          </w:p>
        </w:tc>
        <w:tc>
          <w:tcPr>
            <w:tcW w:w="2410" w:type="dxa"/>
          </w:tcPr>
          <w:p w14:paraId="0C068586" w14:textId="77777777" w:rsidR="00D456C1" w:rsidRPr="0032650A" w:rsidRDefault="00D456C1" w:rsidP="00135429">
            <w:pPr>
              <w:ind w:firstLine="567"/>
            </w:pPr>
          </w:p>
        </w:tc>
        <w:tc>
          <w:tcPr>
            <w:tcW w:w="1382" w:type="dxa"/>
          </w:tcPr>
          <w:p w14:paraId="713D1CAD" w14:textId="77777777" w:rsidR="00D456C1" w:rsidRPr="0032650A" w:rsidRDefault="00D456C1" w:rsidP="00135429">
            <w:pPr>
              <w:ind w:firstLine="567"/>
            </w:pPr>
          </w:p>
        </w:tc>
      </w:tr>
      <w:tr w:rsidR="00D456C1" w:rsidRPr="0032650A" w14:paraId="7075FBA6" w14:textId="77777777" w:rsidTr="00D456C1">
        <w:trPr>
          <w:trHeight w:val="624"/>
        </w:trPr>
        <w:tc>
          <w:tcPr>
            <w:tcW w:w="1668" w:type="dxa"/>
          </w:tcPr>
          <w:p w14:paraId="26254638" w14:textId="77777777" w:rsidR="00D456C1" w:rsidRPr="0032650A" w:rsidRDefault="00D456C1" w:rsidP="00135429">
            <w:pPr>
              <w:ind w:firstLine="567"/>
            </w:pPr>
          </w:p>
        </w:tc>
        <w:tc>
          <w:tcPr>
            <w:tcW w:w="4394" w:type="dxa"/>
          </w:tcPr>
          <w:p w14:paraId="7F0392C7" w14:textId="77777777" w:rsidR="00D456C1" w:rsidRPr="0032650A" w:rsidRDefault="00D456C1" w:rsidP="00135429">
            <w:pPr>
              <w:ind w:firstLine="567"/>
            </w:pPr>
          </w:p>
        </w:tc>
        <w:tc>
          <w:tcPr>
            <w:tcW w:w="2410" w:type="dxa"/>
          </w:tcPr>
          <w:p w14:paraId="4722E496" w14:textId="77777777" w:rsidR="00D456C1" w:rsidRPr="0032650A" w:rsidRDefault="00D456C1" w:rsidP="00135429">
            <w:pPr>
              <w:ind w:firstLine="567"/>
            </w:pPr>
          </w:p>
        </w:tc>
        <w:tc>
          <w:tcPr>
            <w:tcW w:w="1382" w:type="dxa"/>
          </w:tcPr>
          <w:p w14:paraId="20A837EB" w14:textId="77777777" w:rsidR="00D456C1" w:rsidRPr="0032650A" w:rsidRDefault="00D456C1" w:rsidP="00135429">
            <w:pPr>
              <w:ind w:firstLine="567"/>
            </w:pPr>
          </w:p>
        </w:tc>
      </w:tr>
      <w:tr w:rsidR="00D456C1" w:rsidRPr="0032650A" w14:paraId="1F9BE2C5" w14:textId="77777777" w:rsidTr="00D456C1">
        <w:trPr>
          <w:trHeight w:val="624"/>
        </w:trPr>
        <w:tc>
          <w:tcPr>
            <w:tcW w:w="1668" w:type="dxa"/>
          </w:tcPr>
          <w:p w14:paraId="794401DE" w14:textId="77777777" w:rsidR="00D456C1" w:rsidRPr="0032650A" w:rsidRDefault="00D456C1" w:rsidP="00135429">
            <w:pPr>
              <w:ind w:firstLine="567"/>
            </w:pPr>
          </w:p>
        </w:tc>
        <w:tc>
          <w:tcPr>
            <w:tcW w:w="4394" w:type="dxa"/>
          </w:tcPr>
          <w:p w14:paraId="41089783" w14:textId="77777777" w:rsidR="00D456C1" w:rsidRPr="0032650A" w:rsidRDefault="00D456C1" w:rsidP="00135429">
            <w:pPr>
              <w:ind w:firstLine="567"/>
            </w:pPr>
          </w:p>
        </w:tc>
        <w:tc>
          <w:tcPr>
            <w:tcW w:w="2410" w:type="dxa"/>
          </w:tcPr>
          <w:p w14:paraId="01A94BCB" w14:textId="77777777" w:rsidR="00D456C1" w:rsidRPr="0032650A" w:rsidRDefault="00D456C1" w:rsidP="00135429">
            <w:pPr>
              <w:ind w:firstLine="567"/>
            </w:pPr>
          </w:p>
        </w:tc>
        <w:tc>
          <w:tcPr>
            <w:tcW w:w="1382" w:type="dxa"/>
          </w:tcPr>
          <w:p w14:paraId="56CD5DFF" w14:textId="77777777" w:rsidR="00D456C1" w:rsidRPr="0032650A" w:rsidRDefault="00D456C1" w:rsidP="00135429">
            <w:pPr>
              <w:ind w:firstLine="567"/>
            </w:pPr>
          </w:p>
        </w:tc>
      </w:tr>
      <w:tr w:rsidR="00D456C1" w:rsidRPr="0032650A" w14:paraId="66EF02CE" w14:textId="77777777" w:rsidTr="00D456C1">
        <w:trPr>
          <w:trHeight w:val="624"/>
        </w:trPr>
        <w:tc>
          <w:tcPr>
            <w:tcW w:w="1668" w:type="dxa"/>
          </w:tcPr>
          <w:p w14:paraId="3A576A6C" w14:textId="77777777" w:rsidR="00D456C1" w:rsidRPr="0032650A" w:rsidRDefault="00D456C1" w:rsidP="00135429">
            <w:pPr>
              <w:ind w:firstLine="567"/>
            </w:pPr>
          </w:p>
        </w:tc>
        <w:tc>
          <w:tcPr>
            <w:tcW w:w="4394" w:type="dxa"/>
          </w:tcPr>
          <w:p w14:paraId="469A7651" w14:textId="77777777" w:rsidR="00D456C1" w:rsidRPr="0032650A" w:rsidRDefault="00D456C1" w:rsidP="00135429">
            <w:pPr>
              <w:ind w:firstLine="567"/>
            </w:pPr>
          </w:p>
        </w:tc>
        <w:tc>
          <w:tcPr>
            <w:tcW w:w="2410" w:type="dxa"/>
          </w:tcPr>
          <w:p w14:paraId="2EB9ED66" w14:textId="77777777" w:rsidR="00D456C1" w:rsidRPr="0032650A" w:rsidRDefault="00D456C1" w:rsidP="00135429">
            <w:pPr>
              <w:ind w:firstLine="567"/>
            </w:pPr>
          </w:p>
        </w:tc>
        <w:tc>
          <w:tcPr>
            <w:tcW w:w="1382" w:type="dxa"/>
          </w:tcPr>
          <w:p w14:paraId="2DD53214" w14:textId="77777777" w:rsidR="00D456C1" w:rsidRPr="0032650A" w:rsidRDefault="00D456C1" w:rsidP="00135429">
            <w:pPr>
              <w:ind w:firstLine="567"/>
            </w:pPr>
          </w:p>
        </w:tc>
      </w:tr>
      <w:tr w:rsidR="00D456C1" w:rsidRPr="0032650A" w14:paraId="72F10743" w14:textId="77777777" w:rsidTr="00D456C1">
        <w:trPr>
          <w:trHeight w:val="624"/>
        </w:trPr>
        <w:tc>
          <w:tcPr>
            <w:tcW w:w="1668" w:type="dxa"/>
          </w:tcPr>
          <w:p w14:paraId="7A4B74FF" w14:textId="77777777" w:rsidR="00D456C1" w:rsidRPr="0032650A" w:rsidRDefault="00D456C1" w:rsidP="00135429">
            <w:pPr>
              <w:ind w:firstLine="567"/>
            </w:pPr>
          </w:p>
        </w:tc>
        <w:tc>
          <w:tcPr>
            <w:tcW w:w="4394" w:type="dxa"/>
          </w:tcPr>
          <w:p w14:paraId="3BD44483" w14:textId="77777777" w:rsidR="00D456C1" w:rsidRPr="0032650A" w:rsidRDefault="00D456C1" w:rsidP="00135429">
            <w:pPr>
              <w:ind w:firstLine="567"/>
            </w:pPr>
          </w:p>
        </w:tc>
        <w:tc>
          <w:tcPr>
            <w:tcW w:w="2410" w:type="dxa"/>
          </w:tcPr>
          <w:p w14:paraId="59552264" w14:textId="77777777" w:rsidR="00D456C1" w:rsidRPr="0032650A" w:rsidRDefault="00D456C1" w:rsidP="00135429">
            <w:pPr>
              <w:ind w:firstLine="567"/>
            </w:pPr>
          </w:p>
        </w:tc>
        <w:tc>
          <w:tcPr>
            <w:tcW w:w="1382" w:type="dxa"/>
          </w:tcPr>
          <w:p w14:paraId="32153723" w14:textId="77777777" w:rsidR="00D456C1" w:rsidRPr="0032650A" w:rsidRDefault="00D456C1" w:rsidP="00135429">
            <w:pPr>
              <w:ind w:firstLine="567"/>
            </w:pPr>
          </w:p>
        </w:tc>
      </w:tr>
      <w:tr w:rsidR="00D456C1" w:rsidRPr="0032650A" w14:paraId="4E811B37" w14:textId="77777777" w:rsidTr="00D456C1">
        <w:trPr>
          <w:trHeight w:val="624"/>
        </w:trPr>
        <w:tc>
          <w:tcPr>
            <w:tcW w:w="1668" w:type="dxa"/>
          </w:tcPr>
          <w:p w14:paraId="23B09578" w14:textId="77777777" w:rsidR="00D456C1" w:rsidRPr="0032650A" w:rsidRDefault="00D456C1" w:rsidP="00135429">
            <w:pPr>
              <w:ind w:firstLine="567"/>
            </w:pPr>
          </w:p>
        </w:tc>
        <w:tc>
          <w:tcPr>
            <w:tcW w:w="4394" w:type="dxa"/>
          </w:tcPr>
          <w:p w14:paraId="4862E772" w14:textId="77777777" w:rsidR="00D456C1" w:rsidRPr="0032650A" w:rsidRDefault="00D456C1" w:rsidP="00135429">
            <w:pPr>
              <w:ind w:firstLine="567"/>
            </w:pPr>
          </w:p>
        </w:tc>
        <w:tc>
          <w:tcPr>
            <w:tcW w:w="2410" w:type="dxa"/>
          </w:tcPr>
          <w:p w14:paraId="1555EBDD" w14:textId="77777777" w:rsidR="00D456C1" w:rsidRPr="0032650A" w:rsidRDefault="00D456C1" w:rsidP="00135429">
            <w:pPr>
              <w:ind w:firstLine="567"/>
            </w:pPr>
          </w:p>
        </w:tc>
        <w:tc>
          <w:tcPr>
            <w:tcW w:w="1382" w:type="dxa"/>
          </w:tcPr>
          <w:p w14:paraId="1C4642E5" w14:textId="77777777" w:rsidR="00D456C1" w:rsidRPr="0032650A" w:rsidRDefault="00D456C1" w:rsidP="00135429">
            <w:pPr>
              <w:ind w:firstLine="567"/>
            </w:pPr>
          </w:p>
        </w:tc>
      </w:tr>
      <w:tr w:rsidR="00D456C1" w:rsidRPr="0032650A" w14:paraId="0938E0AC" w14:textId="77777777" w:rsidTr="00D456C1">
        <w:trPr>
          <w:trHeight w:val="624"/>
        </w:trPr>
        <w:tc>
          <w:tcPr>
            <w:tcW w:w="1668" w:type="dxa"/>
          </w:tcPr>
          <w:p w14:paraId="49FDE685" w14:textId="77777777" w:rsidR="00D456C1" w:rsidRPr="0032650A" w:rsidRDefault="00D456C1" w:rsidP="00135429">
            <w:pPr>
              <w:ind w:firstLine="567"/>
            </w:pPr>
          </w:p>
        </w:tc>
        <w:tc>
          <w:tcPr>
            <w:tcW w:w="4394" w:type="dxa"/>
          </w:tcPr>
          <w:p w14:paraId="2C81587B" w14:textId="77777777" w:rsidR="00D456C1" w:rsidRPr="0032650A" w:rsidRDefault="00D456C1" w:rsidP="00135429">
            <w:pPr>
              <w:ind w:firstLine="567"/>
            </w:pPr>
          </w:p>
        </w:tc>
        <w:tc>
          <w:tcPr>
            <w:tcW w:w="2410" w:type="dxa"/>
          </w:tcPr>
          <w:p w14:paraId="792C2A31" w14:textId="77777777" w:rsidR="00D456C1" w:rsidRPr="0032650A" w:rsidRDefault="00D456C1" w:rsidP="00135429">
            <w:pPr>
              <w:ind w:firstLine="567"/>
            </w:pPr>
          </w:p>
        </w:tc>
        <w:tc>
          <w:tcPr>
            <w:tcW w:w="1382" w:type="dxa"/>
          </w:tcPr>
          <w:p w14:paraId="2E5B8CE4" w14:textId="77777777" w:rsidR="00D456C1" w:rsidRPr="0032650A" w:rsidRDefault="00D456C1" w:rsidP="00135429">
            <w:pPr>
              <w:ind w:firstLine="567"/>
            </w:pPr>
          </w:p>
        </w:tc>
      </w:tr>
      <w:tr w:rsidR="00D456C1" w:rsidRPr="0032650A" w14:paraId="4B3B8750" w14:textId="77777777" w:rsidTr="00D456C1">
        <w:trPr>
          <w:trHeight w:val="624"/>
        </w:trPr>
        <w:tc>
          <w:tcPr>
            <w:tcW w:w="1668" w:type="dxa"/>
          </w:tcPr>
          <w:p w14:paraId="660FD1CA" w14:textId="77777777" w:rsidR="00D456C1" w:rsidRPr="0032650A" w:rsidRDefault="00D456C1" w:rsidP="00135429">
            <w:pPr>
              <w:ind w:firstLine="567"/>
            </w:pPr>
          </w:p>
        </w:tc>
        <w:tc>
          <w:tcPr>
            <w:tcW w:w="4394" w:type="dxa"/>
          </w:tcPr>
          <w:p w14:paraId="07F03224" w14:textId="77777777" w:rsidR="00D456C1" w:rsidRPr="0032650A" w:rsidRDefault="00D456C1" w:rsidP="00135429">
            <w:pPr>
              <w:ind w:firstLine="567"/>
            </w:pPr>
          </w:p>
        </w:tc>
        <w:tc>
          <w:tcPr>
            <w:tcW w:w="2410" w:type="dxa"/>
          </w:tcPr>
          <w:p w14:paraId="24C036F1" w14:textId="77777777" w:rsidR="00D456C1" w:rsidRPr="0032650A" w:rsidRDefault="00D456C1" w:rsidP="00135429">
            <w:pPr>
              <w:ind w:firstLine="567"/>
            </w:pPr>
          </w:p>
        </w:tc>
        <w:tc>
          <w:tcPr>
            <w:tcW w:w="1382" w:type="dxa"/>
          </w:tcPr>
          <w:p w14:paraId="7D08874D" w14:textId="77777777" w:rsidR="00D456C1" w:rsidRPr="0032650A" w:rsidRDefault="00D456C1" w:rsidP="00135429">
            <w:pPr>
              <w:ind w:firstLine="567"/>
            </w:pPr>
          </w:p>
        </w:tc>
      </w:tr>
      <w:tr w:rsidR="00D456C1" w:rsidRPr="0032650A" w14:paraId="520370B6" w14:textId="77777777" w:rsidTr="00D456C1">
        <w:trPr>
          <w:trHeight w:val="624"/>
        </w:trPr>
        <w:tc>
          <w:tcPr>
            <w:tcW w:w="1668" w:type="dxa"/>
          </w:tcPr>
          <w:p w14:paraId="45C2E918" w14:textId="77777777" w:rsidR="00D456C1" w:rsidRPr="0032650A" w:rsidRDefault="00D456C1" w:rsidP="00135429">
            <w:pPr>
              <w:ind w:firstLine="567"/>
            </w:pPr>
          </w:p>
        </w:tc>
        <w:tc>
          <w:tcPr>
            <w:tcW w:w="4394" w:type="dxa"/>
          </w:tcPr>
          <w:p w14:paraId="6175202C" w14:textId="77777777" w:rsidR="00D456C1" w:rsidRPr="0032650A" w:rsidRDefault="00D456C1" w:rsidP="00135429">
            <w:pPr>
              <w:ind w:firstLine="567"/>
            </w:pPr>
          </w:p>
        </w:tc>
        <w:tc>
          <w:tcPr>
            <w:tcW w:w="2410" w:type="dxa"/>
          </w:tcPr>
          <w:p w14:paraId="65602BBF" w14:textId="77777777" w:rsidR="00D456C1" w:rsidRPr="0032650A" w:rsidRDefault="00D456C1" w:rsidP="00135429">
            <w:pPr>
              <w:ind w:firstLine="567"/>
            </w:pPr>
          </w:p>
        </w:tc>
        <w:tc>
          <w:tcPr>
            <w:tcW w:w="1382" w:type="dxa"/>
          </w:tcPr>
          <w:p w14:paraId="357B3094" w14:textId="77777777" w:rsidR="00D456C1" w:rsidRPr="0032650A" w:rsidRDefault="00D456C1" w:rsidP="00135429">
            <w:pPr>
              <w:ind w:firstLine="567"/>
            </w:pPr>
          </w:p>
        </w:tc>
      </w:tr>
      <w:tr w:rsidR="00D456C1" w:rsidRPr="0032650A" w14:paraId="7801781B" w14:textId="77777777" w:rsidTr="00D456C1">
        <w:trPr>
          <w:trHeight w:val="624"/>
        </w:trPr>
        <w:tc>
          <w:tcPr>
            <w:tcW w:w="1668" w:type="dxa"/>
          </w:tcPr>
          <w:p w14:paraId="6907D2E0" w14:textId="77777777" w:rsidR="00D456C1" w:rsidRPr="0032650A" w:rsidRDefault="00D456C1" w:rsidP="00135429">
            <w:pPr>
              <w:ind w:firstLine="567"/>
            </w:pPr>
          </w:p>
        </w:tc>
        <w:tc>
          <w:tcPr>
            <w:tcW w:w="4394" w:type="dxa"/>
          </w:tcPr>
          <w:p w14:paraId="6C31D6A1" w14:textId="77777777" w:rsidR="00D456C1" w:rsidRPr="0032650A" w:rsidRDefault="00D456C1" w:rsidP="00135429">
            <w:pPr>
              <w:ind w:firstLine="567"/>
            </w:pPr>
          </w:p>
        </w:tc>
        <w:tc>
          <w:tcPr>
            <w:tcW w:w="2410" w:type="dxa"/>
          </w:tcPr>
          <w:p w14:paraId="4F03D6F9" w14:textId="77777777" w:rsidR="00D456C1" w:rsidRPr="0032650A" w:rsidRDefault="00D456C1" w:rsidP="00135429">
            <w:pPr>
              <w:ind w:firstLine="567"/>
            </w:pPr>
          </w:p>
        </w:tc>
        <w:tc>
          <w:tcPr>
            <w:tcW w:w="1382" w:type="dxa"/>
          </w:tcPr>
          <w:p w14:paraId="615AEB4B" w14:textId="77777777" w:rsidR="00D456C1" w:rsidRPr="0032650A" w:rsidRDefault="00D456C1" w:rsidP="00135429">
            <w:pPr>
              <w:ind w:firstLine="567"/>
            </w:pPr>
          </w:p>
        </w:tc>
      </w:tr>
      <w:tr w:rsidR="00D456C1" w:rsidRPr="0032650A" w14:paraId="76BE37F0" w14:textId="77777777" w:rsidTr="00D456C1">
        <w:trPr>
          <w:trHeight w:val="624"/>
        </w:trPr>
        <w:tc>
          <w:tcPr>
            <w:tcW w:w="1668" w:type="dxa"/>
          </w:tcPr>
          <w:p w14:paraId="6B69982B" w14:textId="77777777" w:rsidR="00D456C1" w:rsidRPr="0032650A" w:rsidRDefault="00D456C1" w:rsidP="00135429">
            <w:pPr>
              <w:ind w:firstLine="567"/>
            </w:pPr>
          </w:p>
        </w:tc>
        <w:tc>
          <w:tcPr>
            <w:tcW w:w="4394" w:type="dxa"/>
          </w:tcPr>
          <w:p w14:paraId="4CFFAD45" w14:textId="77777777" w:rsidR="00D456C1" w:rsidRPr="0032650A" w:rsidRDefault="00D456C1" w:rsidP="00135429">
            <w:pPr>
              <w:ind w:firstLine="567"/>
            </w:pPr>
          </w:p>
        </w:tc>
        <w:tc>
          <w:tcPr>
            <w:tcW w:w="2410" w:type="dxa"/>
          </w:tcPr>
          <w:p w14:paraId="07A70F74" w14:textId="77777777" w:rsidR="00D456C1" w:rsidRPr="0032650A" w:rsidRDefault="00D456C1" w:rsidP="00135429">
            <w:pPr>
              <w:ind w:firstLine="567"/>
            </w:pPr>
          </w:p>
        </w:tc>
        <w:tc>
          <w:tcPr>
            <w:tcW w:w="1382" w:type="dxa"/>
          </w:tcPr>
          <w:p w14:paraId="2F089162" w14:textId="77777777" w:rsidR="00D456C1" w:rsidRPr="0032650A" w:rsidRDefault="00D456C1" w:rsidP="00135429">
            <w:pPr>
              <w:ind w:firstLine="567"/>
            </w:pPr>
          </w:p>
        </w:tc>
      </w:tr>
      <w:tr w:rsidR="00D456C1" w:rsidRPr="0032650A" w14:paraId="4A1C7BEA" w14:textId="77777777" w:rsidTr="00D456C1">
        <w:trPr>
          <w:trHeight w:val="624"/>
        </w:trPr>
        <w:tc>
          <w:tcPr>
            <w:tcW w:w="1668" w:type="dxa"/>
          </w:tcPr>
          <w:p w14:paraId="7A74DC22" w14:textId="77777777" w:rsidR="00D456C1" w:rsidRPr="0032650A" w:rsidRDefault="00D456C1" w:rsidP="00135429">
            <w:pPr>
              <w:ind w:firstLine="567"/>
            </w:pPr>
          </w:p>
        </w:tc>
        <w:tc>
          <w:tcPr>
            <w:tcW w:w="4394" w:type="dxa"/>
          </w:tcPr>
          <w:p w14:paraId="702DFE8F" w14:textId="77777777" w:rsidR="00D456C1" w:rsidRPr="0032650A" w:rsidRDefault="00D456C1" w:rsidP="00135429">
            <w:pPr>
              <w:ind w:firstLine="567"/>
            </w:pPr>
          </w:p>
        </w:tc>
        <w:tc>
          <w:tcPr>
            <w:tcW w:w="2410" w:type="dxa"/>
          </w:tcPr>
          <w:p w14:paraId="2F8B97AE" w14:textId="77777777" w:rsidR="00D456C1" w:rsidRPr="0032650A" w:rsidRDefault="00D456C1" w:rsidP="00135429">
            <w:pPr>
              <w:ind w:firstLine="567"/>
            </w:pPr>
          </w:p>
        </w:tc>
        <w:tc>
          <w:tcPr>
            <w:tcW w:w="1382" w:type="dxa"/>
          </w:tcPr>
          <w:p w14:paraId="1946BF10" w14:textId="77777777" w:rsidR="00D456C1" w:rsidRPr="0032650A" w:rsidRDefault="00D456C1" w:rsidP="00135429">
            <w:pPr>
              <w:ind w:firstLine="567"/>
            </w:pPr>
          </w:p>
        </w:tc>
      </w:tr>
      <w:tr w:rsidR="00D456C1" w:rsidRPr="0032650A" w14:paraId="3F4E0EFB" w14:textId="77777777" w:rsidTr="00D456C1">
        <w:trPr>
          <w:trHeight w:val="624"/>
        </w:trPr>
        <w:tc>
          <w:tcPr>
            <w:tcW w:w="1668" w:type="dxa"/>
          </w:tcPr>
          <w:p w14:paraId="41CA9534" w14:textId="77777777" w:rsidR="00D456C1" w:rsidRPr="0032650A" w:rsidRDefault="00D456C1" w:rsidP="00135429">
            <w:pPr>
              <w:ind w:firstLine="567"/>
            </w:pPr>
          </w:p>
        </w:tc>
        <w:tc>
          <w:tcPr>
            <w:tcW w:w="4394" w:type="dxa"/>
          </w:tcPr>
          <w:p w14:paraId="13CAB386" w14:textId="77777777" w:rsidR="00D456C1" w:rsidRPr="0032650A" w:rsidRDefault="00D456C1" w:rsidP="00135429">
            <w:pPr>
              <w:ind w:firstLine="567"/>
            </w:pPr>
          </w:p>
        </w:tc>
        <w:tc>
          <w:tcPr>
            <w:tcW w:w="2410" w:type="dxa"/>
          </w:tcPr>
          <w:p w14:paraId="6255E808" w14:textId="77777777" w:rsidR="00D456C1" w:rsidRPr="0032650A" w:rsidRDefault="00D456C1" w:rsidP="00135429">
            <w:pPr>
              <w:ind w:firstLine="567"/>
            </w:pPr>
          </w:p>
        </w:tc>
        <w:tc>
          <w:tcPr>
            <w:tcW w:w="1382" w:type="dxa"/>
          </w:tcPr>
          <w:p w14:paraId="14B35845" w14:textId="77777777" w:rsidR="00D456C1" w:rsidRPr="0032650A" w:rsidRDefault="00D456C1" w:rsidP="00135429">
            <w:pPr>
              <w:ind w:firstLine="567"/>
            </w:pPr>
          </w:p>
        </w:tc>
      </w:tr>
      <w:tr w:rsidR="00D456C1" w:rsidRPr="0032650A" w14:paraId="3A3BC628" w14:textId="77777777" w:rsidTr="00D456C1">
        <w:trPr>
          <w:trHeight w:val="624"/>
        </w:trPr>
        <w:tc>
          <w:tcPr>
            <w:tcW w:w="1668" w:type="dxa"/>
          </w:tcPr>
          <w:p w14:paraId="30A18AB3" w14:textId="77777777" w:rsidR="00D456C1" w:rsidRPr="0032650A" w:rsidRDefault="00D456C1" w:rsidP="00135429">
            <w:pPr>
              <w:ind w:firstLine="567"/>
            </w:pPr>
          </w:p>
        </w:tc>
        <w:tc>
          <w:tcPr>
            <w:tcW w:w="4394" w:type="dxa"/>
          </w:tcPr>
          <w:p w14:paraId="4052D4DC" w14:textId="77777777" w:rsidR="00D456C1" w:rsidRPr="0032650A" w:rsidRDefault="00D456C1" w:rsidP="00135429">
            <w:pPr>
              <w:ind w:firstLine="567"/>
            </w:pPr>
          </w:p>
        </w:tc>
        <w:tc>
          <w:tcPr>
            <w:tcW w:w="2410" w:type="dxa"/>
          </w:tcPr>
          <w:p w14:paraId="44BCE1F9" w14:textId="77777777" w:rsidR="00D456C1" w:rsidRPr="0032650A" w:rsidRDefault="00D456C1" w:rsidP="00135429">
            <w:pPr>
              <w:ind w:firstLine="567"/>
            </w:pPr>
          </w:p>
        </w:tc>
        <w:tc>
          <w:tcPr>
            <w:tcW w:w="1382" w:type="dxa"/>
          </w:tcPr>
          <w:p w14:paraId="1D35F66F" w14:textId="77777777" w:rsidR="00D456C1" w:rsidRPr="0032650A" w:rsidRDefault="00D456C1" w:rsidP="00135429">
            <w:pPr>
              <w:ind w:firstLine="567"/>
            </w:pPr>
          </w:p>
        </w:tc>
      </w:tr>
      <w:tr w:rsidR="00D456C1" w:rsidRPr="0032650A" w14:paraId="2ADFFDDF" w14:textId="77777777" w:rsidTr="00D456C1">
        <w:trPr>
          <w:trHeight w:val="624"/>
        </w:trPr>
        <w:tc>
          <w:tcPr>
            <w:tcW w:w="1668" w:type="dxa"/>
          </w:tcPr>
          <w:p w14:paraId="222DD176" w14:textId="77777777" w:rsidR="00D456C1" w:rsidRPr="0032650A" w:rsidRDefault="00D456C1" w:rsidP="00135429">
            <w:pPr>
              <w:ind w:firstLine="567"/>
            </w:pPr>
          </w:p>
        </w:tc>
        <w:tc>
          <w:tcPr>
            <w:tcW w:w="4394" w:type="dxa"/>
          </w:tcPr>
          <w:p w14:paraId="52C9690B" w14:textId="77777777" w:rsidR="00D456C1" w:rsidRPr="0032650A" w:rsidRDefault="00D456C1" w:rsidP="00135429">
            <w:pPr>
              <w:ind w:firstLine="567"/>
            </w:pPr>
          </w:p>
        </w:tc>
        <w:tc>
          <w:tcPr>
            <w:tcW w:w="2410" w:type="dxa"/>
          </w:tcPr>
          <w:p w14:paraId="13CFA849" w14:textId="77777777" w:rsidR="00D456C1" w:rsidRPr="0032650A" w:rsidRDefault="00D456C1" w:rsidP="00135429">
            <w:pPr>
              <w:ind w:firstLine="567"/>
            </w:pPr>
          </w:p>
        </w:tc>
        <w:tc>
          <w:tcPr>
            <w:tcW w:w="1382" w:type="dxa"/>
          </w:tcPr>
          <w:p w14:paraId="2077B178" w14:textId="77777777" w:rsidR="00D456C1" w:rsidRPr="0032650A" w:rsidRDefault="00D456C1" w:rsidP="00135429">
            <w:pPr>
              <w:ind w:firstLine="567"/>
            </w:pPr>
          </w:p>
        </w:tc>
      </w:tr>
      <w:tr w:rsidR="00D456C1" w:rsidRPr="0032650A" w14:paraId="29EE3951" w14:textId="77777777" w:rsidTr="00D456C1">
        <w:trPr>
          <w:trHeight w:val="624"/>
        </w:trPr>
        <w:tc>
          <w:tcPr>
            <w:tcW w:w="1668" w:type="dxa"/>
          </w:tcPr>
          <w:p w14:paraId="6E1B0D1B" w14:textId="77777777" w:rsidR="00D456C1" w:rsidRPr="0032650A" w:rsidRDefault="00D456C1" w:rsidP="00135429">
            <w:pPr>
              <w:ind w:firstLine="567"/>
            </w:pPr>
          </w:p>
        </w:tc>
        <w:tc>
          <w:tcPr>
            <w:tcW w:w="4394" w:type="dxa"/>
          </w:tcPr>
          <w:p w14:paraId="1ED2AE63" w14:textId="77777777" w:rsidR="00D456C1" w:rsidRPr="0032650A" w:rsidRDefault="00D456C1" w:rsidP="00135429">
            <w:pPr>
              <w:ind w:firstLine="567"/>
            </w:pPr>
          </w:p>
        </w:tc>
        <w:tc>
          <w:tcPr>
            <w:tcW w:w="2410" w:type="dxa"/>
          </w:tcPr>
          <w:p w14:paraId="1378BCE5" w14:textId="77777777" w:rsidR="00D456C1" w:rsidRPr="0032650A" w:rsidRDefault="00D456C1" w:rsidP="00135429">
            <w:pPr>
              <w:ind w:firstLine="567"/>
            </w:pPr>
          </w:p>
        </w:tc>
        <w:tc>
          <w:tcPr>
            <w:tcW w:w="1382" w:type="dxa"/>
          </w:tcPr>
          <w:p w14:paraId="19F3681F" w14:textId="77777777" w:rsidR="00D456C1" w:rsidRPr="0032650A" w:rsidRDefault="00D456C1" w:rsidP="00135429">
            <w:pPr>
              <w:ind w:firstLine="567"/>
            </w:pPr>
          </w:p>
        </w:tc>
      </w:tr>
      <w:tr w:rsidR="00D456C1" w:rsidRPr="0032650A" w14:paraId="0F56C94B" w14:textId="77777777" w:rsidTr="00D456C1">
        <w:trPr>
          <w:trHeight w:val="624"/>
        </w:trPr>
        <w:tc>
          <w:tcPr>
            <w:tcW w:w="1668" w:type="dxa"/>
          </w:tcPr>
          <w:p w14:paraId="331999EA" w14:textId="77777777" w:rsidR="00D456C1" w:rsidRPr="0032650A" w:rsidRDefault="00D456C1" w:rsidP="00135429">
            <w:pPr>
              <w:ind w:firstLine="567"/>
            </w:pPr>
          </w:p>
        </w:tc>
        <w:tc>
          <w:tcPr>
            <w:tcW w:w="4394" w:type="dxa"/>
          </w:tcPr>
          <w:p w14:paraId="78327667" w14:textId="77777777" w:rsidR="00D456C1" w:rsidRPr="0032650A" w:rsidRDefault="00D456C1" w:rsidP="00135429">
            <w:pPr>
              <w:ind w:firstLine="567"/>
            </w:pPr>
          </w:p>
        </w:tc>
        <w:tc>
          <w:tcPr>
            <w:tcW w:w="2410" w:type="dxa"/>
          </w:tcPr>
          <w:p w14:paraId="42F549CD" w14:textId="77777777" w:rsidR="00D456C1" w:rsidRPr="0032650A" w:rsidRDefault="00D456C1" w:rsidP="00135429">
            <w:pPr>
              <w:ind w:firstLine="567"/>
            </w:pPr>
          </w:p>
        </w:tc>
        <w:tc>
          <w:tcPr>
            <w:tcW w:w="1382" w:type="dxa"/>
          </w:tcPr>
          <w:p w14:paraId="571D0507" w14:textId="77777777" w:rsidR="00D456C1" w:rsidRPr="0032650A" w:rsidRDefault="00D456C1" w:rsidP="00135429">
            <w:pPr>
              <w:ind w:firstLine="567"/>
            </w:pPr>
          </w:p>
        </w:tc>
      </w:tr>
    </w:tbl>
    <w:p w14:paraId="0F74FD5E" w14:textId="77777777" w:rsidR="00D456C1" w:rsidRPr="0032650A" w:rsidRDefault="00D456C1" w:rsidP="00135429">
      <w:pPr>
        <w:spacing w:line="240" w:lineRule="auto"/>
        <w:ind w:firstLine="567"/>
        <w:rPr>
          <w:b/>
          <w:szCs w:val="20"/>
        </w:rPr>
      </w:pPr>
      <w:r w:rsidRPr="0032650A">
        <w:rPr>
          <w:b/>
        </w:rPr>
        <w:br w:type="page"/>
      </w:r>
    </w:p>
    <w:p w14:paraId="07AF83C5" w14:textId="77777777" w:rsidR="005A2A79" w:rsidRPr="0032650A" w:rsidRDefault="005A2A79" w:rsidP="00B44D78">
      <w:pPr>
        <w:pStyle w:val="Puslapioinaostekstas"/>
        <w:tabs>
          <w:tab w:val="left" w:pos="1080"/>
        </w:tabs>
        <w:spacing w:line="240" w:lineRule="auto"/>
        <w:ind w:firstLine="567"/>
        <w:contextualSpacing/>
        <w:jc w:val="center"/>
        <w:rPr>
          <w:b/>
          <w:sz w:val="24"/>
        </w:rPr>
      </w:pPr>
      <w:r w:rsidRPr="0032650A">
        <w:rPr>
          <w:b/>
          <w:sz w:val="24"/>
        </w:rPr>
        <w:lastRenderedPageBreak/>
        <w:t>I SKYRIUS</w:t>
      </w:r>
    </w:p>
    <w:p w14:paraId="075184E6" w14:textId="2E121B56" w:rsidR="00D456C1" w:rsidRPr="0032650A" w:rsidRDefault="00D456C1" w:rsidP="00B44D78">
      <w:pPr>
        <w:pStyle w:val="Puslapioinaostekstas"/>
        <w:tabs>
          <w:tab w:val="left" w:pos="1080"/>
        </w:tabs>
        <w:spacing w:line="240" w:lineRule="auto"/>
        <w:ind w:firstLine="567"/>
        <w:contextualSpacing/>
        <w:jc w:val="center"/>
        <w:rPr>
          <w:b/>
          <w:sz w:val="24"/>
        </w:rPr>
      </w:pPr>
      <w:r w:rsidRPr="0032650A">
        <w:rPr>
          <w:b/>
          <w:sz w:val="24"/>
        </w:rPr>
        <w:t>BENDROSIOS NUOSTATOS</w:t>
      </w:r>
    </w:p>
    <w:p w14:paraId="6693F5BB" w14:textId="77777777" w:rsidR="00D456C1" w:rsidRPr="0032650A" w:rsidRDefault="00D456C1" w:rsidP="00135429">
      <w:pPr>
        <w:ind w:firstLine="567"/>
        <w:contextualSpacing/>
        <w:jc w:val="center"/>
        <w:rPr>
          <w:b/>
        </w:rPr>
      </w:pPr>
    </w:p>
    <w:p w14:paraId="5546E711" w14:textId="77777777" w:rsidR="00D456C1" w:rsidRPr="0032650A" w:rsidRDefault="00D456C1" w:rsidP="00135429">
      <w:pPr>
        <w:numPr>
          <w:ilvl w:val="1"/>
          <w:numId w:val="12"/>
        </w:numPr>
        <w:tabs>
          <w:tab w:val="left" w:pos="1210"/>
        </w:tabs>
        <w:ind w:left="0" w:firstLine="567"/>
        <w:contextualSpacing/>
        <w:jc w:val="left"/>
        <w:rPr>
          <w:b/>
        </w:rPr>
      </w:pPr>
      <w:r w:rsidRPr="0032650A">
        <w:rPr>
          <w:b/>
        </w:rPr>
        <w:t>Rizikos analizės tikslas</w:t>
      </w:r>
    </w:p>
    <w:p w14:paraId="5F41F526" w14:textId="19EDFE28" w:rsidR="00D456C1" w:rsidRPr="0032650A" w:rsidRDefault="00074DB5" w:rsidP="00135429">
      <w:pPr>
        <w:pStyle w:val="Patvirtinta"/>
        <w:tabs>
          <w:tab w:val="left" w:pos="1210"/>
        </w:tabs>
        <w:spacing w:line="360" w:lineRule="auto"/>
        <w:ind w:left="0" w:firstLine="567"/>
        <w:contextualSpacing/>
        <w:rPr>
          <w:color w:val="auto"/>
          <w:sz w:val="24"/>
          <w:szCs w:val="24"/>
        </w:rPr>
      </w:pPr>
      <w:r w:rsidRPr="0032650A">
        <w:rPr>
          <w:color w:val="auto"/>
          <w:sz w:val="24"/>
          <w:szCs w:val="24"/>
        </w:rPr>
        <w:t>Jonavos Jeronimo Ralio</w:t>
      </w:r>
      <w:r w:rsidR="005C1DEC" w:rsidRPr="0032650A">
        <w:rPr>
          <w:color w:val="auto"/>
          <w:sz w:val="24"/>
          <w:szCs w:val="24"/>
        </w:rPr>
        <w:t xml:space="preserve"> gimnazijos</w:t>
      </w:r>
      <w:r w:rsidR="00D456C1" w:rsidRPr="0032650A">
        <w:rPr>
          <w:color w:val="auto"/>
          <w:sz w:val="24"/>
          <w:szCs w:val="24"/>
        </w:rPr>
        <w:t xml:space="preserve"> (toliau – </w:t>
      </w:r>
      <w:r w:rsidR="00F718F0" w:rsidRPr="0032650A">
        <w:rPr>
          <w:color w:val="auto"/>
          <w:sz w:val="24"/>
          <w:szCs w:val="24"/>
        </w:rPr>
        <w:t>Gimnazija</w:t>
      </w:r>
      <w:r w:rsidR="00D456C1" w:rsidRPr="0032650A">
        <w:rPr>
          <w:color w:val="auto"/>
          <w:sz w:val="24"/>
          <w:szCs w:val="24"/>
        </w:rPr>
        <w:t xml:space="preserve">), galimų pavojų ir ekstremaliųjų situacijų rizikos analizė atlikta vadovaujantis metodinėmis rekomendacijomis (toliau – Rekomendacijos), patvirtintomis Priešgaisrinės apsaugos ir gelbėjimo departamento prie Vidaus reikalų ministerijos direktoriaus 2011 m birželio 2 d. įsakymu Nr. 1-189. </w:t>
      </w:r>
    </w:p>
    <w:p w14:paraId="0066A081" w14:textId="77777777" w:rsidR="00D456C1" w:rsidRPr="0032650A" w:rsidRDefault="00D456C1" w:rsidP="00135429">
      <w:pPr>
        <w:tabs>
          <w:tab w:val="left" w:pos="1210"/>
        </w:tabs>
        <w:ind w:firstLine="567"/>
        <w:contextualSpacing/>
        <w:rPr>
          <w:rFonts w:cs="Arial"/>
        </w:rPr>
      </w:pPr>
      <w:r w:rsidRPr="0032650A">
        <w:t>Galimų pavojų ir ekstremaliųjų situacijų rizikos analizės (toliau – rizikos analizė) tikslas – nustatyti galimus pavojus, įvertinti ekstremaliųjų situacijų rizikos (toliau – rizika) lygį ir numatyti rizikos valdymo priemones: sumažinti galimų pavojų kilimo tikimybę, galimus padarinius ir pagerinti didelės rizikos ekstremaliųjų įvykių ir ekstremaliųjų situacijų valdymo galimybes.</w:t>
      </w:r>
    </w:p>
    <w:p w14:paraId="7C282557" w14:textId="77777777" w:rsidR="00D456C1" w:rsidRPr="0032650A" w:rsidRDefault="00D456C1" w:rsidP="00135429">
      <w:pPr>
        <w:spacing w:line="240" w:lineRule="auto"/>
        <w:ind w:firstLine="567"/>
        <w:contextualSpacing/>
        <w:rPr>
          <w:b/>
          <w:bCs/>
        </w:rPr>
      </w:pPr>
    </w:p>
    <w:p w14:paraId="2B2D6874" w14:textId="77777777" w:rsidR="00D456C1" w:rsidRPr="0032650A" w:rsidRDefault="00D456C1" w:rsidP="00135429">
      <w:pPr>
        <w:ind w:firstLine="567"/>
        <w:contextualSpacing/>
        <w:rPr>
          <w:b/>
          <w:bCs/>
        </w:rPr>
      </w:pPr>
      <w:r w:rsidRPr="0032650A">
        <w:rPr>
          <w:b/>
          <w:bCs/>
        </w:rPr>
        <w:t>1.2. Rizikos analizės etapai</w:t>
      </w:r>
    </w:p>
    <w:p w14:paraId="080CF6F2" w14:textId="77777777" w:rsidR="00D456C1" w:rsidRPr="0032650A" w:rsidRDefault="00D456C1" w:rsidP="00135429">
      <w:pPr>
        <w:tabs>
          <w:tab w:val="left" w:pos="360"/>
          <w:tab w:val="left" w:pos="1210"/>
        </w:tabs>
        <w:ind w:firstLine="567"/>
        <w:contextualSpacing/>
        <w:rPr>
          <w:rFonts w:cs="Arial"/>
        </w:rPr>
      </w:pPr>
      <w:r w:rsidRPr="0032650A">
        <w:rPr>
          <w:rFonts w:cs="Arial"/>
        </w:rPr>
        <w:t xml:space="preserve">Rizikos analizė buvo atlikta šiais etapais: </w:t>
      </w:r>
    </w:p>
    <w:p w14:paraId="746A5C5B" w14:textId="77777777" w:rsidR="00D456C1" w:rsidRPr="0032650A" w:rsidRDefault="00D456C1" w:rsidP="00135429">
      <w:pPr>
        <w:tabs>
          <w:tab w:val="left" w:pos="1210"/>
        </w:tabs>
        <w:ind w:firstLine="567"/>
        <w:contextualSpacing/>
        <w:rPr>
          <w:rFonts w:cs="Arial"/>
        </w:rPr>
      </w:pPr>
      <w:r w:rsidRPr="0032650A">
        <w:rPr>
          <w:rFonts w:cs="Arial"/>
        </w:rPr>
        <w:t>1. Nustatyti galimi pavojai.</w:t>
      </w:r>
    </w:p>
    <w:p w14:paraId="2F6602F9" w14:textId="77777777" w:rsidR="00D456C1" w:rsidRPr="0032650A" w:rsidRDefault="00D456C1" w:rsidP="00135429">
      <w:pPr>
        <w:tabs>
          <w:tab w:val="left" w:pos="1210"/>
        </w:tabs>
        <w:ind w:firstLine="567"/>
        <w:contextualSpacing/>
        <w:rPr>
          <w:rFonts w:cs="Arial"/>
        </w:rPr>
      </w:pPr>
      <w:r w:rsidRPr="0032650A">
        <w:rPr>
          <w:rFonts w:cs="Arial"/>
        </w:rPr>
        <w:t>2. Atliktas rizikos vertinimas.</w:t>
      </w:r>
    </w:p>
    <w:p w14:paraId="778CE44B" w14:textId="77777777" w:rsidR="00D456C1" w:rsidRPr="0032650A" w:rsidRDefault="00D456C1" w:rsidP="00135429">
      <w:pPr>
        <w:tabs>
          <w:tab w:val="left" w:pos="1210"/>
        </w:tabs>
        <w:ind w:firstLine="567"/>
        <w:contextualSpacing/>
        <w:rPr>
          <w:rFonts w:cs="Arial"/>
        </w:rPr>
      </w:pPr>
      <w:r w:rsidRPr="0032650A">
        <w:rPr>
          <w:rFonts w:cs="Arial"/>
        </w:rPr>
        <w:t>3. Nustatytas rizikos lygis ir jos priimtinumas (priimtina ar nepriimtina).</w:t>
      </w:r>
    </w:p>
    <w:p w14:paraId="731F0947" w14:textId="77777777" w:rsidR="00D456C1" w:rsidRPr="0032650A" w:rsidRDefault="00D456C1" w:rsidP="00135429">
      <w:pPr>
        <w:tabs>
          <w:tab w:val="left" w:pos="1210"/>
        </w:tabs>
        <w:ind w:firstLine="567"/>
        <w:contextualSpacing/>
      </w:pPr>
      <w:r w:rsidRPr="0032650A">
        <w:rPr>
          <w:rFonts w:cs="Arial"/>
        </w:rPr>
        <w:t xml:space="preserve">Buvo taikyti praktikoje naudojami kiekybiniai ir kokybiniai rizikos vertinimo metodai ir kriterijai. </w:t>
      </w:r>
    </w:p>
    <w:p w14:paraId="08B3E8B3" w14:textId="77777777" w:rsidR="00D456C1" w:rsidRPr="0032650A" w:rsidRDefault="00D456C1" w:rsidP="00135429">
      <w:pPr>
        <w:tabs>
          <w:tab w:val="left" w:pos="1210"/>
        </w:tabs>
        <w:ind w:firstLine="567"/>
        <w:contextualSpacing/>
      </w:pPr>
      <w:r w:rsidRPr="0032650A">
        <w:t>Duomenys, gauti atlikus rizikos analizę, bus naudojami:</w:t>
      </w:r>
    </w:p>
    <w:p w14:paraId="78F2D0E6" w14:textId="77777777" w:rsidR="00D456C1" w:rsidRPr="0032650A" w:rsidRDefault="00D456C1" w:rsidP="00135429">
      <w:pPr>
        <w:tabs>
          <w:tab w:val="left" w:pos="142"/>
          <w:tab w:val="left" w:pos="1210"/>
        </w:tabs>
        <w:ind w:firstLine="567"/>
        <w:contextualSpacing/>
      </w:pPr>
      <w:r w:rsidRPr="0032650A">
        <w:t xml:space="preserve">1. Rengiant </w:t>
      </w:r>
      <w:r w:rsidR="00F718F0" w:rsidRPr="0032650A">
        <w:t>Gimnazijos</w:t>
      </w:r>
      <w:r w:rsidRPr="0032650A">
        <w:t xml:space="preserve"> Ekstremaliųjų situacijų prevencijos priemonių planą.</w:t>
      </w:r>
    </w:p>
    <w:p w14:paraId="1644F866" w14:textId="77777777" w:rsidR="00D456C1" w:rsidRPr="0032650A" w:rsidRDefault="00D456C1" w:rsidP="00135429">
      <w:pPr>
        <w:tabs>
          <w:tab w:val="left" w:pos="142"/>
          <w:tab w:val="left" w:pos="1210"/>
        </w:tabs>
        <w:ind w:firstLine="567"/>
        <w:contextualSpacing/>
      </w:pPr>
      <w:r w:rsidRPr="0032650A">
        <w:t xml:space="preserve">2. Rengiant </w:t>
      </w:r>
      <w:r w:rsidR="00F718F0" w:rsidRPr="0032650A">
        <w:t>Gimnazijos</w:t>
      </w:r>
      <w:r w:rsidRPr="0032650A">
        <w:t xml:space="preserve"> Ekstremaliųjų situacijų valdymo planą.</w:t>
      </w:r>
    </w:p>
    <w:p w14:paraId="6679AB8B" w14:textId="77777777" w:rsidR="00B44D78" w:rsidRPr="0032650A" w:rsidRDefault="00B44D78" w:rsidP="00B44D78">
      <w:pPr>
        <w:spacing w:line="240" w:lineRule="auto"/>
        <w:ind w:firstLine="567"/>
        <w:contextualSpacing/>
        <w:rPr>
          <w:b/>
          <w:bCs/>
        </w:rPr>
      </w:pPr>
    </w:p>
    <w:p w14:paraId="0E22D25A" w14:textId="579411BF" w:rsidR="00D456C1" w:rsidRPr="0032650A" w:rsidRDefault="00D456C1" w:rsidP="00135429">
      <w:pPr>
        <w:ind w:firstLine="567"/>
        <w:contextualSpacing/>
        <w:rPr>
          <w:b/>
          <w:bCs/>
        </w:rPr>
      </w:pPr>
      <w:r w:rsidRPr="0032650A">
        <w:rPr>
          <w:b/>
          <w:bCs/>
        </w:rPr>
        <w:t>1.</w:t>
      </w:r>
      <w:r w:rsidR="00B44D78" w:rsidRPr="0032650A">
        <w:rPr>
          <w:b/>
          <w:bCs/>
        </w:rPr>
        <w:t>3</w:t>
      </w:r>
      <w:r w:rsidRPr="0032650A">
        <w:rPr>
          <w:b/>
          <w:bCs/>
        </w:rPr>
        <w:t>. Pagrindinės sąvokos</w:t>
      </w:r>
    </w:p>
    <w:p w14:paraId="68EC8CC0" w14:textId="3A4B0F03" w:rsidR="00D456C1" w:rsidRPr="0032650A" w:rsidRDefault="00D456C1" w:rsidP="00135429">
      <w:pPr>
        <w:tabs>
          <w:tab w:val="left" w:pos="360"/>
          <w:tab w:val="left" w:pos="1210"/>
        </w:tabs>
        <w:ind w:firstLine="567"/>
        <w:contextualSpacing/>
      </w:pPr>
      <w:r w:rsidRPr="0032650A">
        <w:t>Rekomendacijose vartojamos sąvokos atitinka Lietuvos Respublikos civilinės saugos įstatyme ir kituose teisės aktuose vartojamas sąvokas.</w:t>
      </w:r>
    </w:p>
    <w:p w14:paraId="55E09B95" w14:textId="77777777" w:rsidR="00D456C1" w:rsidRPr="0032650A" w:rsidRDefault="00D456C1" w:rsidP="00135429">
      <w:pPr>
        <w:ind w:firstLine="567"/>
        <w:contextualSpacing/>
      </w:pPr>
      <w:r w:rsidRPr="0032650A">
        <w:rPr>
          <w:b/>
          <w:bCs/>
        </w:rPr>
        <w:t>Galimų pavojų ir ekstremaliųjų situacijų rizikos analizė</w:t>
      </w:r>
      <w:r w:rsidRPr="0032650A">
        <w:t xml:space="preserve"> - tai procedūrų sistema, skirta galimų pavojų ir </w:t>
      </w:r>
      <w:r w:rsidRPr="0032650A">
        <w:rPr>
          <w:bCs/>
        </w:rPr>
        <w:t>ekstremaliųjų situacijų</w:t>
      </w:r>
      <w:r w:rsidR="00C561BA" w:rsidRPr="0032650A">
        <w:t xml:space="preserve"> </w:t>
      </w:r>
      <w:r w:rsidRPr="0032650A">
        <w:t>rizikos šaltinių nustatymui bei įvertinimui.</w:t>
      </w:r>
    </w:p>
    <w:p w14:paraId="24BD8A4F" w14:textId="77777777" w:rsidR="00D456C1" w:rsidRPr="0032650A" w:rsidRDefault="00D456C1" w:rsidP="00135429">
      <w:pPr>
        <w:ind w:firstLine="567"/>
        <w:contextualSpacing/>
      </w:pPr>
      <w:r w:rsidRPr="0032650A">
        <w:rPr>
          <w:b/>
          <w:bCs/>
        </w:rPr>
        <w:t xml:space="preserve">Galimas pavojus </w:t>
      </w:r>
      <w:r w:rsidRPr="0032650A">
        <w:t>- objektas ar reiškinys, esant tam tikroms aplinkybėms galintis kelti grėsmę gyventojų gyvybei ar sveikatai, turtui ir (arba) aplinkai.</w:t>
      </w:r>
    </w:p>
    <w:p w14:paraId="166FB0C0" w14:textId="77777777" w:rsidR="00D456C1" w:rsidRPr="0032650A" w:rsidRDefault="00D456C1" w:rsidP="00135429">
      <w:pPr>
        <w:ind w:firstLine="567"/>
        <w:contextualSpacing/>
      </w:pPr>
      <w:r w:rsidRPr="0032650A">
        <w:rPr>
          <w:b/>
          <w:bCs/>
        </w:rPr>
        <w:t>Rizika</w:t>
      </w:r>
      <w:r w:rsidRPr="0032650A">
        <w:t xml:space="preserve"> - tikimybė įvykio, galinčio įvykti per tam tikrą laiko tarpą, ir turėti nepageidaujamų pasekmių gyventojų gyvybei ar sveikatai, turtui ir (arba) aplinkai.</w:t>
      </w:r>
    </w:p>
    <w:p w14:paraId="55DC6421" w14:textId="77777777" w:rsidR="00D456C1" w:rsidRPr="0032650A" w:rsidRDefault="00D456C1" w:rsidP="00135429">
      <w:pPr>
        <w:ind w:firstLine="567"/>
        <w:contextualSpacing/>
      </w:pPr>
      <w:r w:rsidRPr="0032650A">
        <w:rPr>
          <w:b/>
          <w:bCs/>
        </w:rPr>
        <w:t>Rizikos lygis</w:t>
      </w:r>
      <w:r w:rsidRPr="0032650A">
        <w:t xml:space="preserve"> - tai santykinė rizikos lygio išraiška, nustatyta rizikos vertintojų bendra nuomone, kuri parodo, kiek vienas rizikos šaltinis pavojingesnis kitų atžvilgiu.</w:t>
      </w:r>
    </w:p>
    <w:p w14:paraId="02FA308A" w14:textId="77777777" w:rsidR="00D456C1" w:rsidRPr="0032650A" w:rsidRDefault="00D456C1" w:rsidP="00135429">
      <w:pPr>
        <w:ind w:firstLine="567"/>
        <w:contextualSpacing/>
      </w:pPr>
      <w:r w:rsidRPr="0032650A">
        <w:rPr>
          <w:b/>
          <w:bCs/>
        </w:rPr>
        <w:lastRenderedPageBreak/>
        <w:t>Priimtina rizika</w:t>
      </w:r>
      <w:r w:rsidRPr="0032650A">
        <w:t xml:space="preserve"> - rizikos lygis, dėl kurio nebūtina numatyti prevencijos priemonių ir jų valdymo.</w:t>
      </w:r>
    </w:p>
    <w:p w14:paraId="5324DCD9" w14:textId="77777777" w:rsidR="00D456C1" w:rsidRPr="0032650A" w:rsidRDefault="00D456C1" w:rsidP="00135429">
      <w:pPr>
        <w:ind w:firstLine="567"/>
        <w:contextualSpacing/>
      </w:pPr>
      <w:r w:rsidRPr="0032650A">
        <w:rPr>
          <w:b/>
          <w:bCs/>
        </w:rPr>
        <w:t xml:space="preserve">Labai didelė ar didelė rizika - </w:t>
      </w:r>
      <w:r w:rsidRPr="0032650A">
        <w:t xml:space="preserve">rizikos lygis, dėl kurio reikėtų atkreipti dėmesį ir sustiprinti pasirengimą ekstremaliosioms situacijoms bei numatyti prevencines priemones joms išvengti. </w:t>
      </w:r>
    </w:p>
    <w:p w14:paraId="11357D55" w14:textId="71210861" w:rsidR="00451159" w:rsidRPr="0032650A" w:rsidRDefault="00451159" w:rsidP="00451159">
      <w:pPr>
        <w:pStyle w:val="mazas0"/>
        <w:spacing w:before="240" w:beforeAutospacing="0" w:after="240" w:afterAutospacing="0"/>
        <w:ind w:firstLine="567"/>
        <w:contextualSpacing/>
        <w:jc w:val="center"/>
        <w:rPr>
          <w:b/>
          <w:lang w:val="lt-LT"/>
        </w:rPr>
      </w:pPr>
      <w:r w:rsidRPr="0032650A">
        <w:rPr>
          <w:b/>
          <w:lang w:val="lt-LT"/>
        </w:rPr>
        <w:t xml:space="preserve">II SKYRIUS </w:t>
      </w:r>
    </w:p>
    <w:p w14:paraId="59236EF6" w14:textId="18ABC872" w:rsidR="00D456C1" w:rsidRPr="0032650A" w:rsidRDefault="00D456C1" w:rsidP="00451159">
      <w:pPr>
        <w:pStyle w:val="mazas0"/>
        <w:spacing w:before="240" w:beforeAutospacing="0" w:after="240" w:afterAutospacing="0"/>
        <w:ind w:firstLine="567"/>
        <w:contextualSpacing/>
        <w:jc w:val="center"/>
        <w:rPr>
          <w:b/>
          <w:lang w:val="lt-LT"/>
        </w:rPr>
      </w:pPr>
      <w:r w:rsidRPr="0032650A">
        <w:rPr>
          <w:b/>
          <w:caps/>
          <w:lang w:val="lt-LT"/>
        </w:rPr>
        <w:t>galimų</w:t>
      </w:r>
      <w:r w:rsidRPr="0032650A">
        <w:rPr>
          <w:b/>
          <w:lang w:val="lt-LT"/>
        </w:rPr>
        <w:t xml:space="preserve"> PAVOJŲ NUSTATYMAS</w:t>
      </w:r>
    </w:p>
    <w:p w14:paraId="3F64AA5C" w14:textId="1B743608" w:rsidR="00D456C1" w:rsidRPr="0032650A" w:rsidRDefault="00D456C1" w:rsidP="00135429">
      <w:pPr>
        <w:tabs>
          <w:tab w:val="left" w:pos="360"/>
          <w:tab w:val="left" w:pos="1560"/>
        </w:tabs>
        <w:ind w:firstLine="567"/>
        <w:contextualSpacing/>
      </w:pPr>
      <w:r w:rsidRPr="0032650A">
        <w:t>Galimi pavojai nustatyti remiantis moksliniais, statistiniais, istoriniais duomenimis, spec</w:t>
      </w:r>
      <w:r w:rsidRPr="0032650A">
        <w:rPr>
          <w:iCs/>
        </w:rPr>
        <w:t>ia</w:t>
      </w:r>
      <w:r w:rsidRPr="0032650A">
        <w:t xml:space="preserve">listų ir ekspertų vertinimais, Lietuvos ir kitų šalių patirtimi, analizuojamos aplinkos apžiūra, įvykių modeliavimu, taip pat </w:t>
      </w:r>
      <w:r w:rsidRPr="0032650A">
        <w:rPr>
          <w:rFonts w:eastAsia="+mn-ea"/>
          <w:kern w:val="24"/>
        </w:rPr>
        <w:t xml:space="preserve">Ekstremalių įvykių kriterijais, patvirtintais </w:t>
      </w:r>
      <w:r w:rsidRPr="0032650A">
        <w:rPr>
          <w:rStyle w:val="apple-style-span"/>
        </w:rPr>
        <w:t>Lietuvos Respublikos Vyriausybės 2006 m. kovo 9 d. nutarimu Nr. 241</w:t>
      </w:r>
      <w:r w:rsidRPr="0032650A">
        <w:rPr>
          <w:rFonts w:eastAsia="+mn-ea"/>
          <w:kern w:val="24"/>
        </w:rPr>
        <w:t xml:space="preserve"> (</w:t>
      </w:r>
      <w:r w:rsidRPr="0032650A">
        <w:rPr>
          <w:lang w:eastAsia="ar-SA"/>
        </w:rPr>
        <w:t>Lietuvos Respublikos Vyriausybės 20</w:t>
      </w:r>
      <w:r w:rsidR="00146866" w:rsidRPr="0032650A">
        <w:rPr>
          <w:lang w:eastAsia="ar-SA"/>
        </w:rPr>
        <w:t>15</w:t>
      </w:r>
      <w:r w:rsidRPr="0032650A">
        <w:rPr>
          <w:lang w:eastAsia="ar-SA"/>
        </w:rPr>
        <w:t xml:space="preserve"> m. </w:t>
      </w:r>
      <w:r w:rsidR="00146866" w:rsidRPr="0032650A">
        <w:rPr>
          <w:lang w:eastAsia="ar-SA"/>
        </w:rPr>
        <w:t>spalio</w:t>
      </w:r>
      <w:r w:rsidRPr="0032650A">
        <w:rPr>
          <w:lang w:eastAsia="ar-SA"/>
        </w:rPr>
        <w:t xml:space="preserve"> </w:t>
      </w:r>
      <w:r w:rsidR="00146866" w:rsidRPr="0032650A">
        <w:rPr>
          <w:lang w:eastAsia="ar-SA"/>
        </w:rPr>
        <w:t>1</w:t>
      </w:r>
      <w:r w:rsidRPr="0032650A">
        <w:rPr>
          <w:lang w:eastAsia="ar-SA"/>
        </w:rPr>
        <w:t>4</w:t>
      </w:r>
      <w:r w:rsidR="00146866" w:rsidRPr="0032650A">
        <w:rPr>
          <w:lang w:eastAsia="ar-SA"/>
        </w:rPr>
        <w:t xml:space="preserve"> </w:t>
      </w:r>
      <w:r w:rsidRPr="0032650A">
        <w:rPr>
          <w:lang w:eastAsia="ar-SA"/>
        </w:rPr>
        <w:t xml:space="preserve">d. nutarimo Nr. </w:t>
      </w:r>
      <w:r w:rsidR="00146866" w:rsidRPr="0032650A">
        <w:rPr>
          <w:lang w:eastAsia="ar-SA"/>
        </w:rPr>
        <w:t>1063</w:t>
      </w:r>
      <w:r w:rsidRPr="0032650A">
        <w:rPr>
          <w:lang w:eastAsia="ar-SA"/>
        </w:rPr>
        <w:t xml:space="preserve"> </w:t>
      </w:r>
      <w:r w:rsidRPr="0032650A">
        <w:t>redakcija</w:t>
      </w:r>
      <w:r w:rsidRPr="0032650A">
        <w:rPr>
          <w:rFonts w:eastAsia="+mn-ea"/>
          <w:kern w:val="24"/>
        </w:rPr>
        <w:t xml:space="preserve">). </w:t>
      </w:r>
    </w:p>
    <w:p w14:paraId="13E860D8" w14:textId="77777777" w:rsidR="00D456C1" w:rsidRPr="0032650A" w:rsidRDefault="00D456C1" w:rsidP="00135429">
      <w:pPr>
        <w:tabs>
          <w:tab w:val="left" w:pos="1560"/>
        </w:tabs>
        <w:ind w:firstLine="567"/>
        <w:contextualSpacing/>
      </w:pPr>
      <w:r w:rsidRPr="0032650A">
        <w:rPr>
          <w:bCs/>
        </w:rPr>
        <w:t>Galimas pavojus</w:t>
      </w:r>
      <w:r w:rsidRPr="0032650A">
        <w:t xml:space="preserve"> suprantamas kaip galimų įvykių, ekstremaliųjų įvykių, ekstremaliųjų situacijų keliama grėsmė </w:t>
      </w:r>
      <w:r w:rsidR="00F718F0" w:rsidRPr="0032650A">
        <w:t>Gimnazijos</w:t>
      </w:r>
      <w:r w:rsidRPr="0032650A">
        <w:t xml:space="preserve"> darbuotojų, </w:t>
      </w:r>
      <w:r w:rsidR="00522FD6" w:rsidRPr="0032650A">
        <w:t>mokinių</w:t>
      </w:r>
      <w:r w:rsidRPr="0032650A">
        <w:t xml:space="preserve"> gyvybei ar sveikatai, turtui ir (arba) aplinkai.</w:t>
      </w:r>
    </w:p>
    <w:p w14:paraId="54D7F4A4" w14:textId="77777777" w:rsidR="00D456C1" w:rsidRPr="0032650A" w:rsidRDefault="00D456C1" w:rsidP="00135429">
      <w:pPr>
        <w:pStyle w:val="bodytext"/>
        <w:tabs>
          <w:tab w:val="left" w:pos="1560"/>
        </w:tabs>
        <w:spacing w:before="0" w:beforeAutospacing="0" w:after="0" w:afterAutospacing="0"/>
        <w:ind w:firstLine="567"/>
        <w:contextualSpacing/>
        <w:rPr>
          <w:bCs/>
          <w:iCs/>
          <w:lang w:val="lt-LT"/>
        </w:rPr>
      </w:pPr>
      <w:r w:rsidRPr="0032650A">
        <w:rPr>
          <w:lang w:val="lt-LT"/>
        </w:rPr>
        <w:t xml:space="preserve">Pirmiausia </w:t>
      </w:r>
      <w:r w:rsidRPr="0032650A">
        <w:rPr>
          <w:bCs/>
          <w:iCs/>
          <w:lang w:val="lt-LT"/>
        </w:rPr>
        <w:t xml:space="preserve">nustatyti visi galimi </w:t>
      </w:r>
      <w:r w:rsidRPr="0032650A">
        <w:rPr>
          <w:bCs/>
          <w:lang w:val="lt-LT"/>
        </w:rPr>
        <w:t>gamtiniai ir žmogaus veiklos sukelti pavojai, kurie gal</w:t>
      </w:r>
      <w:r w:rsidRPr="0032650A">
        <w:rPr>
          <w:lang w:val="lt-LT"/>
        </w:rPr>
        <w:t xml:space="preserve">i kilti </w:t>
      </w:r>
      <w:r w:rsidR="00F718F0" w:rsidRPr="0032650A">
        <w:rPr>
          <w:lang w:val="lt-LT"/>
        </w:rPr>
        <w:t>Gimnazijoje</w:t>
      </w:r>
      <w:r w:rsidRPr="0032650A">
        <w:rPr>
          <w:lang w:val="lt-LT"/>
        </w:rPr>
        <w:t>:</w:t>
      </w:r>
    </w:p>
    <w:p w14:paraId="7BD11DED" w14:textId="77777777" w:rsidR="00D456C1" w:rsidRPr="0032650A" w:rsidRDefault="00D456C1" w:rsidP="00135429">
      <w:pPr>
        <w:pStyle w:val="bodytext"/>
        <w:tabs>
          <w:tab w:val="left" w:pos="1560"/>
        </w:tabs>
        <w:spacing w:before="0" w:beforeAutospacing="0" w:after="0" w:afterAutospacing="0"/>
        <w:ind w:firstLine="567"/>
        <w:contextualSpacing/>
        <w:rPr>
          <w:bCs/>
          <w:iCs/>
          <w:lang w:val="lt-LT"/>
        </w:rPr>
      </w:pPr>
      <w:r w:rsidRPr="0032650A">
        <w:rPr>
          <w:bCs/>
          <w:iCs/>
          <w:lang w:val="lt-LT"/>
        </w:rPr>
        <w:t xml:space="preserve">1. </w:t>
      </w:r>
      <w:r w:rsidRPr="0032650A">
        <w:rPr>
          <w:lang w:val="lt-LT"/>
        </w:rPr>
        <w:t>Dėl geografinės padėties.</w:t>
      </w:r>
    </w:p>
    <w:p w14:paraId="207611F3" w14:textId="77777777" w:rsidR="00D456C1" w:rsidRPr="0032650A" w:rsidRDefault="00D456C1" w:rsidP="00135429">
      <w:pPr>
        <w:pStyle w:val="bodytext"/>
        <w:tabs>
          <w:tab w:val="left" w:pos="1560"/>
        </w:tabs>
        <w:spacing w:before="0" w:beforeAutospacing="0" w:after="0" w:afterAutospacing="0"/>
        <w:ind w:firstLine="567"/>
        <w:contextualSpacing/>
        <w:rPr>
          <w:bCs/>
          <w:iCs/>
          <w:lang w:val="lt-LT"/>
        </w:rPr>
      </w:pPr>
      <w:r w:rsidRPr="0032650A">
        <w:rPr>
          <w:bCs/>
          <w:iCs/>
          <w:lang w:val="lt-LT"/>
        </w:rPr>
        <w:t xml:space="preserve">2. </w:t>
      </w:r>
      <w:r w:rsidRPr="0032650A">
        <w:rPr>
          <w:lang w:val="lt-LT"/>
        </w:rPr>
        <w:t>Dėl atliekamų technologinių procesų ar gedimų.</w:t>
      </w:r>
    </w:p>
    <w:p w14:paraId="6C9B4CB3" w14:textId="77777777" w:rsidR="00D456C1" w:rsidRPr="0032650A" w:rsidRDefault="00D456C1" w:rsidP="00135429">
      <w:pPr>
        <w:pStyle w:val="bodytext"/>
        <w:tabs>
          <w:tab w:val="left" w:pos="1560"/>
        </w:tabs>
        <w:spacing w:before="0" w:beforeAutospacing="0" w:after="0" w:afterAutospacing="0"/>
        <w:ind w:firstLine="567"/>
        <w:contextualSpacing/>
        <w:rPr>
          <w:bCs/>
          <w:iCs/>
          <w:lang w:val="lt-LT"/>
        </w:rPr>
      </w:pPr>
      <w:r w:rsidRPr="0032650A">
        <w:rPr>
          <w:bCs/>
          <w:iCs/>
          <w:lang w:val="lt-LT"/>
        </w:rPr>
        <w:t>3. Dėl darbuotojo klaidos (žmogiškasis veiksnys).</w:t>
      </w:r>
    </w:p>
    <w:p w14:paraId="1CDA5C6D" w14:textId="77777777" w:rsidR="00D456C1" w:rsidRPr="0032650A" w:rsidRDefault="00D456C1" w:rsidP="00135429">
      <w:pPr>
        <w:pStyle w:val="bodytext"/>
        <w:tabs>
          <w:tab w:val="left" w:pos="1560"/>
        </w:tabs>
        <w:spacing w:before="0" w:beforeAutospacing="0" w:after="0" w:afterAutospacing="0"/>
        <w:ind w:firstLine="567"/>
        <w:contextualSpacing/>
        <w:rPr>
          <w:bCs/>
          <w:iCs/>
          <w:lang w:val="lt-LT"/>
        </w:rPr>
      </w:pPr>
      <w:r w:rsidRPr="0032650A">
        <w:rPr>
          <w:bCs/>
          <w:iCs/>
          <w:lang w:val="lt-LT"/>
        </w:rPr>
        <w:t xml:space="preserve">4. </w:t>
      </w:r>
      <w:r w:rsidRPr="0032650A">
        <w:rPr>
          <w:lang w:val="lt-LT"/>
        </w:rPr>
        <w:t>Dėl pastato (-ų) projektavimo, konstrukcijų ar įrenginių (fizinis veiksnys).</w:t>
      </w:r>
    </w:p>
    <w:p w14:paraId="00187C92" w14:textId="77777777" w:rsidR="00D456C1" w:rsidRPr="0032650A" w:rsidRDefault="00D456C1" w:rsidP="00135429">
      <w:pPr>
        <w:pStyle w:val="bodytext"/>
        <w:tabs>
          <w:tab w:val="left" w:pos="1560"/>
        </w:tabs>
        <w:spacing w:before="0" w:beforeAutospacing="0" w:after="0" w:afterAutospacing="0"/>
        <w:ind w:firstLine="567"/>
        <w:contextualSpacing/>
        <w:rPr>
          <w:bCs/>
          <w:iCs/>
          <w:lang w:val="lt-LT"/>
        </w:rPr>
      </w:pPr>
      <w:r w:rsidRPr="0032650A">
        <w:rPr>
          <w:lang w:val="lt-LT"/>
        </w:rPr>
        <w:t xml:space="preserve">Toliau nustatyti pavojai, kurie gali kilti už </w:t>
      </w:r>
      <w:r w:rsidR="00F718F0" w:rsidRPr="0032650A">
        <w:rPr>
          <w:lang w:val="lt-LT"/>
        </w:rPr>
        <w:t>Gimnazijos</w:t>
      </w:r>
      <w:r w:rsidRPr="0032650A">
        <w:rPr>
          <w:lang w:val="lt-LT"/>
        </w:rPr>
        <w:t xml:space="preserve">  ribų, bet turėti padarinių (poveikį) darbuotojų ar </w:t>
      </w:r>
      <w:r w:rsidR="00522FD6" w:rsidRPr="0032650A">
        <w:rPr>
          <w:lang w:val="lt-LT"/>
        </w:rPr>
        <w:t>mokinių</w:t>
      </w:r>
      <w:r w:rsidRPr="0032650A">
        <w:rPr>
          <w:lang w:val="lt-LT"/>
        </w:rPr>
        <w:t xml:space="preserve"> gyvybei ar sveikatai, turtui, aplinkai, </w:t>
      </w:r>
      <w:r w:rsidR="00F718F0" w:rsidRPr="0032650A">
        <w:rPr>
          <w:lang w:val="lt-LT"/>
        </w:rPr>
        <w:t>Gimnazijos</w:t>
      </w:r>
      <w:r w:rsidRPr="0032650A">
        <w:rPr>
          <w:lang w:val="lt-LT"/>
        </w:rPr>
        <w:t xml:space="preserve"> veiklos tęstinumui. </w:t>
      </w:r>
    </w:p>
    <w:p w14:paraId="466F9EA4" w14:textId="77777777" w:rsidR="00D456C1" w:rsidRPr="0032650A" w:rsidRDefault="00D456C1" w:rsidP="00135429">
      <w:pPr>
        <w:pStyle w:val="bodytext"/>
        <w:tabs>
          <w:tab w:val="left" w:pos="1560"/>
        </w:tabs>
        <w:spacing w:before="0" w:beforeAutospacing="0" w:after="0" w:afterAutospacing="0"/>
        <w:ind w:firstLine="567"/>
        <w:contextualSpacing/>
        <w:rPr>
          <w:bCs/>
          <w:iCs/>
          <w:lang w:val="lt-LT"/>
        </w:rPr>
      </w:pPr>
      <w:r w:rsidRPr="0032650A">
        <w:rPr>
          <w:lang w:val="lt-LT"/>
        </w:rPr>
        <w:t>Nustatyti galimi pavojai surašyti į 1 lentelę, nurodyta jų padarinių (poveikio) zona, galimas išplitimas, pateiktos jų kilimo priežastys (kodėl ir kaip jie gali kilti) užpildytos</w:t>
      </w:r>
      <w:r w:rsidRPr="0032650A">
        <w:rPr>
          <w:bCs/>
          <w:iCs/>
          <w:lang w:val="lt-LT"/>
        </w:rPr>
        <w:t xml:space="preserve"> 8 lentelės 1 ir 2 skiltys.</w:t>
      </w:r>
    </w:p>
    <w:p w14:paraId="4325DCDC" w14:textId="77777777" w:rsidR="00D456C1" w:rsidRPr="0032650A" w:rsidRDefault="00D456C1" w:rsidP="00135429">
      <w:pPr>
        <w:pStyle w:val="bodytext"/>
        <w:spacing w:before="240" w:beforeAutospacing="0" w:after="0" w:afterAutospacing="0"/>
        <w:ind w:firstLine="567"/>
        <w:contextualSpacing/>
        <w:jc w:val="center"/>
        <w:rPr>
          <w:b/>
          <w:bCs/>
          <w:iCs/>
          <w:lang w:val="lt-LT"/>
        </w:rPr>
      </w:pPr>
      <w:r w:rsidRPr="0032650A">
        <w:rPr>
          <w:bCs/>
          <w:iCs/>
          <w:lang w:val="lt-LT"/>
        </w:rPr>
        <w:br w:type="page"/>
      </w:r>
      <w:r w:rsidRPr="0032650A">
        <w:rPr>
          <w:b/>
          <w:bCs/>
          <w:iCs/>
          <w:lang w:val="lt-LT"/>
        </w:rPr>
        <w:lastRenderedPageBreak/>
        <w:t>NUSTATYTŲ GALIMŲ PAVOJŲ APIBŪDINIMAS</w:t>
      </w:r>
    </w:p>
    <w:p w14:paraId="1E96BEE3" w14:textId="77777777" w:rsidR="00D456C1" w:rsidRPr="0032650A" w:rsidRDefault="00D456C1" w:rsidP="00135429">
      <w:pPr>
        <w:pStyle w:val="bodytext"/>
        <w:spacing w:before="240" w:beforeAutospacing="0" w:after="0" w:afterAutospacing="0"/>
        <w:ind w:firstLine="567"/>
        <w:contextualSpacing/>
        <w:jc w:val="right"/>
        <w:rPr>
          <w:bCs/>
          <w:iCs/>
          <w:lang w:val="lt-LT"/>
        </w:rPr>
      </w:pPr>
      <w:r w:rsidRPr="0032650A">
        <w:rPr>
          <w:bCs/>
          <w:iCs/>
          <w:lang w:val="lt-LT"/>
        </w:rPr>
        <w:t>1 lentelė</w:t>
      </w:r>
    </w:p>
    <w:tbl>
      <w:tblPr>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552"/>
        <w:gridCol w:w="4263"/>
        <w:gridCol w:w="2290"/>
      </w:tblGrid>
      <w:tr w:rsidR="00D456C1" w:rsidRPr="0032650A" w14:paraId="1DCFA214" w14:textId="77777777" w:rsidTr="00801587">
        <w:trPr>
          <w:trHeight w:val="883"/>
        </w:trPr>
        <w:tc>
          <w:tcPr>
            <w:tcW w:w="675" w:type="dxa"/>
            <w:vAlign w:val="center"/>
          </w:tcPr>
          <w:p w14:paraId="1825D193" w14:textId="16DF3F02" w:rsidR="00D456C1" w:rsidRPr="0032650A" w:rsidRDefault="00D456C1" w:rsidP="00801587">
            <w:pPr>
              <w:spacing w:line="240" w:lineRule="auto"/>
              <w:ind w:firstLine="567"/>
              <w:contextualSpacing/>
              <w:jc w:val="center"/>
              <w:rPr>
                <w:b/>
              </w:rPr>
            </w:pPr>
            <w:r w:rsidRPr="0032650A">
              <w:rPr>
                <w:b/>
              </w:rPr>
              <w:t>E</w:t>
            </w:r>
            <w:r w:rsidR="00801587" w:rsidRPr="0032650A">
              <w:rPr>
                <w:b/>
              </w:rPr>
              <w:t>E</w:t>
            </w:r>
            <w:r w:rsidRPr="0032650A">
              <w:rPr>
                <w:b/>
              </w:rPr>
              <w:t>il. Nr.</w:t>
            </w:r>
          </w:p>
        </w:tc>
        <w:tc>
          <w:tcPr>
            <w:tcW w:w="2552" w:type="dxa"/>
            <w:vAlign w:val="center"/>
          </w:tcPr>
          <w:p w14:paraId="7DE5B656" w14:textId="77777777" w:rsidR="00D456C1" w:rsidRPr="0032650A" w:rsidRDefault="00D456C1" w:rsidP="00801587">
            <w:pPr>
              <w:spacing w:line="240" w:lineRule="auto"/>
              <w:ind w:firstLine="0"/>
              <w:contextualSpacing/>
              <w:rPr>
                <w:b/>
              </w:rPr>
            </w:pPr>
            <w:r w:rsidRPr="0032650A">
              <w:rPr>
                <w:b/>
              </w:rPr>
              <w:t>Nustatytas galimas pavojus</w:t>
            </w:r>
          </w:p>
        </w:tc>
        <w:tc>
          <w:tcPr>
            <w:tcW w:w="4263" w:type="dxa"/>
            <w:vAlign w:val="center"/>
          </w:tcPr>
          <w:p w14:paraId="7090FB73" w14:textId="77777777" w:rsidR="00D456C1" w:rsidRPr="0032650A" w:rsidRDefault="00D456C1" w:rsidP="00801587">
            <w:pPr>
              <w:spacing w:line="240" w:lineRule="auto"/>
              <w:ind w:firstLine="0"/>
              <w:contextualSpacing/>
              <w:jc w:val="center"/>
              <w:rPr>
                <w:b/>
              </w:rPr>
            </w:pPr>
            <w:r w:rsidRPr="0032650A">
              <w:rPr>
                <w:b/>
              </w:rPr>
              <w:t>Nustatyto galimo pavojaus padarinių (poveikio) zona ir galimas pavojaus išplitimas</w:t>
            </w:r>
          </w:p>
        </w:tc>
        <w:tc>
          <w:tcPr>
            <w:tcW w:w="2290" w:type="dxa"/>
            <w:vAlign w:val="center"/>
          </w:tcPr>
          <w:p w14:paraId="050B4E83" w14:textId="77777777" w:rsidR="00D456C1" w:rsidRPr="0032650A" w:rsidRDefault="00D456C1" w:rsidP="00801587">
            <w:pPr>
              <w:spacing w:line="240" w:lineRule="auto"/>
              <w:ind w:firstLine="0"/>
              <w:contextualSpacing/>
              <w:jc w:val="center"/>
              <w:rPr>
                <w:b/>
              </w:rPr>
            </w:pPr>
            <w:r w:rsidRPr="0032650A">
              <w:rPr>
                <w:b/>
              </w:rPr>
              <w:t>Galimo pavojaus kilimo priežastys</w:t>
            </w:r>
          </w:p>
        </w:tc>
      </w:tr>
      <w:tr w:rsidR="00D456C1" w:rsidRPr="0032650A" w14:paraId="54DAC757" w14:textId="77777777" w:rsidTr="00801587">
        <w:trPr>
          <w:trHeight w:val="130"/>
        </w:trPr>
        <w:tc>
          <w:tcPr>
            <w:tcW w:w="9780" w:type="dxa"/>
            <w:gridSpan w:val="4"/>
            <w:tcBorders>
              <w:top w:val="single" w:sz="4" w:space="0" w:color="auto"/>
              <w:left w:val="single" w:sz="4" w:space="0" w:color="auto"/>
              <w:bottom w:val="single" w:sz="4" w:space="0" w:color="auto"/>
              <w:right w:val="single" w:sz="4" w:space="0" w:color="auto"/>
            </w:tcBorders>
            <w:vAlign w:val="center"/>
          </w:tcPr>
          <w:p w14:paraId="41898C5E" w14:textId="77777777" w:rsidR="00D456C1" w:rsidRPr="0032650A" w:rsidRDefault="00D456C1" w:rsidP="00801587">
            <w:pPr>
              <w:pStyle w:val="bodytext"/>
              <w:tabs>
                <w:tab w:val="left" w:pos="1560"/>
              </w:tabs>
              <w:spacing w:before="0" w:beforeAutospacing="0" w:after="0" w:afterAutospacing="0" w:line="240" w:lineRule="auto"/>
              <w:ind w:firstLine="0"/>
              <w:contextualSpacing/>
              <w:jc w:val="center"/>
              <w:rPr>
                <w:b/>
                <w:bCs/>
                <w:iCs/>
                <w:lang w:val="lt-LT"/>
              </w:rPr>
            </w:pPr>
            <w:r w:rsidRPr="0032650A">
              <w:rPr>
                <w:b/>
                <w:bCs/>
                <w:lang w:val="lt-LT"/>
              </w:rPr>
              <w:t>Pavojai, kurie gal</w:t>
            </w:r>
            <w:r w:rsidRPr="0032650A">
              <w:rPr>
                <w:b/>
                <w:lang w:val="lt-LT"/>
              </w:rPr>
              <w:t xml:space="preserve">i kilti </w:t>
            </w:r>
            <w:r w:rsidR="00F718F0" w:rsidRPr="0032650A">
              <w:rPr>
                <w:b/>
                <w:lang w:val="lt-LT"/>
              </w:rPr>
              <w:t>Gimnazijoje</w:t>
            </w:r>
          </w:p>
        </w:tc>
      </w:tr>
      <w:tr w:rsidR="00D456C1" w:rsidRPr="0032650A" w14:paraId="73F025C4" w14:textId="77777777" w:rsidTr="00801587">
        <w:trPr>
          <w:trHeight w:val="561"/>
        </w:trPr>
        <w:tc>
          <w:tcPr>
            <w:tcW w:w="675" w:type="dxa"/>
            <w:tcBorders>
              <w:top w:val="single" w:sz="4" w:space="0" w:color="auto"/>
              <w:left w:val="single" w:sz="4" w:space="0" w:color="auto"/>
              <w:bottom w:val="single" w:sz="4" w:space="0" w:color="auto"/>
              <w:right w:val="single" w:sz="4" w:space="0" w:color="auto"/>
            </w:tcBorders>
            <w:vAlign w:val="center"/>
          </w:tcPr>
          <w:p w14:paraId="681E4299" w14:textId="77777777" w:rsidR="00D456C1" w:rsidRPr="0032650A" w:rsidRDefault="00D456C1" w:rsidP="00801587">
            <w:pPr>
              <w:numPr>
                <w:ilvl w:val="0"/>
                <w:numId w:val="10"/>
              </w:numPr>
              <w:spacing w:line="240" w:lineRule="auto"/>
              <w:ind w:left="0" w:firstLine="567"/>
              <w:contextualSpacing/>
              <w:jc w:val="center"/>
            </w:pPr>
          </w:p>
        </w:tc>
        <w:tc>
          <w:tcPr>
            <w:tcW w:w="2552" w:type="dxa"/>
            <w:tcBorders>
              <w:top w:val="single" w:sz="4" w:space="0" w:color="auto"/>
              <w:left w:val="single" w:sz="4" w:space="0" w:color="auto"/>
              <w:bottom w:val="single" w:sz="4" w:space="0" w:color="auto"/>
              <w:right w:val="single" w:sz="4" w:space="0" w:color="auto"/>
            </w:tcBorders>
            <w:vAlign w:val="center"/>
          </w:tcPr>
          <w:p w14:paraId="6BEDDA4B" w14:textId="77777777" w:rsidR="00D456C1" w:rsidRPr="0032650A" w:rsidRDefault="004F0712" w:rsidP="00801587">
            <w:pPr>
              <w:spacing w:line="240" w:lineRule="auto"/>
              <w:ind w:firstLine="0"/>
              <w:contextualSpacing/>
              <w:jc w:val="center"/>
            </w:pPr>
            <w:r w:rsidRPr="0032650A">
              <w:t>Gaisras</w:t>
            </w:r>
          </w:p>
        </w:tc>
        <w:tc>
          <w:tcPr>
            <w:tcW w:w="4263" w:type="dxa"/>
            <w:tcBorders>
              <w:top w:val="single" w:sz="4" w:space="0" w:color="auto"/>
              <w:left w:val="single" w:sz="4" w:space="0" w:color="auto"/>
              <w:bottom w:val="single" w:sz="4" w:space="0" w:color="auto"/>
              <w:right w:val="single" w:sz="4" w:space="0" w:color="auto"/>
            </w:tcBorders>
            <w:vAlign w:val="center"/>
          </w:tcPr>
          <w:p w14:paraId="1EDC72F9" w14:textId="77777777" w:rsidR="00D456C1" w:rsidRPr="0032650A" w:rsidRDefault="00F718F0" w:rsidP="00801587">
            <w:pPr>
              <w:spacing w:line="240" w:lineRule="auto"/>
              <w:ind w:firstLine="0"/>
              <w:contextualSpacing/>
              <w:jc w:val="center"/>
            </w:pPr>
            <w:r w:rsidRPr="0032650A">
              <w:t>Gimnazijos</w:t>
            </w:r>
            <w:r w:rsidR="00D456C1" w:rsidRPr="0032650A">
              <w:t xml:space="preserve"> pastatai, </w:t>
            </w:r>
            <w:r w:rsidRPr="0032650A">
              <w:t>Gimnazijos</w:t>
            </w:r>
            <w:r w:rsidR="00D456C1" w:rsidRPr="0032650A">
              <w:t xml:space="preserve"> teritorija</w:t>
            </w:r>
          </w:p>
        </w:tc>
        <w:tc>
          <w:tcPr>
            <w:tcW w:w="2290" w:type="dxa"/>
            <w:tcBorders>
              <w:top w:val="single" w:sz="4" w:space="0" w:color="auto"/>
              <w:left w:val="single" w:sz="4" w:space="0" w:color="auto"/>
              <w:bottom w:val="single" w:sz="4" w:space="0" w:color="auto"/>
              <w:right w:val="single" w:sz="4" w:space="0" w:color="auto"/>
            </w:tcBorders>
            <w:vAlign w:val="center"/>
          </w:tcPr>
          <w:p w14:paraId="0A337A86" w14:textId="77777777" w:rsidR="00D456C1" w:rsidRPr="0032650A" w:rsidRDefault="00D456C1" w:rsidP="00801587">
            <w:pPr>
              <w:spacing w:line="240" w:lineRule="auto"/>
              <w:ind w:firstLine="0"/>
              <w:contextualSpacing/>
              <w:jc w:val="center"/>
            </w:pPr>
            <w:r w:rsidRPr="0032650A">
              <w:t>Gamtinės kilmės, žmogaus veikla</w:t>
            </w:r>
          </w:p>
        </w:tc>
      </w:tr>
      <w:tr w:rsidR="00D456C1" w:rsidRPr="0032650A" w14:paraId="4E405EBD" w14:textId="77777777" w:rsidTr="00D456C1">
        <w:trPr>
          <w:trHeight w:val="261"/>
        </w:trPr>
        <w:tc>
          <w:tcPr>
            <w:tcW w:w="675" w:type="dxa"/>
            <w:tcBorders>
              <w:top w:val="single" w:sz="4" w:space="0" w:color="auto"/>
              <w:left w:val="single" w:sz="4" w:space="0" w:color="auto"/>
              <w:bottom w:val="single" w:sz="4" w:space="0" w:color="auto"/>
              <w:right w:val="single" w:sz="4" w:space="0" w:color="auto"/>
            </w:tcBorders>
            <w:vAlign w:val="center"/>
          </w:tcPr>
          <w:p w14:paraId="5EE5CE28" w14:textId="77777777" w:rsidR="00D456C1" w:rsidRPr="0032650A" w:rsidRDefault="00D456C1" w:rsidP="00801587">
            <w:pPr>
              <w:numPr>
                <w:ilvl w:val="0"/>
                <w:numId w:val="10"/>
              </w:numPr>
              <w:spacing w:line="240" w:lineRule="auto"/>
              <w:ind w:left="0" w:firstLine="567"/>
              <w:contextualSpacing/>
              <w:jc w:val="center"/>
            </w:pPr>
          </w:p>
        </w:tc>
        <w:tc>
          <w:tcPr>
            <w:tcW w:w="2552" w:type="dxa"/>
            <w:tcBorders>
              <w:top w:val="single" w:sz="4" w:space="0" w:color="auto"/>
              <w:left w:val="single" w:sz="4" w:space="0" w:color="auto"/>
              <w:bottom w:val="single" w:sz="4" w:space="0" w:color="auto"/>
              <w:right w:val="single" w:sz="4" w:space="0" w:color="auto"/>
            </w:tcBorders>
            <w:vAlign w:val="center"/>
          </w:tcPr>
          <w:p w14:paraId="3122BB69" w14:textId="77777777" w:rsidR="00D456C1" w:rsidRPr="0032650A" w:rsidRDefault="00D456C1" w:rsidP="00801587">
            <w:pPr>
              <w:spacing w:line="240" w:lineRule="auto"/>
              <w:ind w:firstLine="0"/>
              <w:contextualSpacing/>
              <w:jc w:val="left"/>
            </w:pPr>
            <w:r w:rsidRPr="0032650A">
              <w:t>Teroro aktas (įkaitų paėmimas, ginkluotas įsiveržimas)</w:t>
            </w:r>
          </w:p>
        </w:tc>
        <w:tc>
          <w:tcPr>
            <w:tcW w:w="4263" w:type="dxa"/>
            <w:tcBorders>
              <w:top w:val="single" w:sz="4" w:space="0" w:color="auto"/>
              <w:left w:val="single" w:sz="4" w:space="0" w:color="auto"/>
              <w:bottom w:val="single" w:sz="4" w:space="0" w:color="auto"/>
              <w:right w:val="single" w:sz="4" w:space="0" w:color="auto"/>
            </w:tcBorders>
            <w:vAlign w:val="center"/>
          </w:tcPr>
          <w:p w14:paraId="1C7C6DAF" w14:textId="77777777" w:rsidR="00D456C1" w:rsidRPr="0032650A" w:rsidRDefault="00F718F0" w:rsidP="00801587">
            <w:pPr>
              <w:spacing w:line="240" w:lineRule="auto"/>
              <w:ind w:firstLine="0"/>
              <w:contextualSpacing/>
              <w:jc w:val="center"/>
            </w:pPr>
            <w:r w:rsidRPr="0032650A">
              <w:t>Gimnazijos</w:t>
            </w:r>
            <w:r w:rsidR="00D456C1" w:rsidRPr="0032650A">
              <w:t xml:space="preserve"> pastatai, </w:t>
            </w:r>
            <w:r w:rsidRPr="0032650A">
              <w:t>Gimnazijos</w:t>
            </w:r>
            <w:r w:rsidR="00D456C1" w:rsidRPr="0032650A">
              <w:t xml:space="preserve"> teritorija </w:t>
            </w:r>
          </w:p>
        </w:tc>
        <w:tc>
          <w:tcPr>
            <w:tcW w:w="2290" w:type="dxa"/>
            <w:tcBorders>
              <w:top w:val="single" w:sz="4" w:space="0" w:color="auto"/>
              <w:left w:val="single" w:sz="4" w:space="0" w:color="auto"/>
              <w:bottom w:val="single" w:sz="4" w:space="0" w:color="auto"/>
              <w:right w:val="single" w:sz="4" w:space="0" w:color="auto"/>
            </w:tcBorders>
            <w:vAlign w:val="center"/>
          </w:tcPr>
          <w:p w14:paraId="6C889170" w14:textId="77777777" w:rsidR="00D456C1" w:rsidRPr="0032650A" w:rsidRDefault="00D456C1" w:rsidP="00801587">
            <w:pPr>
              <w:spacing w:line="240" w:lineRule="auto"/>
              <w:ind w:firstLine="0"/>
              <w:contextualSpacing/>
              <w:jc w:val="center"/>
            </w:pPr>
            <w:r w:rsidRPr="0032650A">
              <w:t>Žmogaus veikla</w:t>
            </w:r>
          </w:p>
        </w:tc>
      </w:tr>
      <w:tr w:rsidR="00D456C1" w:rsidRPr="0032650A" w14:paraId="546775BB" w14:textId="77777777" w:rsidTr="00D456C1">
        <w:trPr>
          <w:trHeight w:val="261"/>
        </w:trPr>
        <w:tc>
          <w:tcPr>
            <w:tcW w:w="675" w:type="dxa"/>
            <w:tcBorders>
              <w:top w:val="single" w:sz="4" w:space="0" w:color="auto"/>
              <w:left w:val="single" w:sz="4" w:space="0" w:color="auto"/>
              <w:bottom w:val="single" w:sz="4" w:space="0" w:color="auto"/>
              <w:right w:val="single" w:sz="4" w:space="0" w:color="auto"/>
            </w:tcBorders>
            <w:vAlign w:val="center"/>
          </w:tcPr>
          <w:p w14:paraId="167F459D" w14:textId="77777777" w:rsidR="00D456C1" w:rsidRPr="0032650A" w:rsidRDefault="00D456C1" w:rsidP="00801587">
            <w:pPr>
              <w:numPr>
                <w:ilvl w:val="0"/>
                <w:numId w:val="10"/>
              </w:numPr>
              <w:spacing w:line="240" w:lineRule="auto"/>
              <w:ind w:left="0" w:firstLine="567"/>
              <w:contextualSpacing/>
              <w:jc w:val="center"/>
            </w:pPr>
          </w:p>
        </w:tc>
        <w:tc>
          <w:tcPr>
            <w:tcW w:w="2552" w:type="dxa"/>
            <w:tcBorders>
              <w:top w:val="single" w:sz="4" w:space="0" w:color="auto"/>
              <w:left w:val="single" w:sz="4" w:space="0" w:color="auto"/>
              <w:bottom w:val="single" w:sz="4" w:space="0" w:color="auto"/>
              <w:right w:val="single" w:sz="4" w:space="0" w:color="auto"/>
            </w:tcBorders>
            <w:vAlign w:val="center"/>
          </w:tcPr>
          <w:p w14:paraId="2B9E606B" w14:textId="77777777" w:rsidR="00D456C1" w:rsidRPr="0032650A" w:rsidRDefault="00D456C1" w:rsidP="00801587">
            <w:pPr>
              <w:spacing w:line="240" w:lineRule="auto"/>
              <w:ind w:firstLine="0"/>
              <w:contextualSpacing/>
              <w:jc w:val="left"/>
            </w:pPr>
            <w:r w:rsidRPr="0032650A">
              <w:t>Grasinimas įvykdyti teroro aktą (sprogmuo, pavojinga medžiaga)</w:t>
            </w:r>
          </w:p>
        </w:tc>
        <w:tc>
          <w:tcPr>
            <w:tcW w:w="4263" w:type="dxa"/>
            <w:tcBorders>
              <w:top w:val="single" w:sz="4" w:space="0" w:color="auto"/>
              <w:left w:val="single" w:sz="4" w:space="0" w:color="auto"/>
              <w:bottom w:val="single" w:sz="4" w:space="0" w:color="auto"/>
              <w:right w:val="single" w:sz="4" w:space="0" w:color="auto"/>
            </w:tcBorders>
            <w:vAlign w:val="center"/>
          </w:tcPr>
          <w:p w14:paraId="75E5AE2D" w14:textId="77777777" w:rsidR="00D456C1" w:rsidRPr="0032650A" w:rsidRDefault="00F718F0" w:rsidP="00801587">
            <w:pPr>
              <w:spacing w:line="240" w:lineRule="auto"/>
              <w:ind w:firstLine="0"/>
              <w:contextualSpacing/>
              <w:jc w:val="center"/>
            </w:pPr>
            <w:r w:rsidRPr="0032650A">
              <w:t>Gimnazijos</w:t>
            </w:r>
            <w:r w:rsidR="00D456C1" w:rsidRPr="0032650A">
              <w:t xml:space="preserve"> pastatai, </w:t>
            </w:r>
            <w:r w:rsidRPr="0032650A">
              <w:t>Gimnazijos</w:t>
            </w:r>
            <w:r w:rsidR="00D456C1" w:rsidRPr="0032650A">
              <w:t xml:space="preserve"> teritorija</w:t>
            </w:r>
          </w:p>
        </w:tc>
        <w:tc>
          <w:tcPr>
            <w:tcW w:w="2290" w:type="dxa"/>
            <w:tcBorders>
              <w:top w:val="single" w:sz="4" w:space="0" w:color="auto"/>
              <w:left w:val="single" w:sz="4" w:space="0" w:color="auto"/>
              <w:bottom w:val="single" w:sz="4" w:space="0" w:color="auto"/>
              <w:right w:val="single" w:sz="4" w:space="0" w:color="auto"/>
            </w:tcBorders>
            <w:vAlign w:val="center"/>
          </w:tcPr>
          <w:p w14:paraId="0757F53A" w14:textId="77777777" w:rsidR="00D456C1" w:rsidRPr="0032650A" w:rsidRDefault="00D456C1" w:rsidP="00801587">
            <w:pPr>
              <w:spacing w:line="240" w:lineRule="auto"/>
              <w:ind w:firstLine="0"/>
              <w:contextualSpacing/>
              <w:jc w:val="center"/>
            </w:pPr>
            <w:r w:rsidRPr="0032650A">
              <w:t>Žmogaus veikla</w:t>
            </w:r>
          </w:p>
        </w:tc>
      </w:tr>
      <w:tr w:rsidR="00D456C1" w:rsidRPr="0032650A" w14:paraId="17183B68" w14:textId="77777777" w:rsidTr="00D456C1">
        <w:trPr>
          <w:trHeight w:val="261"/>
        </w:trPr>
        <w:tc>
          <w:tcPr>
            <w:tcW w:w="675" w:type="dxa"/>
            <w:tcBorders>
              <w:top w:val="single" w:sz="4" w:space="0" w:color="auto"/>
              <w:left w:val="single" w:sz="4" w:space="0" w:color="auto"/>
              <w:bottom w:val="single" w:sz="4" w:space="0" w:color="auto"/>
              <w:right w:val="single" w:sz="4" w:space="0" w:color="auto"/>
            </w:tcBorders>
            <w:vAlign w:val="center"/>
          </w:tcPr>
          <w:p w14:paraId="201C6199" w14:textId="77777777" w:rsidR="00D456C1" w:rsidRPr="0032650A" w:rsidRDefault="00D456C1" w:rsidP="00801587">
            <w:pPr>
              <w:numPr>
                <w:ilvl w:val="0"/>
                <w:numId w:val="10"/>
              </w:numPr>
              <w:spacing w:line="240" w:lineRule="auto"/>
              <w:ind w:left="0" w:firstLine="567"/>
              <w:contextualSpacing/>
              <w:jc w:val="center"/>
            </w:pPr>
          </w:p>
        </w:tc>
        <w:tc>
          <w:tcPr>
            <w:tcW w:w="2552" w:type="dxa"/>
            <w:tcBorders>
              <w:top w:val="single" w:sz="4" w:space="0" w:color="auto"/>
              <w:left w:val="single" w:sz="4" w:space="0" w:color="auto"/>
              <w:bottom w:val="single" w:sz="4" w:space="0" w:color="auto"/>
              <w:right w:val="single" w:sz="4" w:space="0" w:color="auto"/>
            </w:tcBorders>
            <w:vAlign w:val="center"/>
          </w:tcPr>
          <w:p w14:paraId="7BD8FC2D" w14:textId="77777777" w:rsidR="00D456C1" w:rsidRPr="0032650A" w:rsidRDefault="00D456C1" w:rsidP="00801587">
            <w:pPr>
              <w:spacing w:line="240" w:lineRule="auto"/>
              <w:ind w:firstLine="0"/>
              <w:contextualSpacing/>
              <w:jc w:val="left"/>
            </w:pPr>
            <w:r w:rsidRPr="0032650A">
              <w:t>Pavojingos ar ypač pavojingos žmonių užkrečiamos ligos protrūkis ar epidemija</w:t>
            </w:r>
          </w:p>
        </w:tc>
        <w:tc>
          <w:tcPr>
            <w:tcW w:w="4263" w:type="dxa"/>
            <w:tcBorders>
              <w:top w:val="single" w:sz="4" w:space="0" w:color="auto"/>
              <w:left w:val="single" w:sz="4" w:space="0" w:color="auto"/>
              <w:bottom w:val="single" w:sz="4" w:space="0" w:color="auto"/>
              <w:right w:val="single" w:sz="4" w:space="0" w:color="auto"/>
            </w:tcBorders>
            <w:vAlign w:val="center"/>
          </w:tcPr>
          <w:p w14:paraId="4E4F4322" w14:textId="77777777" w:rsidR="00D456C1" w:rsidRPr="0032650A" w:rsidRDefault="00F718F0" w:rsidP="00801587">
            <w:pPr>
              <w:spacing w:line="240" w:lineRule="auto"/>
              <w:ind w:firstLine="0"/>
              <w:contextualSpacing/>
              <w:jc w:val="center"/>
            </w:pPr>
            <w:r w:rsidRPr="0032650A">
              <w:t>Gimnazijos</w:t>
            </w:r>
            <w:r w:rsidR="00D456C1" w:rsidRPr="0032650A">
              <w:t xml:space="preserve"> pastatai, darbuotojų gyvenamosios vietos</w:t>
            </w:r>
          </w:p>
        </w:tc>
        <w:tc>
          <w:tcPr>
            <w:tcW w:w="2290" w:type="dxa"/>
            <w:tcBorders>
              <w:top w:val="single" w:sz="4" w:space="0" w:color="auto"/>
              <w:left w:val="single" w:sz="4" w:space="0" w:color="auto"/>
              <w:bottom w:val="single" w:sz="4" w:space="0" w:color="auto"/>
              <w:right w:val="single" w:sz="4" w:space="0" w:color="auto"/>
            </w:tcBorders>
            <w:vAlign w:val="center"/>
          </w:tcPr>
          <w:p w14:paraId="51CF41B2" w14:textId="77777777" w:rsidR="00D456C1" w:rsidRPr="0032650A" w:rsidRDefault="00D456C1" w:rsidP="00801587">
            <w:pPr>
              <w:spacing w:line="240" w:lineRule="auto"/>
              <w:ind w:firstLine="0"/>
              <w:contextualSpacing/>
              <w:jc w:val="center"/>
            </w:pPr>
            <w:r w:rsidRPr="0032650A">
              <w:t>Gamtinės kilmės</w:t>
            </w:r>
          </w:p>
        </w:tc>
      </w:tr>
      <w:tr w:rsidR="00D456C1" w:rsidRPr="0032650A" w14:paraId="12E2EE97" w14:textId="77777777" w:rsidTr="00D456C1">
        <w:trPr>
          <w:trHeight w:val="261"/>
        </w:trPr>
        <w:tc>
          <w:tcPr>
            <w:tcW w:w="675" w:type="dxa"/>
            <w:tcBorders>
              <w:top w:val="single" w:sz="4" w:space="0" w:color="auto"/>
              <w:left w:val="single" w:sz="4" w:space="0" w:color="auto"/>
              <w:bottom w:val="single" w:sz="4" w:space="0" w:color="auto"/>
              <w:right w:val="single" w:sz="4" w:space="0" w:color="auto"/>
            </w:tcBorders>
            <w:vAlign w:val="center"/>
          </w:tcPr>
          <w:p w14:paraId="17ABD448" w14:textId="77777777" w:rsidR="00D456C1" w:rsidRPr="0032650A" w:rsidRDefault="00D456C1" w:rsidP="00801587">
            <w:pPr>
              <w:numPr>
                <w:ilvl w:val="0"/>
                <w:numId w:val="10"/>
              </w:numPr>
              <w:spacing w:line="240" w:lineRule="auto"/>
              <w:ind w:left="0" w:firstLine="567"/>
              <w:contextualSpacing/>
              <w:jc w:val="center"/>
            </w:pPr>
          </w:p>
        </w:tc>
        <w:tc>
          <w:tcPr>
            <w:tcW w:w="2552" w:type="dxa"/>
            <w:tcBorders>
              <w:top w:val="single" w:sz="4" w:space="0" w:color="auto"/>
              <w:left w:val="single" w:sz="4" w:space="0" w:color="auto"/>
              <w:bottom w:val="single" w:sz="4" w:space="0" w:color="auto"/>
              <w:right w:val="single" w:sz="4" w:space="0" w:color="auto"/>
            </w:tcBorders>
            <w:vAlign w:val="center"/>
          </w:tcPr>
          <w:p w14:paraId="35FB9D48" w14:textId="77777777" w:rsidR="00D456C1" w:rsidRPr="0032650A" w:rsidRDefault="00F718F0" w:rsidP="00801587">
            <w:pPr>
              <w:spacing w:line="240" w:lineRule="auto"/>
              <w:ind w:firstLine="0"/>
              <w:contextualSpacing/>
              <w:jc w:val="left"/>
            </w:pPr>
            <w:r w:rsidRPr="0032650A">
              <w:t>Gimnazijos</w:t>
            </w:r>
            <w:r w:rsidR="00D456C1" w:rsidRPr="0032650A">
              <w:t xml:space="preserve"> pastatų ar atskirų konstrukcijų dalinis sugriovimas </w:t>
            </w:r>
          </w:p>
        </w:tc>
        <w:tc>
          <w:tcPr>
            <w:tcW w:w="4263" w:type="dxa"/>
            <w:tcBorders>
              <w:top w:val="single" w:sz="4" w:space="0" w:color="auto"/>
              <w:left w:val="single" w:sz="4" w:space="0" w:color="auto"/>
              <w:bottom w:val="single" w:sz="4" w:space="0" w:color="auto"/>
              <w:right w:val="single" w:sz="4" w:space="0" w:color="auto"/>
            </w:tcBorders>
            <w:vAlign w:val="center"/>
          </w:tcPr>
          <w:p w14:paraId="10CDA5CE" w14:textId="77777777" w:rsidR="00D456C1" w:rsidRPr="0032650A" w:rsidRDefault="00F718F0" w:rsidP="00801587">
            <w:pPr>
              <w:spacing w:line="240" w:lineRule="auto"/>
              <w:ind w:firstLine="0"/>
              <w:contextualSpacing/>
              <w:jc w:val="center"/>
            </w:pPr>
            <w:r w:rsidRPr="0032650A">
              <w:t>Gimnazijos</w:t>
            </w:r>
            <w:r w:rsidR="00D456C1" w:rsidRPr="0032650A">
              <w:t xml:space="preserve">  pastatai</w:t>
            </w:r>
          </w:p>
        </w:tc>
        <w:tc>
          <w:tcPr>
            <w:tcW w:w="2290" w:type="dxa"/>
            <w:tcBorders>
              <w:top w:val="single" w:sz="4" w:space="0" w:color="auto"/>
              <w:left w:val="single" w:sz="4" w:space="0" w:color="auto"/>
              <w:bottom w:val="single" w:sz="4" w:space="0" w:color="auto"/>
              <w:right w:val="single" w:sz="4" w:space="0" w:color="auto"/>
            </w:tcBorders>
            <w:vAlign w:val="center"/>
          </w:tcPr>
          <w:p w14:paraId="3C5E90B9" w14:textId="77777777" w:rsidR="00D456C1" w:rsidRPr="0032650A" w:rsidRDefault="00D456C1" w:rsidP="00801587">
            <w:pPr>
              <w:spacing w:line="240" w:lineRule="auto"/>
              <w:ind w:firstLine="0"/>
              <w:contextualSpacing/>
              <w:jc w:val="center"/>
            </w:pPr>
            <w:r w:rsidRPr="0032650A">
              <w:t>Žmogaus veikla, techninis įvykis</w:t>
            </w:r>
          </w:p>
        </w:tc>
      </w:tr>
      <w:tr w:rsidR="00D456C1" w:rsidRPr="0032650A" w14:paraId="23E86076" w14:textId="77777777" w:rsidTr="00801587">
        <w:trPr>
          <w:trHeight w:val="322"/>
        </w:trPr>
        <w:tc>
          <w:tcPr>
            <w:tcW w:w="9780" w:type="dxa"/>
            <w:gridSpan w:val="4"/>
            <w:tcBorders>
              <w:top w:val="single" w:sz="4" w:space="0" w:color="auto"/>
              <w:left w:val="single" w:sz="4" w:space="0" w:color="auto"/>
              <w:bottom w:val="single" w:sz="4" w:space="0" w:color="auto"/>
              <w:right w:val="single" w:sz="4" w:space="0" w:color="auto"/>
            </w:tcBorders>
            <w:vAlign w:val="center"/>
          </w:tcPr>
          <w:p w14:paraId="26E7C11E" w14:textId="77777777" w:rsidR="00D456C1" w:rsidRPr="0032650A" w:rsidRDefault="00D456C1" w:rsidP="00801587">
            <w:pPr>
              <w:spacing w:line="240" w:lineRule="auto"/>
              <w:ind w:firstLine="0"/>
              <w:contextualSpacing/>
              <w:jc w:val="left"/>
              <w:rPr>
                <w:b/>
              </w:rPr>
            </w:pPr>
            <w:r w:rsidRPr="0032650A">
              <w:rPr>
                <w:b/>
              </w:rPr>
              <w:t xml:space="preserve">Pavojai, kurie gali kilti už </w:t>
            </w:r>
            <w:r w:rsidR="00F718F0" w:rsidRPr="0032650A">
              <w:rPr>
                <w:b/>
              </w:rPr>
              <w:t>Gimnazijos</w:t>
            </w:r>
            <w:r w:rsidRPr="0032650A">
              <w:rPr>
                <w:b/>
              </w:rPr>
              <w:t xml:space="preserve"> ribų</w:t>
            </w:r>
          </w:p>
        </w:tc>
      </w:tr>
      <w:tr w:rsidR="00D456C1" w:rsidRPr="0032650A" w14:paraId="040B878D" w14:textId="77777777" w:rsidTr="00D456C1">
        <w:trPr>
          <w:trHeight w:val="261"/>
        </w:trPr>
        <w:tc>
          <w:tcPr>
            <w:tcW w:w="675" w:type="dxa"/>
            <w:tcBorders>
              <w:top w:val="single" w:sz="4" w:space="0" w:color="auto"/>
              <w:left w:val="single" w:sz="4" w:space="0" w:color="auto"/>
              <w:bottom w:val="single" w:sz="4" w:space="0" w:color="auto"/>
              <w:right w:val="single" w:sz="4" w:space="0" w:color="auto"/>
            </w:tcBorders>
            <w:vAlign w:val="center"/>
          </w:tcPr>
          <w:p w14:paraId="24C94A10" w14:textId="77777777" w:rsidR="00D456C1" w:rsidRPr="0032650A" w:rsidRDefault="00D456C1" w:rsidP="00801587">
            <w:pPr>
              <w:numPr>
                <w:ilvl w:val="0"/>
                <w:numId w:val="10"/>
              </w:numPr>
              <w:spacing w:line="240" w:lineRule="auto"/>
              <w:ind w:left="0" w:firstLine="567"/>
              <w:contextualSpacing/>
              <w:jc w:val="center"/>
            </w:pPr>
          </w:p>
        </w:tc>
        <w:tc>
          <w:tcPr>
            <w:tcW w:w="2552" w:type="dxa"/>
            <w:tcBorders>
              <w:top w:val="single" w:sz="4" w:space="0" w:color="auto"/>
              <w:left w:val="single" w:sz="4" w:space="0" w:color="auto"/>
              <w:bottom w:val="single" w:sz="4" w:space="0" w:color="auto"/>
              <w:right w:val="single" w:sz="4" w:space="0" w:color="auto"/>
            </w:tcBorders>
            <w:vAlign w:val="center"/>
          </w:tcPr>
          <w:p w14:paraId="592B0E52" w14:textId="77777777" w:rsidR="00D456C1" w:rsidRPr="0032650A" w:rsidRDefault="00D456C1" w:rsidP="00801587">
            <w:pPr>
              <w:spacing w:line="240" w:lineRule="auto"/>
              <w:ind w:firstLine="0"/>
              <w:contextualSpacing/>
              <w:jc w:val="left"/>
            </w:pPr>
            <w:r w:rsidRPr="0032650A">
              <w:t>Labai smarkus vėjas, uraganas</w:t>
            </w:r>
          </w:p>
        </w:tc>
        <w:tc>
          <w:tcPr>
            <w:tcW w:w="4263" w:type="dxa"/>
            <w:tcBorders>
              <w:top w:val="single" w:sz="4" w:space="0" w:color="auto"/>
              <w:left w:val="single" w:sz="4" w:space="0" w:color="auto"/>
              <w:bottom w:val="single" w:sz="4" w:space="0" w:color="auto"/>
              <w:right w:val="single" w:sz="4" w:space="0" w:color="auto"/>
            </w:tcBorders>
            <w:vAlign w:val="center"/>
          </w:tcPr>
          <w:p w14:paraId="63D136B4" w14:textId="77777777" w:rsidR="00D456C1" w:rsidRPr="0032650A" w:rsidRDefault="00F718F0" w:rsidP="00801587">
            <w:pPr>
              <w:spacing w:line="240" w:lineRule="auto"/>
              <w:ind w:firstLine="0"/>
              <w:contextualSpacing/>
              <w:jc w:val="center"/>
            </w:pPr>
            <w:r w:rsidRPr="0032650A">
              <w:t>Gimnazijos</w:t>
            </w:r>
            <w:r w:rsidR="00D456C1" w:rsidRPr="0032650A">
              <w:t xml:space="preserve"> pastatai, </w:t>
            </w:r>
            <w:r w:rsidRPr="0032650A">
              <w:t>Gimnazijos</w:t>
            </w:r>
            <w:r w:rsidR="00D456C1" w:rsidRPr="0032650A">
              <w:t xml:space="preserve"> teritorija</w:t>
            </w:r>
          </w:p>
        </w:tc>
        <w:tc>
          <w:tcPr>
            <w:tcW w:w="2290" w:type="dxa"/>
            <w:tcBorders>
              <w:top w:val="single" w:sz="4" w:space="0" w:color="auto"/>
              <w:left w:val="single" w:sz="4" w:space="0" w:color="auto"/>
              <w:bottom w:val="single" w:sz="4" w:space="0" w:color="auto"/>
              <w:right w:val="single" w:sz="4" w:space="0" w:color="auto"/>
            </w:tcBorders>
            <w:vAlign w:val="center"/>
          </w:tcPr>
          <w:p w14:paraId="6C2C8C34" w14:textId="77777777" w:rsidR="00D456C1" w:rsidRPr="0032650A" w:rsidRDefault="00D456C1" w:rsidP="00801587">
            <w:pPr>
              <w:spacing w:line="240" w:lineRule="auto"/>
              <w:ind w:firstLine="0"/>
              <w:contextualSpacing/>
              <w:jc w:val="center"/>
            </w:pPr>
            <w:r w:rsidRPr="0032650A">
              <w:t>Gamtinės kilmės</w:t>
            </w:r>
          </w:p>
        </w:tc>
      </w:tr>
      <w:tr w:rsidR="00D456C1" w:rsidRPr="0032650A" w14:paraId="5240ED59" w14:textId="77777777" w:rsidTr="00D456C1">
        <w:trPr>
          <w:trHeight w:val="261"/>
        </w:trPr>
        <w:tc>
          <w:tcPr>
            <w:tcW w:w="675" w:type="dxa"/>
            <w:tcBorders>
              <w:top w:val="single" w:sz="4" w:space="0" w:color="auto"/>
              <w:left w:val="single" w:sz="4" w:space="0" w:color="auto"/>
              <w:bottom w:val="single" w:sz="4" w:space="0" w:color="auto"/>
              <w:right w:val="single" w:sz="4" w:space="0" w:color="auto"/>
            </w:tcBorders>
            <w:vAlign w:val="center"/>
          </w:tcPr>
          <w:p w14:paraId="495BEBFD" w14:textId="77777777" w:rsidR="00D456C1" w:rsidRPr="0032650A" w:rsidRDefault="00D456C1" w:rsidP="00801587">
            <w:pPr>
              <w:numPr>
                <w:ilvl w:val="0"/>
                <w:numId w:val="10"/>
              </w:numPr>
              <w:spacing w:line="240" w:lineRule="auto"/>
              <w:ind w:left="0" w:firstLine="567"/>
              <w:contextualSpacing/>
              <w:jc w:val="center"/>
            </w:pPr>
          </w:p>
        </w:tc>
        <w:tc>
          <w:tcPr>
            <w:tcW w:w="2552" w:type="dxa"/>
            <w:tcBorders>
              <w:top w:val="single" w:sz="4" w:space="0" w:color="auto"/>
              <w:left w:val="single" w:sz="4" w:space="0" w:color="auto"/>
              <w:bottom w:val="single" w:sz="4" w:space="0" w:color="auto"/>
              <w:right w:val="single" w:sz="4" w:space="0" w:color="auto"/>
            </w:tcBorders>
            <w:vAlign w:val="center"/>
          </w:tcPr>
          <w:p w14:paraId="6679127D" w14:textId="77777777" w:rsidR="00D456C1" w:rsidRPr="0032650A" w:rsidRDefault="00D456C1" w:rsidP="00801587">
            <w:pPr>
              <w:spacing w:line="240" w:lineRule="auto"/>
              <w:ind w:firstLine="0"/>
              <w:contextualSpacing/>
              <w:jc w:val="left"/>
            </w:pPr>
            <w:r w:rsidRPr="0032650A">
              <w:t>Kitas gamtinis, techninis, ar socialinis įvykis</w:t>
            </w:r>
          </w:p>
        </w:tc>
        <w:tc>
          <w:tcPr>
            <w:tcW w:w="4263" w:type="dxa"/>
            <w:tcBorders>
              <w:top w:val="single" w:sz="4" w:space="0" w:color="auto"/>
              <w:left w:val="single" w:sz="4" w:space="0" w:color="auto"/>
              <w:bottom w:val="single" w:sz="4" w:space="0" w:color="auto"/>
              <w:right w:val="single" w:sz="4" w:space="0" w:color="auto"/>
            </w:tcBorders>
            <w:vAlign w:val="center"/>
          </w:tcPr>
          <w:p w14:paraId="4DC72D7C" w14:textId="77777777" w:rsidR="00D456C1" w:rsidRPr="0032650A" w:rsidRDefault="00F718F0" w:rsidP="00801587">
            <w:pPr>
              <w:spacing w:line="240" w:lineRule="auto"/>
              <w:ind w:firstLine="0"/>
              <w:contextualSpacing/>
              <w:jc w:val="center"/>
            </w:pPr>
            <w:r w:rsidRPr="0032650A">
              <w:t>Gimnazijos</w:t>
            </w:r>
            <w:r w:rsidR="00D456C1" w:rsidRPr="0032650A">
              <w:t xml:space="preserve"> pastatai, </w:t>
            </w:r>
            <w:r w:rsidRPr="0032650A">
              <w:t>Gimnazijos</w:t>
            </w:r>
            <w:r w:rsidR="00D456C1" w:rsidRPr="0032650A">
              <w:t xml:space="preserve"> teritorija</w:t>
            </w:r>
          </w:p>
        </w:tc>
        <w:tc>
          <w:tcPr>
            <w:tcW w:w="2290" w:type="dxa"/>
            <w:tcBorders>
              <w:top w:val="single" w:sz="4" w:space="0" w:color="auto"/>
              <w:left w:val="single" w:sz="4" w:space="0" w:color="auto"/>
              <w:bottom w:val="single" w:sz="4" w:space="0" w:color="auto"/>
              <w:right w:val="single" w:sz="4" w:space="0" w:color="auto"/>
            </w:tcBorders>
            <w:vAlign w:val="center"/>
          </w:tcPr>
          <w:p w14:paraId="6D28D359" w14:textId="77777777" w:rsidR="00D456C1" w:rsidRPr="0032650A" w:rsidRDefault="00D456C1" w:rsidP="00801587">
            <w:pPr>
              <w:spacing w:line="240" w:lineRule="auto"/>
              <w:ind w:firstLine="0"/>
              <w:contextualSpacing/>
              <w:jc w:val="center"/>
            </w:pPr>
            <w:r w:rsidRPr="0032650A">
              <w:t>Gamtinės kilmės, žmogaus veikla</w:t>
            </w:r>
          </w:p>
        </w:tc>
      </w:tr>
      <w:tr w:rsidR="00F3010B" w:rsidRPr="0032650A" w14:paraId="4A2DAC6A" w14:textId="77777777" w:rsidTr="00D456C1">
        <w:trPr>
          <w:trHeight w:val="261"/>
        </w:trPr>
        <w:tc>
          <w:tcPr>
            <w:tcW w:w="675" w:type="dxa"/>
            <w:tcBorders>
              <w:top w:val="single" w:sz="4" w:space="0" w:color="auto"/>
              <w:left w:val="single" w:sz="4" w:space="0" w:color="auto"/>
              <w:bottom w:val="single" w:sz="4" w:space="0" w:color="auto"/>
              <w:right w:val="single" w:sz="4" w:space="0" w:color="auto"/>
            </w:tcBorders>
            <w:vAlign w:val="center"/>
          </w:tcPr>
          <w:p w14:paraId="1FDE5E74" w14:textId="77777777" w:rsidR="00F3010B" w:rsidRPr="0032650A" w:rsidRDefault="00F3010B" w:rsidP="00801587">
            <w:pPr>
              <w:numPr>
                <w:ilvl w:val="0"/>
                <w:numId w:val="10"/>
              </w:numPr>
              <w:spacing w:line="240" w:lineRule="auto"/>
              <w:ind w:left="0" w:firstLine="567"/>
              <w:contextualSpacing/>
              <w:jc w:val="center"/>
            </w:pPr>
          </w:p>
        </w:tc>
        <w:tc>
          <w:tcPr>
            <w:tcW w:w="2552" w:type="dxa"/>
            <w:tcBorders>
              <w:top w:val="single" w:sz="4" w:space="0" w:color="auto"/>
              <w:left w:val="single" w:sz="4" w:space="0" w:color="auto"/>
              <w:bottom w:val="single" w:sz="4" w:space="0" w:color="auto"/>
              <w:right w:val="single" w:sz="4" w:space="0" w:color="auto"/>
            </w:tcBorders>
            <w:vAlign w:val="center"/>
          </w:tcPr>
          <w:p w14:paraId="30DA49EE" w14:textId="1D28B673" w:rsidR="00F3010B" w:rsidRPr="0032650A" w:rsidRDefault="00F3010B" w:rsidP="00801587">
            <w:pPr>
              <w:spacing w:line="240" w:lineRule="auto"/>
              <w:ind w:firstLine="0"/>
              <w:contextualSpacing/>
              <w:jc w:val="left"/>
            </w:pPr>
            <w:r w:rsidRPr="0032650A">
              <w:t>Teritorijos ir patalpų užteršimas pavojingomis cheminėmis medžiagomis (amoniako garais)</w:t>
            </w:r>
          </w:p>
        </w:tc>
        <w:tc>
          <w:tcPr>
            <w:tcW w:w="4263" w:type="dxa"/>
            <w:tcBorders>
              <w:top w:val="single" w:sz="4" w:space="0" w:color="auto"/>
              <w:left w:val="single" w:sz="4" w:space="0" w:color="auto"/>
              <w:bottom w:val="single" w:sz="4" w:space="0" w:color="auto"/>
              <w:right w:val="single" w:sz="4" w:space="0" w:color="auto"/>
            </w:tcBorders>
            <w:vAlign w:val="center"/>
          </w:tcPr>
          <w:p w14:paraId="4152F55F" w14:textId="77777777" w:rsidR="00F3010B" w:rsidRPr="0032650A" w:rsidRDefault="00F3010B" w:rsidP="00801587">
            <w:pPr>
              <w:spacing w:line="240" w:lineRule="auto"/>
              <w:ind w:firstLine="0"/>
              <w:contextualSpacing/>
              <w:jc w:val="center"/>
            </w:pPr>
            <w:r w:rsidRPr="0032650A">
              <w:t xml:space="preserve">Gimnazijos pastatai, </w:t>
            </w:r>
          </w:p>
        </w:tc>
        <w:tc>
          <w:tcPr>
            <w:tcW w:w="2290" w:type="dxa"/>
            <w:tcBorders>
              <w:top w:val="single" w:sz="4" w:space="0" w:color="auto"/>
              <w:left w:val="single" w:sz="4" w:space="0" w:color="auto"/>
              <w:bottom w:val="single" w:sz="4" w:space="0" w:color="auto"/>
              <w:right w:val="single" w:sz="4" w:space="0" w:color="auto"/>
            </w:tcBorders>
            <w:vAlign w:val="center"/>
          </w:tcPr>
          <w:p w14:paraId="269C030C" w14:textId="526205A6" w:rsidR="00F3010B" w:rsidRPr="0032650A" w:rsidRDefault="00F3010B" w:rsidP="00801587">
            <w:pPr>
              <w:spacing w:line="240" w:lineRule="auto"/>
              <w:ind w:firstLine="0"/>
              <w:contextualSpacing/>
              <w:jc w:val="center"/>
            </w:pPr>
            <w:r w:rsidRPr="0032650A">
              <w:t>Techninė avarija pavojingame objekte „Achema“ ar transportuojant pavojingą krovinį</w:t>
            </w:r>
          </w:p>
        </w:tc>
      </w:tr>
      <w:tr w:rsidR="00F3010B" w:rsidRPr="0032650A" w14:paraId="52D51D2E" w14:textId="77777777" w:rsidTr="00D456C1">
        <w:trPr>
          <w:trHeight w:val="261"/>
        </w:trPr>
        <w:tc>
          <w:tcPr>
            <w:tcW w:w="675" w:type="dxa"/>
            <w:tcBorders>
              <w:top w:val="single" w:sz="4" w:space="0" w:color="auto"/>
              <w:left w:val="single" w:sz="4" w:space="0" w:color="auto"/>
              <w:bottom w:val="single" w:sz="4" w:space="0" w:color="auto"/>
              <w:right w:val="single" w:sz="4" w:space="0" w:color="auto"/>
            </w:tcBorders>
            <w:vAlign w:val="center"/>
          </w:tcPr>
          <w:p w14:paraId="553C3C2B" w14:textId="77777777" w:rsidR="00F3010B" w:rsidRPr="0032650A" w:rsidRDefault="00F3010B" w:rsidP="00801587">
            <w:pPr>
              <w:numPr>
                <w:ilvl w:val="0"/>
                <w:numId w:val="10"/>
              </w:numPr>
              <w:spacing w:line="240" w:lineRule="auto"/>
              <w:ind w:left="0" w:firstLine="567"/>
              <w:contextualSpacing/>
              <w:jc w:val="center"/>
            </w:pPr>
          </w:p>
        </w:tc>
        <w:tc>
          <w:tcPr>
            <w:tcW w:w="2552" w:type="dxa"/>
            <w:tcBorders>
              <w:top w:val="single" w:sz="4" w:space="0" w:color="auto"/>
              <w:left w:val="single" w:sz="4" w:space="0" w:color="auto"/>
              <w:bottom w:val="single" w:sz="4" w:space="0" w:color="auto"/>
              <w:right w:val="single" w:sz="4" w:space="0" w:color="auto"/>
            </w:tcBorders>
            <w:vAlign w:val="center"/>
          </w:tcPr>
          <w:p w14:paraId="02DD196A" w14:textId="5DC3AE5F" w:rsidR="00F3010B" w:rsidRPr="0032650A" w:rsidRDefault="001F328D" w:rsidP="00801587">
            <w:pPr>
              <w:spacing w:line="240" w:lineRule="auto"/>
              <w:ind w:firstLine="0"/>
              <w:contextualSpacing/>
              <w:jc w:val="left"/>
            </w:pPr>
            <w:r w:rsidRPr="0032650A">
              <w:t>Teritorijos ir patalpų užteršimas radioaktyviomis medžiagomis</w:t>
            </w:r>
          </w:p>
        </w:tc>
        <w:tc>
          <w:tcPr>
            <w:tcW w:w="4263" w:type="dxa"/>
            <w:tcBorders>
              <w:top w:val="single" w:sz="4" w:space="0" w:color="auto"/>
              <w:left w:val="single" w:sz="4" w:space="0" w:color="auto"/>
              <w:bottom w:val="single" w:sz="4" w:space="0" w:color="auto"/>
              <w:right w:val="single" w:sz="4" w:space="0" w:color="auto"/>
            </w:tcBorders>
            <w:vAlign w:val="center"/>
          </w:tcPr>
          <w:p w14:paraId="7724982C" w14:textId="77777777" w:rsidR="00F3010B" w:rsidRPr="0032650A" w:rsidRDefault="00F3010B" w:rsidP="00801587">
            <w:pPr>
              <w:spacing w:line="240" w:lineRule="auto"/>
              <w:ind w:firstLine="0"/>
              <w:contextualSpacing/>
              <w:jc w:val="center"/>
            </w:pPr>
            <w:r w:rsidRPr="0032650A">
              <w:t xml:space="preserve">Gimnazijos ar šalia esanti teritorija </w:t>
            </w:r>
          </w:p>
        </w:tc>
        <w:tc>
          <w:tcPr>
            <w:tcW w:w="2290" w:type="dxa"/>
            <w:tcBorders>
              <w:top w:val="single" w:sz="4" w:space="0" w:color="auto"/>
              <w:left w:val="single" w:sz="4" w:space="0" w:color="auto"/>
              <w:bottom w:val="single" w:sz="4" w:space="0" w:color="auto"/>
              <w:right w:val="single" w:sz="4" w:space="0" w:color="auto"/>
            </w:tcBorders>
            <w:vAlign w:val="center"/>
          </w:tcPr>
          <w:p w14:paraId="51EED7AE" w14:textId="5FD028F3" w:rsidR="00F3010B" w:rsidRPr="0032650A" w:rsidRDefault="001F328D" w:rsidP="00801587">
            <w:pPr>
              <w:spacing w:line="240" w:lineRule="auto"/>
              <w:ind w:firstLine="0"/>
              <w:contextualSpacing/>
              <w:jc w:val="center"/>
            </w:pPr>
            <w:r w:rsidRPr="0032650A">
              <w:t>Avarija branduoliniame objekte ar pervežant radioaktyvius krovinius</w:t>
            </w:r>
          </w:p>
        </w:tc>
      </w:tr>
      <w:tr w:rsidR="00F3010B" w:rsidRPr="0032650A" w14:paraId="04F9A8A9" w14:textId="77777777" w:rsidTr="00D456C1">
        <w:trPr>
          <w:trHeight w:val="261"/>
        </w:trPr>
        <w:tc>
          <w:tcPr>
            <w:tcW w:w="675" w:type="dxa"/>
            <w:tcBorders>
              <w:top w:val="single" w:sz="4" w:space="0" w:color="auto"/>
              <w:left w:val="single" w:sz="4" w:space="0" w:color="auto"/>
              <w:bottom w:val="single" w:sz="4" w:space="0" w:color="auto"/>
              <w:right w:val="single" w:sz="4" w:space="0" w:color="auto"/>
            </w:tcBorders>
            <w:vAlign w:val="center"/>
          </w:tcPr>
          <w:p w14:paraId="54CD47EC" w14:textId="77777777" w:rsidR="00F3010B" w:rsidRPr="0032650A" w:rsidRDefault="00F3010B" w:rsidP="00801587">
            <w:pPr>
              <w:numPr>
                <w:ilvl w:val="0"/>
                <w:numId w:val="10"/>
              </w:numPr>
              <w:spacing w:line="240" w:lineRule="auto"/>
              <w:ind w:left="0" w:firstLine="567"/>
              <w:contextualSpacing/>
              <w:jc w:val="center"/>
            </w:pPr>
          </w:p>
        </w:tc>
        <w:tc>
          <w:tcPr>
            <w:tcW w:w="2552" w:type="dxa"/>
            <w:tcBorders>
              <w:top w:val="single" w:sz="4" w:space="0" w:color="auto"/>
              <w:left w:val="single" w:sz="4" w:space="0" w:color="auto"/>
              <w:bottom w:val="single" w:sz="4" w:space="0" w:color="auto"/>
              <w:right w:val="single" w:sz="4" w:space="0" w:color="auto"/>
            </w:tcBorders>
            <w:vAlign w:val="center"/>
          </w:tcPr>
          <w:p w14:paraId="624D1D3F" w14:textId="77777777" w:rsidR="00F3010B" w:rsidRPr="0032650A" w:rsidRDefault="00F3010B" w:rsidP="00801587">
            <w:pPr>
              <w:spacing w:line="240" w:lineRule="auto"/>
              <w:ind w:firstLine="0"/>
              <w:contextualSpacing/>
              <w:jc w:val="left"/>
            </w:pPr>
            <w:r w:rsidRPr="0032650A">
              <w:t>Elektros energijos tiekimo nutraukimas</w:t>
            </w:r>
          </w:p>
        </w:tc>
        <w:tc>
          <w:tcPr>
            <w:tcW w:w="4263" w:type="dxa"/>
            <w:tcBorders>
              <w:top w:val="single" w:sz="4" w:space="0" w:color="auto"/>
              <w:left w:val="single" w:sz="4" w:space="0" w:color="auto"/>
              <w:bottom w:val="single" w:sz="4" w:space="0" w:color="auto"/>
              <w:right w:val="single" w:sz="4" w:space="0" w:color="auto"/>
            </w:tcBorders>
            <w:vAlign w:val="center"/>
          </w:tcPr>
          <w:p w14:paraId="4367E509" w14:textId="77777777" w:rsidR="00F3010B" w:rsidRPr="0032650A" w:rsidRDefault="00F3010B" w:rsidP="00801587">
            <w:pPr>
              <w:spacing w:line="240" w:lineRule="auto"/>
              <w:ind w:firstLine="0"/>
              <w:contextualSpacing/>
              <w:jc w:val="center"/>
            </w:pPr>
            <w:r w:rsidRPr="0032650A">
              <w:t>Gimnazijos pastatai</w:t>
            </w:r>
          </w:p>
        </w:tc>
        <w:tc>
          <w:tcPr>
            <w:tcW w:w="2290" w:type="dxa"/>
            <w:tcBorders>
              <w:top w:val="single" w:sz="4" w:space="0" w:color="auto"/>
              <w:left w:val="single" w:sz="4" w:space="0" w:color="auto"/>
              <w:bottom w:val="single" w:sz="4" w:space="0" w:color="auto"/>
              <w:right w:val="single" w:sz="4" w:space="0" w:color="auto"/>
            </w:tcBorders>
            <w:vAlign w:val="center"/>
          </w:tcPr>
          <w:p w14:paraId="03CA5A5F" w14:textId="77777777" w:rsidR="00F3010B" w:rsidRPr="0032650A" w:rsidRDefault="00F3010B" w:rsidP="00801587">
            <w:pPr>
              <w:spacing w:line="240" w:lineRule="auto"/>
              <w:ind w:firstLine="0"/>
              <w:contextualSpacing/>
              <w:jc w:val="center"/>
            </w:pPr>
            <w:r w:rsidRPr="0032650A">
              <w:t>Techninio pobūdžio avarija elektros tinkluose</w:t>
            </w:r>
          </w:p>
        </w:tc>
      </w:tr>
      <w:tr w:rsidR="00F3010B" w:rsidRPr="0032650A" w14:paraId="2A7CCED5" w14:textId="77777777" w:rsidTr="00D456C1">
        <w:trPr>
          <w:trHeight w:val="261"/>
        </w:trPr>
        <w:tc>
          <w:tcPr>
            <w:tcW w:w="675" w:type="dxa"/>
            <w:tcBorders>
              <w:top w:val="single" w:sz="4" w:space="0" w:color="auto"/>
              <w:left w:val="single" w:sz="4" w:space="0" w:color="auto"/>
              <w:bottom w:val="single" w:sz="4" w:space="0" w:color="auto"/>
              <w:right w:val="single" w:sz="4" w:space="0" w:color="auto"/>
            </w:tcBorders>
            <w:vAlign w:val="center"/>
          </w:tcPr>
          <w:p w14:paraId="78C80D12" w14:textId="77777777" w:rsidR="00F3010B" w:rsidRPr="0032650A" w:rsidRDefault="00F3010B" w:rsidP="00801587">
            <w:pPr>
              <w:numPr>
                <w:ilvl w:val="0"/>
                <w:numId w:val="10"/>
              </w:numPr>
              <w:spacing w:line="240" w:lineRule="auto"/>
              <w:ind w:left="0" w:firstLine="567"/>
              <w:contextualSpacing/>
              <w:jc w:val="center"/>
            </w:pPr>
          </w:p>
        </w:tc>
        <w:tc>
          <w:tcPr>
            <w:tcW w:w="2552" w:type="dxa"/>
            <w:tcBorders>
              <w:top w:val="single" w:sz="4" w:space="0" w:color="auto"/>
              <w:left w:val="single" w:sz="4" w:space="0" w:color="auto"/>
              <w:bottom w:val="single" w:sz="4" w:space="0" w:color="auto"/>
              <w:right w:val="single" w:sz="4" w:space="0" w:color="auto"/>
            </w:tcBorders>
            <w:vAlign w:val="center"/>
          </w:tcPr>
          <w:p w14:paraId="2DAA55CA" w14:textId="77777777" w:rsidR="00F3010B" w:rsidRPr="0032650A" w:rsidRDefault="00F3010B" w:rsidP="00801587">
            <w:pPr>
              <w:spacing w:line="240" w:lineRule="auto"/>
              <w:ind w:firstLine="0"/>
              <w:contextualSpacing/>
              <w:jc w:val="left"/>
            </w:pPr>
            <w:r w:rsidRPr="0032650A">
              <w:t>Geriamojo vandens tiekimo nutraukimas</w:t>
            </w:r>
          </w:p>
        </w:tc>
        <w:tc>
          <w:tcPr>
            <w:tcW w:w="4263" w:type="dxa"/>
            <w:tcBorders>
              <w:top w:val="single" w:sz="4" w:space="0" w:color="auto"/>
              <w:left w:val="single" w:sz="4" w:space="0" w:color="auto"/>
              <w:bottom w:val="single" w:sz="4" w:space="0" w:color="auto"/>
              <w:right w:val="single" w:sz="4" w:space="0" w:color="auto"/>
            </w:tcBorders>
            <w:vAlign w:val="center"/>
          </w:tcPr>
          <w:p w14:paraId="7AA9EFBC" w14:textId="77777777" w:rsidR="00F3010B" w:rsidRPr="0032650A" w:rsidRDefault="00F3010B" w:rsidP="00801587">
            <w:pPr>
              <w:spacing w:line="240" w:lineRule="auto"/>
              <w:ind w:firstLine="0"/>
              <w:contextualSpacing/>
              <w:jc w:val="center"/>
            </w:pPr>
            <w:r w:rsidRPr="0032650A">
              <w:t>Gimnazijos pastatai</w:t>
            </w:r>
          </w:p>
        </w:tc>
        <w:tc>
          <w:tcPr>
            <w:tcW w:w="2290" w:type="dxa"/>
            <w:tcBorders>
              <w:top w:val="single" w:sz="4" w:space="0" w:color="auto"/>
              <w:left w:val="single" w:sz="4" w:space="0" w:color="auto"/>
              <w:bottom w:val="single" w:sz="4" w:space="0" w:color="auto"/>
              <w:right w:val="single" w:sz="4" w:space="0" w:color="auto"/>
            </w:tcBorders>
            <w:vAlign w:val="center"/>
          </w:tcPr>
          <w:p w14:paraId="645EF8D4" w14:textId="77777777" w:rsidR="00F3010B" w:rsidRPr="0032650A" w:rsidRDefault="00F3010B" w:rsidP="00801587">
            <w:pPr>
              <w:spacing w:line="240" w:lineRule="auto"/>
              <w:ind w:firstLine="0"/>
              <w:contextualSpacing/>
              <w:jc w:val="center"/>
            </w:pPr>
            <w:r w:rsidRPr="0032650A">
              <w:t>Techninio pobūdžio avarija komunaliniuose tinkluose</w:t>
            </w:r>
          </w:p>
        </w:tc>
      </w:tr>
    </w:tbl>
    <w:p w14:paraId="111797D9" w14:textId="77777777" w:rsidR="00D456C1" w:rsidRPr="0032650A" w:rsidRDefault="00D456C1" w:rsidP="00135429">
      <w:pPr>
        <w:pStyle w:val="mazas0"/>
        <w:spacing w:before="240" w:beforeAutospacing="0" w:after="120" w:afterAutospacing="0" w:line="360" w:lineRule="auto"/>
        <w:ind w:firstLine="567"/>
        <w:contextualSpacing/>
        <w:rPr>
          <w:b/>
          <w:lang w:val="lt-LT"/>
        </w:rPr>
      </w:pPr>
      <w:r w:rsidRPr="0032650A">
        <w:rPr>
          <w:b/>
          <w:lang w:val="lt-LT"/>
        </w:rPr>
        <w:br w:type="page"/>
      </w:r>
    </w:p>
    <w:p w14:paraId="19E939DB" w14:textId="77777777" w:rsidR="00247921" w:rsidRPr="0032650A" w:rsidRDefault="00D456C1" w:rsidP="00247921">
      <w:pPr>
        <w:pStyle w:val="mazas0"/>
        <w:spacing w:before="0" w:beforeAutospacing="0" w:after="0" w:afterAutospacing="0"/>
        <w:ind w:firstLine="567"/>
        <w:contextualSpacing/>
        <w:jc w:val="center"/>
        <w:rPr>
          <w:b/>
          <w:lang w:val="lt-LT"/>
        </w:rPr>
      </w:pPr>
      <w:r w:rsidRPr="0032650A">
        <w:rPr>
          <w:b/>
          <w:lang w:val="lt-LT"/>
        </w:rPr>
        <w:lastRenderedPageBreak/>
        <w:t>III</w:t>
      </w:r>
      <w:r w:rsidR="00247921" w:rsidRPr="0032650A">
        <w:rPr>
          <w:b/>
          <w:lang w:val="lt-LT"/>
        </w:rPr>
        <w:t xml:space="preserve"> SKYRIUS</w:t>
      </w:r>
    </w:p>
    <w:p w14:paraId="51292AD6" w14:textId="0B968FCA" w:rsidR="00D456C1" w:rsidRPr="0032650A" w:rsidRDefault="00D456C1" w:rsidP="00247921">
      <w:pPr>
        <w:pStyle w:val="mazas0"/>
        <w:spacing w:before="0" w:beforeAutospacing="0" w:after="0" w:afterAutospacing="0"/>
        <w:ind w:firstLine="567"/>
        <w:contextualSpacing/>
        <w:jc w:val="center"/>
        <w:rPr>
          <w:b/>
          <w:lang w:val="lt-LT"/>
        </w:rPr>
      </w:pPr>
      <w:r w:rsidRPr="0032650A">
        <w:rPr>
          <w:b/>
          <w:lang w:val="lt-LT"/>
        </w:rPr>
        <w:t>RIZIKOS VERTINIMAS</w:t>
      </w:r>
    </w:p>
    <w:p w14:paraId="2A16F4C7" w14:textId="77777777" w:rsidR="00247921" w:rsidRPr="0032650A" w:rsidRDefault="00247921" w:rsidP="00247921">
      <w:pPr>
        <w:pStyle w:val="mazas0"/>
        <w:spacing w:before="0" w:beforeAutospacing="0" w:after="0" w:afterAutospacing="0"/>
        <w:ind w:firstLine="567"/>
        <w:contextualSpacing/>
        <w:jc w:val="center"/>
        <w:rPr>
          <w:b/>
          <w:lang w:val="lt-LT"/>
        </w:rPr>
      </w:pPr>
    </w:p>
    <w:p w14:paraId="335D26C4" w14:textId="77777777" w:rsidR="00D456C1" w:rsidRPr="0032650A" w:rsidRDefault="00D456C1" w:rsidP="00135429">
      <w:pPr>
        <w:pStyle w:val="bodytext"/>
        <w:tabs>
          <w:tab w:val="left" w:pos="1560"/>
        </w:tabs>
        <w:spacing w:before="0" w:beforeAutospacing="0" w:after="0" w:afterAutospacing="0"/>
        <w:ind w:firstLine="567"/>
        <w:contextualSpacing/>
        <w:rPr>
          <w:lang w:val="lt-LT"/>
        </w:rPr>
      </w:pPr>
      <w:r w:rsidRPr="0032650A">
        <w:rPr>
          <w:bCs/>
          <w:iCs/>
          <w:lang w:val="lt-LT"/>
        </w:rPr>
        <w:t xml:space="preserve">Šiame etape </w:t>
      </w:r>
      <w:r w:rsidRPr="0032650A">
        <w:rPr>
          <w:lang w:val="lt-LT"/>
        </w:rPr>
        <w:t>a</w:t>
      </w:r>
      <w:r w:rsidRPr="0032650A">
        <w:rPr>
          <w:bCs/>
          <w:iCs/>
          <w:lang w:val="lt-LT"/>
        </w:rPr>
        <w:t xml:space="preserve">nalizuojama nustatytų galimų pavojų </w:t>
      </w:r>
      <w:r w:rsidRPr="0032650A">
        <w:rPr>
          <w:lang w:val="lt-LT"/>
        </w:rPr>
        <w:t xml:space="preserve">tikimybė ir galimi padariniai (poveikis). </w:t>
      </w:r>
    </w:p>
    <w:p w14:paraId="17A4EA92" w14:textId="77777777" w:rsidR="00D456C1" w:rsidRPr="0032650A" w:rsidRDefault="00D456C1" w:rsidP="00135429">
      <w:pPr>
        <w:pStyle w:val="bodytext"/>
        <w:tabs>
          <w:tab w:val="left" w:pos="1560"/>
        </w:tabs>
        <w:spacing w:before="0" w:beforeAutospacing="0" w:after="0" w:afterAutospacing="0"/>
        <w:ind w:firstLine="567"/>
        <w:contextualSpacing/>
        <w:rPr>
          <w:lang w:val="lt-LT"/>
        </w:rPr>
      </w:pPr>
      <w:r w:rsidRPr="0032650A">
        <w:rPr>
          <w:lang w:val="lt-LT"/>
        </w:rPr>
        <w:t>Kiekvieno nustatyto galimo pavojaus tikimybė (T) vertinama balais pagal Rekomendacijose pateiktus galimo pavojaus tikimybės įvertinimo kriterijus (2 lentelė). Galimo pavojaus tikimybės vertinimas balais įrašomas į 8 lentelės 3 skiltį.</w:t>
      </w:r>
    </w:p>
    <w:p w14:paraId="044A0510" w14:textId="77777777" w:rsidR="00D456C1" w:rsidRPr="0032650A" w:rsidRDefault="00D456C1" w:rsidP="00135429">
      <w:pPr>
        <w:spacing w:before="240"/>
        <w:ind w:firstLine="567"/>
        <w:contextualSpacing/>
        <w:jc w:val="center"/>
        <w:rPr>
          <w:b/>
        </w:rPr>
      </w:pPr>
      <w:r w:rsidRPr="0032650A">
        <w:rPr>
          <w:b/>
        </w:rPr>
        <w:t>GALIMO PAVOJAUS TIKIMYBĖS (T) ĮVERTINIMO KRITERIJAI</w:t>
      </w:r>
    </w:p>
    <w:p w14:paraId="26B0E9C4" w14:textId="77777777" w:rsidR="00D456C1" w:rsidRPr="0032650A" w:rsidRDefault="00D456C1" w:rsidP="00135429">
      <w:pPr>
        <w:spacing w:before="240"/>
        <w:ind w:firstLine="567"/>
        <w:contextualSpacing/>
        <w:jc w:val="right"/>
      </w:pPr>
      <w:r w:rsidRPr="0032650A">
        <w:t>2 lentelė</w:t>
      </w:r>
    </w:p>
    <w:tbl>
      <w:tblPr>
        <w:tblW w:w="953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90"/>
        <w:gridCol w:w="2903"/>
        <w:gridCol w:w="1837"/>
      </w:tblGrid>
      <w:tr w:rsidR="00D456C1" w:rsidRPr="0032650A" w14:paraId="14E73746" w14:textId="77777777" w:rsidTr="00D456C1">
        <w:trPr>
          <w:trHeight w:val="343"/>
        </w:trPr>
        <w:tc>
          <w:tcPr>
            <w:tcW w:w="5240" w:type="dxa"/>
            <w:vAlign w:val="center"/>
          </w:tcPr>
          <w:p w14:paraId="6C04CB75" w14:textId="77777777" w:rsidR="00D456C1" w:rsidRPr="0032650A" w:rsidRDefault="00D456C1" w:rsidP="00135429">
            <w:pPr>
              <w:ind w:firstLine="567"/>
              <w:contextualSpacing/>
              <w:jc w:val="center"/>
              <w:rPr>
                <w:b/>
              </w:rPr>
            </w:pPr>
            <w:r w:rsidRPr="0032650A">
              <w:rPr>
                <w:b/>
                <w:iCs/>
              </w:rPr>
              <w:t>Galimo pavojaus t</w:t>
            </w:r>
            <w:r w:rsidRPr="0032650A">
              <w:rPr>
                <w:b/>
              </w:rPr>
              <w:t>ikimybės (T) įvertinimas</w:t>
            </w:r>
          </w:p>
        </w:tc>
        <w:tc>
          <w:tcPr>
            <w:tcW w:w="3087" w:type="dxa"/>
            <w:vAlign w:val="center"/>
          </w:tcPr>
          <w:p w14:paraId="0EFE3DBE" w14:textId="77777777" w:rsidR="00D456C1" w:rsidRPr="0032650A" w:rsidRDefault="00D456C1" w:rsidP="00135429">
            <w:pPr>
              <w:ind w:firstLine="567"/>
              <w:contextualSpacing/>
              <w:jc w:val="center"/>
              <w:rPr>
                <w:b/>
              </w:rPr>
            </w:pPr>
            <w:r w:rsidRPr="0032650A">
              <w:rPr>
                <w:b/>
                <w:iCs/>
              </w:rPr>
              <w:t>Galimo pavojaus t</w:t>
            </w:r>
            <w:r w:rsidRPr="0032650A">
              <w:rPr>
                <w:b/>
              </w:rPr>
              <w:t>ikimybės lygis</w:t>
            </w:r>
          </w:p>
        </w:tc>
        <w:tc>
          <w:tcPr>
            <w:tcW w:w="1203" w:type="dxa"/>
            <w:vAlign w:val="center"/>
          </w:tcPr>
          <w:p w14:paraId="4A936DC7" w14:textId="77777777" w:rsidR="00D456C1" w:rsidRPr="0032650A" w:rsidRDefault="00D456C1" w:rsidP="00135429">
            <w:pPr>
              <w:ind w:firstLine="567"/>
              <w:contextualSpacing/>
              <w:jc w:val="center"/>
              <w:rPr>
                <w:b/>
              </w:rPr>
            </w:pPr>
            <w:r w:rsidRPr="0032650A">
              <w:rPr>
                <w:b/>
              </w:rPr>
              <w:t>Vertinimo balai</w:t>
            </w:r>
          </w:p>
        </w:tc>
      </w:tr>
      <w:tr w:rsidR="00D456C1" w:rsidRPr="0032650A" w14:paraId="58F8CA31" w14:textId="77777777" w:rsidTr="00D456C1">
        <w:trPr>
          <w:trHeight w:val="324"/>
        </w:trPr>
        <w:tc>
          <w:tcPr>
            <w:tcW w:w="5240" w:type="dxa"/>
          </w:tcPr>
          <w:p w14:paraId="054032F4" w14:textId="77777777" w:rsidR="00D456C1" w:rsidRPr="0032650A" w:rsidRDefault="00D456C1" w:rsidP="00135429">
            <w:pPr>
              <w:ind w:firstLine="567"/>
              <w:contextualSpacing/>
            </w:pPr>
            <w:r w:rsidRPr="0032650A">
              <w:t>Gali įvykti dažniau negu kartą per metus</w:t>
            </w:r>
          </w:p>
        </w:tc>
        <w:tc>
          <w:tcPr>
            <w:tcW w:w="3087" w:type="dxa"/>
          </w:tcPr>
          <w:p w14:paraId="0AEF68CD" w14:textId="77777777" w:rsidR="00D456C1" w:rsidRPr="0032650A" w:rsidRDefault="00D456C1" w:rsidP="00135429">
            <w:pPr>
              <w:ind w:firstLine="567"/>
              <w:contextualSpacing/>
            </w:pPr>
            <w:r w:rsidRPr="0032650A">
              <w:t xml:space="preserve">labai didelė tikimybė </w:t>
            </w:r>
          </w:p>
        </w:tc>
        <w:tc>
          <w:tcPr>
            <w:tcW w:w="1203" w:type="dxa"/>
            <w:vAlign w:val="center"/>
          </w:tcPr>
          <w:p w14:paraId="1D942FC1" w14:textId="77777777" w:rsidR="00D456C1" w:rsidRPr="0032650A" w:rsidRDefault="00D456C1" w:rsidP="00135429">
            <w:pPr>
              <w:ind w:firstLine="567"/>
              <w:contextualSpacing/>
              <w:jc w:val="center"/>
            </w:pPr>
            <w:r w:rsidRPr="0032650A">
              <w:t>5</w:t>
            </w:r>
          </w:p>
        </w:tc>
      </w:tr>
      <w:tr w:rsidR="00D456C1" w:rsidRPr="0032650A" w14:paraId="4181DE36" w14:textId="77777777" w:rsidTr="00D456C1">
        <w:trPr>
          <w:trHeight w:val="343"/>
        </w:trPr>
        <w:tc>
          <w:tcPr>
            <w:tcW w:w="5240" w:type="dxa"/>
          </w:tcPr>
          <w:p w14:paraId="5B7193CA" w14:textId="77777777" w:rsidR="00D456C1" w:rsidRPr="0032650A" w:rsidRDefault="00D456C1" w:rsidP="00135429">
            <w:pPr>
              <w:ind w:firstLine="567"/>
              <w:contextualSpacing/>
            </w:pPr>
            <w:r w:rsidRPr="0032650A">
              <w:t xml:space="preserve">Gali įvykti kartą per 1–10 metų </w:t>
            </w:r>
          </w:p>
        </w:tc>
        <w:tc>
          <w:tcPr>
            <w:tcW w:w="3087" w:type="dxa"/>
          </w:tcPr>
          <w:p w14:paraId="2F3F8BFE" w14:textId="77777777" w:rsidR="00D456C1" w:rsidRPr="0032650A" w:rsidRDefault="00D456C1" w:rsidP="00135429">
            <w:pPr>
              <w:ind w:firstLine="567"/>
              <w:contextualSpacing/>
            </w:pPr>
            <w:r w:rsidRPr="0032650A">
              <w:t>didelė tikimybė</w:t>
            </w:r>
          </w:p>
        </w:tc>
        <w:tc>
          <w:tcPr>
            <w:tcW w:w="1203" w:type="dxa"/>
            <w:vAlign w:val="center"/>
          </w:tcPr>
          <w:p w14:paraId="33EA606C" w14:textId="77777777" w:rsidR="00D456C1" w:rsidRPr="0032650A" w:rsidRDefault="00D456C1" w:rsidP="00135429">
            <w:pPr>
              <w:ind w:firstLine="567"/>
              <w:contextualSpacing/>
              <w:jc w:val="center"/>
            </w:pPr>
            <w:r w:rsidRPr="0032650A">
              <w:t>4</w:t>
            </w:r>
          </w:p>
        </w:tc>
      </w:tr>
      <w:tr w:rsidR="00D456C1" w:rsidRPr="0032650A" w14:paraId="12F03FC8" w14:textId="77777777" w:rsidTr="00D456C1">
        <w:trPr>
          <w:trHeight w:val="324"/>
        </w:trPr>
        <w:tc>
          <w:tcPr>
            <w:tcW w:w="5240" w:type="dxa"/>
          </w:tcPr>
          <w:p w14:paraId="2E368254" w14:textId="77777777" w:rsidR="00D456C1" w:rsidRPr="0032650A" w:rsidRDefault="00D456C1" w:rsidP="00135429">
            <w:pPr>
              <w:ind w:firstLine="567"/>
              <w:contextualSpacing/>
            </w:pPr>
            <w:r w:rsidRPr="0032650A">
              <w:t>Gali įvykti kartą per 10–50 metų</w:t>
            </w:r>
          </w:p>
        </w:tc>
        <w:tc>
          <w:tcPr>
            <w:tcW w:w="3087" w:type="dxa"/>
          </w:tcPr>
          <w:p w14:paraId="7C3299A4" w14:textId="77777777" w:rsidR="00D456C1" w:rsidRPr="0032650A" w:rsidRDefault="00D456C1" w:rsidP="00135429">
            <w:pPr>
              <w:ind w:firstLine="567"/>
              <w:contextualSpacing/>
            </w:pPr>
            <w:r w:rsidRPr="0032650A">
              <w:t>vidutinė tikimybė</w:t>
            </w:r>
          </w:p>
        </w:tc>
        <w:tc>
          <w:tcPr>
            <w:tcW w:w="1203" w:type="dxa"/>
            <w:vAlign w:val="center"/>
          </w:tcPr>
          <w:p w14:paraId="3C3D3392" w14:textId="77777777" w:rsidR="00D456C1" w:rsidRPr="0032650A" w:rsidRDefault="00D456C1" w:rsidP="00135429">
            <w:pPr>
              <w:ind w:firstLine="567"/>
              <w:contextualSpacing/>
              <w:jc w:val="center"/>
            </w:pPr>
            <w:r w:rsidRPr="0032650A">
              <w:t>3</w:t>
            </w:r>
          </w:p>
        </w:tc>
      </w:tr>
      <w:tr w:rsidR="00D456C1" w:rsidRPr="0032650A" w14:paraId="4C04100F" w14:textId="77777777" w:rsidTr="00D456C1">
        <w:trPr>
          <w:trHeight w:val="343"/>
        </w:trPr>
        <w:tc>
          <w:tcPr>
            <w:tcW w:w="5240" w:type="dxa"/>
          </w:tcPr>
          <w:p w14:paraId="25CBAA08" w14:textId="77777777" w:rsidR="00D456C1" w:rsidRPr="0032650A" w:rsidRDefault="00D456C1" w:rsidP="00135429">
            <w:pPr>
              <w:ind w:firstLine="567"/>
              <w:contextualSpacing/>
            </w:pPr>
            <w:r w:rsidRPr="0032650A">
              <w:t>Gali įvykti kartą per 50–100 metų</w:t>
            </w:r>
          </w:p>
        </w:tc>
        <w:tc>
          <w:tcPr>
            <w:tcW w:w="3087" w:type="dxa"/>
          </w:tcPr>
          <w:p w14:paraId="1146CE99" w14:textId="77777777" w:rsidR="00D456C1" w:rsidRPr="0032650A" w:rsidRDefault="00D456C1" w:rsidP="00135429">
            <w:pPr>
              <w:ind w:firstLine="567"/>
              <w:contextualSpacing/>
            </w:pPr>
            <w:r w:rsidRPr="0032650A">
              <w:t>maža tikimybė</w:t>
            </w:r>
          </w:p>
        </w:tc>
        <w:tc>
          <w:tcPr>
            <w:tcW w:w="1203" w:type="dxa"/>
            <w:vAlign w:val="center"/>
          </w:tcPr>
          <w:p w14:paraId="64708751" w14:textId="77777777" w:rsidR="00D456C1" w:rsidRPr="0032650A" w:rsidRDefault="00D456C1" w:rsidP="00135429">
            <w:pPr>
              <w:ind w:firstLine="567"/>
              <w:contextualSpacing/>
              <w:jc w:val="center"/>
            </w:pPr>
            <w:r w:rsidRPr="0032650A">
              <w:t>2</w:t>
            </w:r>
          </w:p>
        </w:tc>
      </w:tr>
      <w:tr w:rsidR="00D456C1" w:rsidRPr="0032650A" w14:paraId="0AC9E898" w14:textId="77777777" w:rsidTr="00D456C1">
        <w:trPr>
          <w:trHeight w:val="324"/>
        </w:trPr>
        <w:tc>
          <w:tcPr>
            <w:tcW w:w="5240" w:type="dxa"/>
          </w:tcPr>
          <w:p w14:paraId="52E8DCED" w14:textId="77777777" w:rsidR="00D456C1" w:rsidRPr="0032650A" w:rsidRDefault="00D456C1" w:rsidP="00135429">
            <w:pPr>
              <w:ind w:firstLine="567"/>
              <w:contextualSpacing/>
            </w:pPr>
            <w:r w:rsidRPr="0032650A">
              <w:t>Gali įvykti rečiau negu kartą per 100 metų</w:t>
            </w:r>
          </w:p>
        </w:tc>
        <w:tc>
          <w:tcPr>
            <w:tcW w:w="3087" w:type="dxa"/>
          </w:tcPr>
          <w:p w14:paraId="4A7042E5" w14:textId="77777777" w:rsidR="00D456C1" w:rsidRPr="0032650A" w:rsidRDefault="00D456C1" w:rsidP="00135429">
            <w:pPr>
              <w:ind w:firstLine="567"/>
              <w:contextualSpacing/>
            </w:pPr>
            <w:r w:rsidRPr="0032650A">
              <w:t>labai maža tikimybė</w:t>
            </w:r>
          </w:p>
        </w:tc>
        <w:tc>
          <w:tcPr>
            <w:tcW w:w="1203" w:type="dxa"/>
            <w:vAlign w:val="center"/>
          </w:tcPr>
          <w:p w14:paraId="4FC31A04" w14:textId="77777777" w:rsidR="00D456C1" w:rsidRPr="0032650A" w:rsidRDefault="00D456C1" w:rsidP="00135429">
            <w:pPr>
              <w:ind w:firstLine="567"/>
              <w:contextualSpacing/>
              <w:jc w:val="center"/>
            </w:pPr>
            <w:r w:rsidRPr="0032650A">
              <w:t>1</w:t>
            </w:r>
          </w:p>
        </w:tc>
      </w:tr>
    </w:tbl>
    <w:p w14:paraId="7EECBA39" w14:textId="77777777" w:rsidR="00D456C1" w:rsidRPr="0032650A" w:rsidRDefault="00D456C1" w:rsidP="00135429">
      <w:pPr>
        <w:pStyle w:val="bodytext"/>
        <w:tabs>
          <w:tab w:val="left" w:pos="1560"/>
        </w:tabs>
        <w:spacing w:before="240" w:beforeAutospacing="0" w:after="0" w:afterAutospacing="0"/>
        <w:ind w:firstLine="567"/>
        <w:contextualSpacing/>
        <w:rPr>
          <w:rFonts w:cs="Arial"/>
          <w:lang w:val="lt-LT"/>
        </w:rPr>
      </w:pPr>
      <w:r w:rsidRPr="0032650A">
        <w:rPr>
          <w:rFonts w:cs="Arial"/>
          <w:lang w:val="lt-LT"/>
        </w:rPr>
        <w:t xml:space="preserve">Nustačius galimo pavojaus tikimybę (T), analizuojami jo padariniai (poveikis) (P) </w:t>
      </w:r>
      <w:r w:rsidR="00F718F0" w:rsidRPr="0032650A">
        <w:rPr>
          <w:rFonts w:cs="Arial"/>
          <w:lang w:val="lt-LT"/>
        </w:rPr>
        <w:t>Gimnazija</w:t>
      </w:r>
      <w:r w:rsidR="00044102" w:rsidRPr="0032650A">
        <w:rPr>
          <w:rFonts w:cs="Arial"/>
          <w:lang w:val="lt-LT"/>
        </w:rPr>
        <w:t>i</w:t>
      </w:r>
    </w:p>
    <w:p w14:paraId="5AB126F3" w14:textId="34AD826F" w:rsidR="00D456C1" w:rsidRPr="0032650A" w:rsidRDefault="00D456C1" w:rsidP="00135429">
      <w:pPr>
        <w:tabs>
          <w:tab w:val="left" w:pos="0"/>
        </w:tabs>
        <w:ind w:firstLine="567"/>
        <w:contextualSpacing/>
        <w:rPr>
          <w:rFonts w:cs="Arial"/>
        </w:rPr>
      </w:pPr>
      <w:r w:rsidRPr="0032650A">
        <w:rPr>
          <w:rFonts w:cs="Arial"/>
        </w:rPr>
        <w:t>1.</w:t>
      </w:r>
      <w:r w:rsidR="007233CD" w:rsidRPr="0032650A">
        <w:rPr>
          <w:rFonts w:cs="Arial"/>
        </w:rPr>
        <w:t xml:space="preserve"> </w:t>
      </w:r>
      <w:r w:rsidRPr="0032650A">
        <w:rPr>
          <w:rFonts w:cs="Arial"/>
        </w:rPr>
        <w:t>D</w:t>
      </w:r>
      <w:r w:rsidRPr="0032650A">
        <w:t xml:space="preserve">arbuotojų, </w:t>
      </w:r>
      <w:r w:rsidR="00522FD6" w:rsidRPr="0032650A">
        <w:t>mokinių</w:t>
      </w:r>
      <w:r w:rsidRPr="0032650A">
        <w:t xml:space="preserve"> gyvybei ir sveikatai (P1).</w:t>
      </w:r>
    </w:p>
    <w:p w14:paraId="5930170F" w14:textId="77777777" w:rsidR="00D456C1" w:rsidRPr="0032650A" w:rsidRDefault="00D456C1" w:rsidP="00135429">
      <w:pPr>
        <w:ind w:firstLine="567"/>
        <w:contextualSpacing/>
        <w:rPr>
          <w:rFonts w:cs="Arial"/>
        </w:rPr>
      </w:pPr>
      <w:r w:rsidRPr="0032650A">
        <w:rPr>
          <w:rFonts w:cs="Arial"/>
        </w:rPr>
        <w:t xml:space="preserve">2. </w:t>
      </w:r>
      <w:r w:rsidRPr="0032650A">
        <w:t>Turtui ir aplinkai (P2).</w:t>
      </w:r>
    </w:p>
    <w:p w14:paraId="24F19209" w14:textId="77777777" w:rsidR="00D456C1" w:rsidRPr="0032650A" w:rsidRDefault="00D456C1" w:rsidP="00135429">
      <w:pPr>
        <w:ind w:firstLine="567"/>
        <w:contextualSpacing/>
        <w:rPr>
          <w:rFonts w:cs="Arial"/>
        </w:rPr>
      </w:pPr>
      <w:r w:rsidRPr="0032650A">
        <w:rPr>
          <w:rFonts w:cs="Arial"/>
        </w:rPr>
        <w:t xml:space="preserve">3. </w:t>
      </w:r>
      <w:r w:rsidRPr="0032650A">
        <w:t>Veiklos tęstinumui (P3).</w:t>
      </w:r>
    </w:p>
    <w:p w14:paraId="627C3936" w14:textId="77777777" w:rsidR="00D456C1" w:rsidRPr="0032650A" w:rsidRDefault="00D456C1" w:rsidP="00135429">
      <w:pPr>
        <w:pStyle w:val="bodytext"/>
        <w:tabs>
          <w:tab w:val="left" w:pos="1560"/>
        </w:tabs>
        <w:spacing w:before="0" w:beforeAutospacing="0" w:after="0" w:afterAutospacing="0"/>
        <w:ind w:firstLine="567"/>
        <w:contextualSpacing/>
        <w:rPr>
          <w:lang w:val="lt-LT"/>
        </w:rPr>
      </w:pPr>
      <w:r w:rsidRPr="0032650A">
        <w:rPr>
          <w:lang w:val="lt-LT"/>
        </w:rPr>
        <w:t xml:space="preserve">Nustatomas galimas nukentėjusiųjų: žuvusiųjų, sužeistųjų, evakuotinų darbuotojų, </w:t>
      </w:r>
      <w:r w:rsidR="00522FD6" w:rsidRPr="0032650A">
        <w:rPr>
          <w:lang w:val="lt-LT"/>
        </w:rPr>
        <w:t>mokinių</w:t>
      </w:r>
      <w:r w:rsidRPr="0032650A">
        <w:rPr>
          <w:lang w:val="lt-LT"/>
        </w:rPr>
        <w:t xml:space="preserve"> skaičius. Šie duomenys įrašomi į 3 lentelės 2 skiltį.</w:t>
      </w:r>
    </w:p>
    <w:p w14:paraId="52ABB391" w14:textId="77777777" w:rsidR="00D456C1" w:rsidRPr="0032650A" w:rsidRDefault="00D456C1" w:rsidP="00135429">
      <w:pPr>
        <w:tabs>
          <w:tab w:val="left" w:pos="1560"/>
        </w:tabs>
        <w:ind w:firstLine="567"/>
        <w:contextualSpacing/>
        <w:rPr>
          <w:rFonts w:cs="Arial"/>
        </w:rPr>
      </w:pPr>
      <w:r w:rsidRPr="0032650A">
        <w:rPr>
          <w:rFonts w:cs="Arial"/>
        </w:rPr>
        <w:t xml:space="preserve">Nustatomi ir 4 bei 5 lentelėse aprašomi: </w:t>
      </w:r>
    </w:p>
    <w:p w14:paraId="2014B18C" w14:textId="77777777" w:rsidR="00D456C1" w:rsidRPr="0032650A" w:rsidRDefault="00D456C1" w:rsidP="00135429">
      <w:pPr>
        <w:tabs>
          <w:tab w:val="left" w:pos="1560"/>
        </w:tabs>
        <w:ind w:firstLine="567"/>
        <w:contextualSpacing/>
        <w:rPr>
          <w:rFonts w:cs="Arial"/>
        </w:rPr>
      </w:pPr>
      <w:r w:rsidRPr="0032650A">
        <w:rPr>
          <w:rFonts w:cs="Arial"/>
        </w:rPr>
        <w:t xml:space="preserve">1. </w:t>
      </w:r>
      <w:r w:rsidRPr="0032650A">
        <w:t>Galimi padariniai (poveikis) turtui ir numatomi nuostoliai.</w:t>
      </w:r>
    </w:p>
    <w:p w14:paraId="54EC029A" w14:textId="77777777" w:rsidR="00D456C1" w:rsidRPr="0032650A" w:rsidRDefault="00D456C1" w:rsidP="00135429">
      <w:pPr>
        <w:tabs>
          <w:tab w:val="left" w:pos="1560"/>
        </w:tabs>
        <w:ind w:firstLine="567"/>
        <w:contextualSpacing/>
        <w:rPr>
          <w:rFonts w:cs="Arial"/>
        </w:rPr>
      </w:pPr>
      <w:r w:rsidRPr="0032650A">
        <w:rPr>
          <w:rFonts w:cs="Arial"/>
        </w:rPr>
        <w:t xml:space="preserve">2. </w:t>
      </w:r>
      <w:r w:rsidRPr="0032650A">
        <w:t>Galima aplinkos tarša, galimi padariniai (poveikis) aplinkai ir numatomi nuostoliai.</w:t>
      </w:r>
    </w:p>
    <w:p w14:paraId="7D2CB75E" w14:textId="77777777" w:rsidR="00D456C1" w:rsidRPr="0032650A" w:rsidRDefault="00D456C1" w:rsidP="00135429">
      <w:pPr>
        <w:tabs>
          <w:tab w:val="left" w:pos="0"/>
          <w:tab w:val="num" w:pos="1404"/>
        </w:tabs>
        <w:ind w:firstLine="567"/>
        <w:contextualSpacing/>
      </w:pPr>
      <w:r w:rsidRPr="0032650A">
        <w:t xml:space="preserve">Įvertinami ir 6 lentelėje aprašomi galimi padariniai (poveikis) </w:t>
      </w:r>
      <w:r w:rsidR="00F718F0" w:rsidRPr="0032650A">
        <w:t>Gimnazijos</w:t>
      </w:r>
      <w:r w:rsidRPr="0032650A">
        <w:t xml:space="preserve"> veiklos tęstinumui, numatoma galimų padarinių (poveikio) trukmė. </w:t>
      </w:r>
    </w:p>
    <w:p w14:paraId="378380CB" w14:textId="77777777" w:rsidR="00D456C1" w:rsidRPr="0032650A" w:rsidRDefault="00D456C1" w:rsidP="007233CD">
      <w:pPr>
        <w:tabs>
          <w:tab w:val="left" w:pos="0"/>
          <w:tab w:val="num" w:pos="1404"/>
        </w:tabs>
        <w:spacing w:line="240" w:lineRule="auto"/>
        <w:ind w:firstLine="567"/>
        <w:contextualSpacing/>
        <w:jc w:val="center"/>
        <w:rPr>
          <w:b/>
        </w:rPr>
      </w:pPr>
      <w:r w:rsidRPr="0032650A">
        <w:rPr>
          <w:rFonts w:cs="Arial"/>
        </w:rPr>
        <w:br w:type="page"/>
      </w:r>
      <w:r w:rsidRPr="0032650A">
        <w:rPr>
          <w:rFonts w:cs="Arial"/>
          <w:b/>
        </w:rPr>
        <w:lastRenderedPageBreak/>
        <w:t xml:space="preserve">GALIMŲ PAVOJŲ PADARINIAI (POVEIKIS) </w:t>
      </w:r>
      <w:r w:rsidRPr="0032650A">
        <w:rPr>
          <w:b/>
        </w:rPr>
        <w:t>DARBUOTOJŲ GYVYBEI IR SVEIKATAI  (P1)</w:t>
      </w:r>
    </w:p>
    <w:p w14:paraId="4AF0B819" w14:textId="77777777" w:rsidR="00D456C1" w:rsidRPr="0032650A" w:rsidRDefault="00D456C1" w:rsidP="00135429">
      <w:pPr>
        <w:spacing w:before="240"/>
        <w:ind w:firstLine="567"/>
        <w:contextualSpacing/>
        <w:jc w:val="right"/>
        <w:rPr>
          <w:rFonts w:cs="Arial"/>
        </w:rPr>
      </w:pPr>
      <w:r w:rsidRPr="0032650A">
        <w:rPr>
          <w:rFonts w:cs="Arial"/>
        </w:rPr>
        <w:t>3 lentelė</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52"/>
        <w:gridCol w:w="5895"/>
      </w:tblGrid>
      <w:tr w:rsidR="00D456C1" w:rsidRPr="0032650A" w14:paraId="7837E307" w14:textId="77777777" w:rsidTr="007233CD">
        <w:trPr>
          <w:trHeight w:val="885"/>
        </w:trPr>
        <w:tc>
          <w:tcPr>
            <w:tcW w:w="3852" w:type="dxa"/>
            <w:vAlign w:val="center"/>
          </w:tcPr>
          <w:p w14:paraId="0FD37472" w14:textId="77777777" w:rsidR="00D456C1" w:rsidRPr="0032650A" w:rsidRDefault="00D456C1" w:rsidP="007233CD">
            <w:pPr>
              <w:spacing w:line="240" w:lineRule="auto"/>
              <w:ind w:firstLine="567"/>
              <w:contextualSpacing/>
              <w:jc w:val="center"/>
              <w:rPr>
                <w:b/>
              </w:rPr>
            </w:pPr>
            <w:r w:rsidRPr="0032650A">
              <w:rPr>
                <w:b/>
              </w:rPr>
              <w:t>Nustatytas galimas pavojus</w:t>
            </w:r>
          </w:p>
        </w:tc>
        <w:tc>
          <w:tcPr>
            <w:tcW w:w="5895" w:type="dxa"/>
            <w:vAlign w:val="center"/>
          </w:tcPr>
          <w:p w14:paraId="3E26F954" w14:textId="77777777" w:rsidR="00D456C1" w:rsidRPr="0032650A" w:rsidRDefault="00D456C1" w:rsidP="007233CD">
            <w:pPr>
              <w:spacing w:line="240" w:lineRule="auto"/>
              <w:ind w:firstLine="567"/>
              <w:contextualSpacing/>
              <w:jc w:val="center"/>
              <w:rPr>
                <w:b/>
              </w:rPr>
            </w:pPr>
            <w:r w:rsidRPr="0032650A">
              <w:rPr>
                <w:b/>
              </w:rPr>
              <w:t xml:space="preserve">Galinčių nukentėti  darbuotojų ir </w:t>
            </w:r>
            <w:r w:rsidR="00522FD6" w:rsidRPr="0032650A">
              <w:rPr>
                <w:b/>
              </w:rPr>
              <w:t>mokinių</w:t>
            </w:r>
            <w:r w:rsidRPr="0032650A">
              <w:rPr>
                <w:b/>
              </w:rPr>
              <w:t xml:space="preserve"> skaičius (žuvusiųjų ir (ar) sužeistųjų, ir (ar) evakuotinų darbuotojų ir </w:t>
            </w:r>
            <w:r w:rsidR="00522FD6" w:rsidRPr="0032650A">
              <w:rPr>
                <w:b/>
              </w:rPr>
              <w:t>mokinių</w:t>
            </w:r>
            <w:r w:rsidRPr="0032650A">
              <w:rPr>
                <w:b/>
              </w:rPr>
              <w:t>)</w:t>
            </w:r>
          </w:p>
        </w:tc>
      </w:tr>
      <w:tr w:rsidR="00D456C1" w:rsidRPr="0032650A" w14:paraId="0969FDCB" w14:textId="77777777" w:rsidTr="007233CD">
        <w:trPr>
          <w:trHeight w:val="415"/>
        </w:trPr>
        <w:tc>
          <w:tcPr>
            <w:tcW w:w="9747" w:type="dxa"/>
            <w:gridSpan w:val="2"/>
            <w:tcBorders>
              <w:bottom w:val="single" w:sz="4" w:space="0" w:color="auto"/>
            </w:tcBorders>
            <w:vAlign w:val="center"/>
          </w:tcPr>
          <w:p w14:paraId="130D89BE" w14:textId="77777777" w:rsidR="00D456C1" w:rsidRPr="0032650A" w:rsidRDefault="00D456C1" w:rsidP="007233CD">
            <w:pPr>
              <w:spacing w:line="240" w:lineRule="auto"/>
              <w:ind w:firstLine="567"/>
              <w:contextualSpacing/>
              <w:jc w:val="center"/>
            </w:pPr>
            <w:r w:rsidRPr="0032650A">
              <w:rPr>
                <w:b/>
                <w:bCs/>
              </w:rPr>
              <w:t>Pavojai, kurie gal</w:t>
            </w:r>
            <w:r w:rsidRPr="0032650A">
              <w:rPr>
                <w:b/>
              </w:rPr>
              <w:t xml:space="preserve">i kilti </w:t>
            </w:r>
            <w:r w:rsidR="00F718F0" w:rsidRPr="0032650A">
              <w:rPr>
                <w:b/>
              </w:rPr>
              <w:t>Gimnazijoje</w:t>
            </w:r>
          </w:p>
        </w:tc>
      </w:tr>
      <w:tr w:rsidR="00D456C1" w:rsidRPr="0032650A" w14:paraId="734E545A" w14:textId="77777777" w:rsidTr="007233CD">
        <w:trPr>
          <w:trHeight w:val="705"/>
        </w:trPr>
        <w:tc>
          <w:tcPr>
            <w:tcW w:w="3852" w:type="dxa"/>
            <w:tcBorders>
              <w:top w:val="single" w:sz="4" w:space="0" w:color="auto"/>
              <w:left w:val="single" w:sz="4" w:space="0" w:color="auto"/>
              <w:bottom w:val="single" w:sz="4" w:space="0" w:color="auto"/>
              <w:right w:val="single" w:sz="4" w:space="0" w:color="auto"/>
            </w:tcBorders>
            <w:vAlign w:val="center"/>
          </w:tcPr>
          <w:p w14:paraId="4239F7F6" w14:textId="77777777" w:rsidR="00D456C1" w:rsidRPr="0032650A" w:rsidRDefault="004F0712" w:rsidP="00F04BEA">
            <w:pPr>
              <w:spacing w:line="240" w:lineRule="auto"/>
              <w:ind w:firstLine="0"/>
              <w:contextualSpacing/>
              <w:jc w:val="left"/>
            </w:pPr>
            <w:r w:rsidRPr="0032650A">
              <w:t>Gaisras</w:t>
            </w:r>
          </w:p>
        </w:tc>
        <w:tc>
          <w:tcPr>
            <w:tcW w:w="5895" w:type="dxa"/>
            <w:tcBorders>
              <w:top w:val="single" w:sz="4" w:space="0" w:color="auto"/>
              <w:left w:val="single" w:sz="4" w:space="0" w:color="auto"/>
              <w:bottom w:val="single" w:sz="4" w:space="0" w:color="auto"/>
              <w:right w:val="single" w:sz="4" w:space="0" w:color="auto"/>
            </w:tcBorders>
            <w:vAlign w:val="center"/>
          </w:tcPr>
          <w:p w14:paraId="44EA8071" w14:textId="77777777" w:rsidR="00D456C1" w:rsidRPr="0032650A" w:rsidRDefault="00D456C1" w:rsidP="007233CD">
            <w:pPr>
              <w:spacing w:line="240" w:lineRule="auto"/>
              <w:ind w:firstLine="567"/>
              <w:contextualSpacing/>
              <w:jc w:val="center"/>
            </w:pPr>
            <w:r w:rsidRPr="0032650A">
              <w:t xml:space="preserve">Žuvo ne daugiau kaip 5 darbuotojai ar </w:t>
            </w:r>
            <w:r w:rsidR="007A0389" w:rsidRPr="0032650A">
              <w:t>mokiniai</w:t>
            </w:r>
            <w:r w:rsidRPr="0032650A">
              <w:t xml:space="preserve"> ir (ar) sužalota nuo 5 iki 10  darbuotojų ar </w:t>
            </w:r>
            <w:r w:rsidR="00522FD6" w:rsidRPr="0032650A">
              <w:t>mokinių</w:t>
            </w:r>
            <w:r w:rsidRPr="0032650A">
              <w:t xml:space="preserve">, ir (ar) nuo 50 iki 100 darbuotojų ar </w:t>
            </w:r>
            <w:r w:rsidR="00522FD6" w:rsidRPr="0032650A">
              <w:t>mokinių</w:t>
            </w:r>
            <w:r w:rsidRPr="0032650A">
              <w:t xml:space="preserve"> evakuota</w:t>
            </w:r>
          </w:p>
        </w:tc>
      </w:tr>
      <w:tr w:rsidR="00D456C1" w:rsidRPr="0032650A" w14:paraId="7C3196F2" w14:textId="77777777" w:rsidTr="007233CD">
        <w:trPr>
          <w:trHeight w:val="575"/>
        </w:trPr>
        <w:tc>
          <w:tcPr>
            <w:tcW w:w="3852" w:type="dxa"/>
            <w:tcBorders>
              <w:top w:val="single" w:sz="4" w:space="0" w:color="auto"/>
              <w:left w:val="single" w:sz="4" w:space="0" w:color="auto"/>
              <w:bottom w:val="single" w:sz="4" w:space="0" w:color="auto"/>
              <w:right w:val="single" w:sz="4" w:space="0" w:color="auto"/>
            </w:tcBorders>
            <w:vAlign w:val="center"/>
          </w:tcPr>
          <w:p w14:paraId="1F06F0B7" w14:textId="77777777" w:rsidR="00D456C1" w:rsidRPr="0032650A" w:rsidRDefault="00D456C1" w:rsidP="00F04BEA">
            <w:pPr>
              <w:spacing w:line="240" w:lineRule="auto"/>
              <w:ind w:firstLine="0"/>
              <w:contextualSpacing/>
              <w:jc w:val="left"/>
            </w:pPr>
            <w:r w:rsidRPr="0032650A">
              <w:t>Teroro aktas (įkaitų paėmimas, ginkluotas įsiveržimas)</w:t>
            </w:r>
          </w:p>
        </w:tc>
        <w:tc>
          <w:tcPr>
            <w:tcW w:w="5895" w:type="dxa"/>
            <w:tcBorders>
              <w:top w:val="single" w:sz="4" w:space="0" w:color="auto"/>
              <w:left w:val="single" w:sz="4" w:space="0" w:color="auto"/>
              <w:bottom w:val="single" w:sz="4" w:space="0" w:color="auto"/>
              <w:right w:val="single" w:sz="4" w:space="0" w:color="auto"/>
            </w:tcBorders>
            <w:vAlign w:val="center"/>
          </w:tcPr>
          <w:p w14:paraId="684D653C" w14:textId="77777777" w:rsidR="00D456C1" w:rsidRPr="0032650A" w:rsidRDefault="00D456C1" w:rsidP="007233CD">
            <w:pPr>
              <w:spacing w:line="240" w:lineRule="auto"/>
              <w:ind w:firstLine="567"/>
              <w:contextualSpacing/>
              <w:jc w:val="center"/>
            </w:pPr>
            <w:r w:rsidRPr="0032650A">
              <w:t xml:space="preserve">Sužaloti 1–5 darbuotojai ar </w:t>
            </w:r>
            <w:r w:rsidR="007A0389" w:rsidRPr="0032650A">
              <w:t>mokiniai</w:t>
            </w:r>
            <w:r w:rsidRPr="0032650A">
              <w:t xml:space="preserve"> ir (ar) iki 50 darbuotojų ar </w:t>
            </w:r>
            <w:r w:rsidR="00522FD6" w:rsidRPr="0032650A">
              <w:t>mokinių</w:t>
            </w:r>
            <w:r w:rsidRPr="0032650A">
              <w:t xml:space="preserve"> evakuota</w:t>
            </w:r>
          </w:p>
        </w:tc>
      </w:tr>
      <w:tr w:rsidR="00D456C1" w:rsidRPr="0032650A" w14:paraId="2E2FF562" w14:textId="77777777" w:rsidTr="007233CD">
        <w:trPr>
          <w:trHeight w:val="697"/>
        </w:trPr>
        <w:tc>
          <w:tcPr>
            <w:tcW w:w="3852" w:type="dxa"/>
            <w:tcBorders>
              <w:top w:val="single" w:sz="4" w:space="0" w:color="auto"/>
              <w:left w:val="single" w:sz="4" w:space="0" w:color="auto"/>
              <w:bottom w:val="single" w:sz="4" w:space="0" w:color="auto"/>
              <w:right w:val="single" w:sz="4" w:space="0" w:color="auto"/>
            </w:tcBorders>
            <w:vAlign w:val="center"/>
          </w:tcPr>
          <w:p w14:paraId="1578AE30" w14:textId="77777777" w:rsidR="00D456C1" w:rsidRPr="0032650A" w:rsidRDefault="00D456C1" w:rsidP="00F04BEA">
            <w:pPr>
              <w:spacing w:line="240" w:lineRule="auto"/>
              <w:ind w:firstLine="0"/>
              <w:contextualSpacing/>
              <w:jc w:val="left"/>
            </w:pPr>
            <w:r w:rsidRPr="0032650A">
              <w:t>Grasinimas įvykdyti teroro aktą (sprogmuo, pavojinga medžiaga)</w:t>
            </w:r>
          </w:p>
        </w:tc>
        <w:tc>
          <w:tcPr>
            <w:tcW w:w="5895" w:type="dxa"/>
            <w:tcBorders>
              <w:top w:val="single" w:sz="4" w:space="0" w:color="auto"/>
              <w:left w:val="single" w:sz="4" w:space="0" w:color="auto"/>
              <w:bottom w:val="single" w:sz="4" w:space="0" w:color="auto"/>
              <w:right w:val="single" w:sz="4" w:space="0" w:color="auto"/>
            </w:tcBorders>
            <w:vAlign w:val="center"/>
          </w:tcPr>
          <w:p w14:paraId="51BF2D0C" w14:textId="77777777" w:rsidR="00D456C1" w:rsidRPr="0032650A" w:rsidRDefault="00D456C1" w:rsidP="007233CD">
            <w:pPr>
              <w:spacing w:line="240" w:lineRule="auto"/>
              <w:ind w:firstLine="567"/>
              <w:contextualSpacing/>
              <w:jc w:val="center"/>
            </w:pPr>
            <w:r w:rsidRPr="0032650A">
              <w:t xml:space="preserve">Žuvo ne daugiau kaip 5 darbuotojai ar </w:t>
            </w:r>
            <w:r w:rsidR="007A0389" w:rsidRPr="0032650A">
              <w:t>mokiniai</w:t>
            </w:r>
            <w:r w:rsidRPr="0032650A">
              <w:t xml:space="preserve"> ir (ar) sužalota nuo 5 iki 10  darbuotojų ar </w:t>
            </w:r>
            <w:r w:rsidR="00522FD6" w:rsidRPr="0032650A">
              <w:t>mokinių</w:t>
            </w:r>
            <w:r w:rsidRPr="0032650A">
              <w:t xml:space="preserve">, ir (ar) nuo 50 iki 100 darbuotojų ar </w:t>
            </w:r>
            <w:r w:rsidR="00522FD6" w:rsidRPr="0032650A">
              <w:t>mokinių</w:t>
            </w:r>
            <w:r w:rsidRPr="0032650A">
              <w:t xml:space="preserve"> evakuota</w:t>
            </w:r>
          </w:p>
        </w:tc>
      </w:tr>
      <w:tr w:rsidR="00D456C1" w:rsidRPr="0032650A" w14:paraId="47790509" w14:textId="77777777" w:rsidTr="007233CD">
        <w:trPr>
          <w:trHeight w:val="850"/>
        </w:trPr>
        <w:tc>
          <w:tcPr>
            <w:tcW w:w="3852" w:type="dxa"/>
            <w:tcBorders>
              <w:top w:val="single" w:sz="4" w:space="0" w:color="auto"/>
              <w:left w:val="single" w:sz="4" w:space="0" w:color="auto"/>
              <w:bottom w:val="single" w:sz="4" w:space="0" w:color="auto"/>
              <w:right w:val="single" w:sz="4" w:space="0" w:color="auto"/>
            </w:tcBorders>
            <w:vAlign w:val="center"/>
          </w:tcPr>
          <w:p w14:paraId="00E58A25" w14:textId="77777777" w:rsidR="00D456C1" w:rsidRPr="0032650A" w:rsidRDefault="00D456C1" w:rsidP="00F04BEA">
            <w:pPr>
              <w:spacing w:line="240" w:lineRule="auto"/>
              <w:ind w:firstLine="0"/>
              <w:contextualSpacing/>
              <w:jc w:val="left"/>
            </w:pPr>
            <w:r w:rsidRPr="0032650A">
              <w:t>Pavojingos ar ypač pavojingos žmonių užkrečiamos ligos protrūkis ar epidemija</w:t>
            </w:r>
          </w:p>
        </w:tc>
        <w:tc>
          <w:tcPr>
            <w:tcW w:w="5895" w:type="dxa"/>
            <w:tcBorders>
              <w:top w:val="single" w:sz="4" w:space="0" w:color="auto"/>
              <w:left w:val="single" w:sz="4" w:space="0" w:color="auto"/>
              <w:bottom w:val="single" w:sz="4" w:space="0" w:color="auto"/>
              <w:right w:val="single" w:sz="4" w:space="0" w:color="auto"/>
            </w:tcBorders>
            <w:vAlign w:val="center"/>
          </w:tcPr>
          <w:p w14:paraId="00F1633E" w14:textId="77777777" w:rsidR="00D456C1" w:rsidRPr="0032650A" w:rsidRDefault="00D456C1" w:rsidP="007233CD">
            <w:pPr>
              <w:spacing w:line="240" w:lineRule="auto"/>
              <w:ind w:firstLine="567"/>
              <w:contextualSpacing/>
              <w:jc w:val="center"/>
            </w:pPr>
            <w:r w:rsidRPr="0032650A">
              <w:t xml:space="preserve">Žuvo ne daugiau kaip 5 darbuotojai ar </w:t>
            </w:r>
            <w:r w:rsidR="007A0389" w:rsidRPr="0032650A">
              <w:t>mokiniai</w:t>
            </w:r>
            <w:r w:rsidRPr="0032650A">
              <w:t xml:space="preserve"> ir (ar) sužalota nuo 5 iki 10  darbuotojų ar </w:t>
            </w:r>
            <w:r w:rsidR="00522FD6" w:rsidRPr="0032650A">
              <w:t>mokinių</w:t>
            </w:r>
            <w:r w:rsidRPr="0032650A">
              <w:t xml:space="preserve">, ir (ar) nuo 50 iki 100 darbuotojų ar </w:t>
            </w:r>
            <w:r w:rsidR="00522FD6" w:rsidRPr="0032650A">
              <w:t>mokinių</w:t>
            </w:r>
            <w:r w:rsidRPr="0032650A">
              <w:t xml:space="preserve"> evakuota</w:t>
            </w:r>
          </w:p>
        </w:tc>
      </w:tr>
      <w:tr w:rsidR="00D456C1" w:rsidRPr="0032650A" w14:paraId="078485DA" w14:textId="77777777" w:rsidTr="007233CD">
        <w:trPr>
          <w:trHeight w:val="552"/>
        </w:trPr>
        <w:tc>
          <w:tcPr>
            <w:tcW w:w="3852" w:type="dxa"/>
            <w:tcBorders>
              <w:top w:val="single" w:sz="4" w:space="0" w:color="auto"/>
              <w:left w:val="single" w:sz="4" w:space="0" w:color="auto"/>
              <w:bottom w:val="single" w:sz="4" w:space="0" w:color="auto"/>
              <w:right w:val="single" w:sz="4" w:space="0" w:color="auto"/>
            </w:tcBorders>
            <w:vAlign w:val="center"/>
          </w:tcPr>
          <w:p w14:paraId="08C30280" w14:textId="77777777" w:rsidR="00D456C1" w:rsidRPr="0032650A" w:rsidRDefault="00F718F0" w:rsidP="00F04BEA">
            <w:pPr>
              <w:spacing w:line="240" w:lineRule="auto"/>
              <w:ind w:firstLine="0"/>
              <w:contextualSpacing/>
              <w:jc w:val="left"/>
            </w:pPr>
            <w:r w:rsidRPr="0032650A">
              <w:t>Gimnazijos</w:t>
            </w:r>
            <w:r w:rsidR="00D456C1" w:rsidRPr="0032650A">
              <w:t xml:space="preserve"> pastato ar atskirų konstrukcijų dalinis sugriovimas</w:t>
            </w:r>
          </w:p>
        </w:tc>
        <w:tc>
          <w:tcPr>
            <w:tcW w:w="5895" w:type="dxa"/>
            <w:tcBorders>
              <w:top w:val="single" w:sz="4" w:space="0" w:color="auto"/>
              <w:left w:val="single" w:sz="4" w:space="0" w:color="auto"/>
              <w:bottom w:val="single" w:sz="4" w:space="0" w:color="auto"/>
              <w:right w:val="single" w:sz="4" w:space="0" w:color="auto"/>
            </w:tcBorders>
            <w:vAlign w:val="center"/>
          </w:tcPr>
          <w:p w14:paraId="3C4393A9" w14:textId="77777777" w:rsidR="00D456C1" w:rsidRPr="0032650A" w:rsidRDefault="00D456C1" w:rsidP="007233CD">
            <w:pPr>
              <w:spacing w:line="240" w:lineRule="auto"/>
              <w:ind w:firstLine="567"/>
              <w:contextualSpacing/>
              <w:jc w:val="center"/>
            </w:pPr>
            <w:r w:rsidRPr="0032650A">
              <w:t xml:space="preserve">Sužaloti 1–5 darbuotojai ar </w:t>
            </w:r>
            <w:r w:rsidR="007A0389" w:rsidRPr="0032650A">
              <w:t>mokiniai</w:t>
            </w:r>
            <w:r w:rsidRPr="0032650A">
              <w:t xml:space="preserve"> ir (ar) iki 50 darbuotojų ar </w:t>
            </w:r>
            <w:r w:rsidR="00522FD6" w:rsidRPr="0032650A">
              <w:t>mokinių</w:t>
            </w:r>
            <w:r w:rsidRPr="0032650A">
              <w:t xml:space="preserve"> evakuota</w:t>
            </w:r>
          </w:p>
        </w:tc>
      </w:tr>
      <w:tr w:rsidR="00D456C1" w:rsidRPr="0032650A" w14:paraId="2E51D0FA" w14:textId="77777777" w:rsidTr="007233CD">
        <w:trPr>
          <w:trHeight w:val="275"/>
        </w:trPr>
        <w:tc>
          <w:tcPr>
            <w:tcW w:w="9747" w:type="dxa"/>
            <w:gridSpan w:val="2"/>
            <w:tcBorders>
              <w:top w:val="single" w:sz="4" w:space="0" w:color="auto"/>
              <w:left w:val="single" w:sz="4" w:space="0" w:color="auto"/>
              <w:bottom w:val="single" w:sz="4" w:space="0" w:color="auto"/>
              <w:right w:val="single" w:sz="4" w:space="0" w:color="auto"/>
            </w:tcBorders>
            <w:vAlign w:val="center"/>
          </w:tcPr>
          <w:p w14:paraId="020FAC4E" w14:textId="77777777" w:rsidR="00D456C1" w:rsidRPr="0032650A" w:rsidRDefault="00D456C1" w:rsidP="00F04BEA">
            <w:pPr>
              <w:spacing w:line="240" w:lineRule="auto"/>
              <w:ind w:firstLine="0"/>
              <w:contextualSpacing/>
              <w:jc w:val="left"/>
            </w:pPr>
            <w:r w:rsidRPr="0032650A">
              <w:rPr>
                <w:b/>
              </w:rPr>
              <w:t xml:space="preserve">Pavojai, kurie gali kilti už </w:t>
            </w:r>
            <w:r w:rsidR="00F718F0" w:rsidRPr="0032650A">
              <w:rPr>
                <w:b/>
              </w:rPr>
              <w:t>Gimnazijos</w:t>
            </w:r>
            <w:r w:rsidR="00C561BA" w:rsidRPr="0032650A">
              <w:rPr>
                <w:b/>
              </w:rPr>
              <w:t xml:space="preserve"> </w:t>
            </w:r>
            <w:r w:rsidRPr="0032650A">
              <w:rPr>
                <w:b/>
              </w:rPr>
              <w:t>ribų</w:t>
            </w:r>
          </w:p>
        </w:tc>
      </w:tr>
      <w:tr w:rsidR="00D456C1" w:rsidRPr="0032650A" w14:paraId="637D8ACF" w14:textId="77777777" w:rsidTr="007233CD">
        <w:trPr>
          <w:trHeight w:val="705"/>
        </w:trPr>
        <w:tc>
          <w:tcPr>
            <w:tcW w:w="3852" w:type="dxa"/>
            <w:tcBorders>
              <w:top w:val="single" w:sz="4" w:space="0" w:color="auto"/>
              <w:left w:val="single" w:sz="4" w:space="0" w:color="auto"/>
              <w:bottom w:val="single" w:sz="4" w:space="0" w:color="auto"/>
              <w:right w:val="single" w:sz="4" w:space="0" w:color="auto"/>
            </w:tcBorders>
            <w:vAlign w:val="center"/>
          </w:tcPr>
          <w:p w14:paraId="13CAD9D9" w14:textId="77777777" w:rsidR="00D456C1" w:rsidRPr="0032650A" w:rsidRDefault="00D456C1" w:rsidP="00F04BEA">
            <w:pPr>
              <w:spacing w:line="240" w:lineRule="auto"/>
              <w:ind w:firstLine="0"/>
              <w:contextualSpacing/>
              <w:jc w:val="left"/>
            </w:pPr>
            <w:r w:rsidRPr="0032650A">
              <w:t>Labai smarkus vėjas, uraganas</w:t>
            </w:r>
          </w:p>
        </w:tc>
        <w:tc>
          <w:tcPr>
            <w:tcW w:w="5895" w:type="dxa"/>
            <w:tcBorders>
              <w:top w:val="single" w:sz="4" w:space="0" w:color="auto"/>
              <w:left w:val="single" w:sz="4" w:space="0" w:color="auto"/>
              <w:bottom w:val="single" w:sz="4" w:space="0" w:color="auto"/>
              <w:right w:val="single" w:sz="4" w:space="0" w:color="auto"/>
            </w:tcBorders>
            <w:vAlign w:val="center"/>
          </w:tcPr>
          <w:p w14:paraId="681407D6" w14:textId="77777777" w:rsidR="00D456C1" w:rsidRPr="0032650A" w:rsidRDefault="00D456C1" w:rsidP="007233CD">
            <w:pPr>
              <w:spacing w:line="240" w:lineRule="auto"/>
              <w:ind w:firstLine="567"/>
              <w:contextualSpacing/>
              <w:jc w:val="center"/>
            </w:pPr>
            <w:r w:rsidRPr="0032650A">
              <w:t xml:space="preserve">Žuvusiųjų, sužeistųjų nėra ir (ar) darbuotojų ar </w:t>
            </w:r>
            <w:r w:rsidR="00522FD6" w:rsidRPr="0032650A">
              <w:t>mokinių</w:t>
            </w:r>
            <w:r w:rsidRPr="0032650A">
              <w:t xml:space="preserve"> evakuoti nereikia</w:t>
            </w:r>
          </w:p>
        </w:tc>
      </w:tr>
      <w:tr w:rsidR="00D456C1" w:rsidRPr="0032650A" w14:paraId="7F908B41" w14:textId="77777777" w:rsidTr="00D456C1">
        <w:trPr>
          <w:trHeight w:val="263"/>
        </w:trPr>
        <w:tc>
          <w:tcPr>
            <w:tcW w:w="3852" w:type="dxa"/>
            <w:tcBorders>
              <w:top w:val="single" w:sz="4" w:space="0" w:color="auto"/>
              <w:left w:val="single" w:sz="4" w:space="0" w:color="auto"/>
              <w:bottom w:val="single" w:sz="4" w:space="0" w:color="auto"/>
              <w:right w:val="single" w:sz="4" w:space="0" w:color="auto"/>
            </w:tcBorders>
            <w:vAlign w:val="center"/>
          </w:tcPr>
          <w:p w14:paraId="624320E2" w14:textId="77777777" w:rsidR="00D456C1" w:rsidRPr="0032650A" w:rsidRDefault="00D456C1" w:rsidP="00F04BEA">
            <w:pPr>
              <w:spacing w:line="240" w:lineRule="auto"/>
              <w:ind w:firstLine="0"/>
              <w:contextualSpacing/>
              <w:jc w:val="left"/>
            </w:pPr>
            <w:r w:rsidRPr="0032650A">
              <w:t>Kitas gamtinis, techninis, ar socialinis įvykis</w:t>
            </w:r>
          </w:p>
        </w:tc>
        <w:tc>
          <w:tcPr>
            <w:tcW w:w="5895" w:type="dxa"/>
            <w:tcBorders>
              <w:top w:val="single" w:sz="4" w:space="0" w:color="auto"/>
              <w:left w:val="single" w:sz="4" w:space="0" w:color="auto"/>
              <w:bottom w:val="single" w:sz="4" w:space="0" w:color="auto"/>
              <w:right w:val="single" w:sz="4" w:space="0" w:color="auto"/>
            </w:tcBorders>
            <w:vAlign w:val="center"/>
          </w:tcPr>
          <w:p w14:paraId="44515757" w14:textId="77777777" w:rsidR="00D456C1" w:rsidRPr="0032650A" w:rsidRDefault="00D456C1" w:rsidP="007233CD">
            <w:pPr>
              <w:spacing w:line="240" w:lineRule="auto"/>
              <w:ind w:firstLine="567"/>
              <w:contextualSpacing/>
              <w:jc w:val="center"/>
            </w:pPr>
            <w:r w:rsidRPr="0032650A">
              <w:t xml:space="preserve">Žuvusiųjų, sužeistųjų nėra ir (ar) darbuotojų ar </w:t>
            </w:r>
            <w:r w:rsidR="00522FD6" w:rsidRPr="0032650A">
              <w:t>mokinių</w:t>
            </w:r>
            <w:r w:rsidRPr="0032650A">
              <w:t xml:space="preserve"> evakuoti nereikia</w:t>
            </w:r>
          </w:p>
        </w:tc>
      </w:tr>
      <w:tr w:rsidR="00A66BB3" w:rsidRPr="0032650A" w14:paraId="7ABB365E" w14:textId="77777777" w:rsidTr="007233CD">
        <w:trPr>
          <w:trHeight w:val="709"/>
        </w:trPr>
        <w:tc>
          <w:tcPr>
            <w:tcW w:w="3852" w:type="dxa"/>
            <w:tcBorders>
              <w:top w:val="single" w:sz="4" w:space="0" w:color="auto"/>
              <w:left w:val="single" w:sz="4" w:space="0" w:color="auto"/>
              <w:bottom w:val="single" w:sz="4" w:space="0" w:color="auto"/>
              <w:right w:val="single" w:sz="4" w:space="0" w:color="auto"/>
            </w:tcBorders>
            <w:vAlign w:val="center"/>
          </w:tcPr>
          <w:p w14:paraId="673B36F8" w14:textId="61BDE018" w:rsidR="00A66BB3" w:rsidRPr="0032650A" w:rsidRDefault="001F328D" w:rsidP="00F04BEA">
            <w:pPr>
              <w:spacing w:line="240" w:lineRule="auto"/>
              <w:ind w:firstLine="0"/>
              <w:contextualSpacing/>
              <w:jc w:val="left"/>
            </w:pPr>
            <w:r w:rsidRPr="0032650A">
              <w:t>Teritorijos ir patalpų užteršimas pavojingomis cheminėmis medžiagomis (amoniako garais)</w:t>
            </w:r>
          </w:p>
        </w:tc>
        <w:tc>
          <w:tcPr>
            <w:tcW w:w="5895" w:type="dxa"/>
            <w:tcBorders>
              <w:top w:val="single" w:sz="4" w:space="0" w:color="auto"/>
              <w:left w:val="single" w:sz="4" w:space="0" w:color="auto"/>
              <w:bottom w:val="single" w:sz="4" w:space="0" w:color="auto"/>
              <w:right w:val="single" w:sz="4" w:space="0" w:color="auto"/>
            </w:tcBorders>
            <w:vAlign w:val="center"/>
          </w:tcPr>
          <w:p w14:paraId="65B8B9C2" w14:textId="77777777" w:rsidR="00A66BB3" w:rsidRPr="0032650A" w:rsidRDefault="00A66BB3" w:rsidP="007233CD">
            <w:pPr>
              <w:spacing w:line="240" w:lineRule="auto"/>
              <w:ind w:firstLine="567"/>
              <w:contextualSpacing/>
              <w:jc w:val="center"/>
            </w:pPr>
            <w:r w:rsidRPr="0032650A">
              <w:t>Sužaloti 1–5 darbuotojai ar mokiniai ir (ar) iki 50 darbuotojų ar mokinių evakuota</w:t>
            </w:r>
          </w:p>
        </w:tc>
      </w:tr>
      <w:tr w:rsidR="00A66BB3" w:rsidRPr="0032650A" w14:paraId="4E66131B" w14:textId="77777777" w:rsidTr="007233CD">
        <w:trPr>
          <w:trHeight w:val="849"/>
        </w:trPr>
        <w:tc>
          <w:tcPr>
            <w:tcW w:w="3852" w:type="dxa"/>
            <w:tcBorders>
              <w:top w:val="single" w:sz="4" w:space="0" w:color="auto"/>
              <w:left w:val="single" w:sz="4" w:space="0" w:color="auto"/>
              <w:bottom w:val="single" w:sz="4" w:space="0" w:color="auto"/>
              <w:right w:val="single" w:sz="4" w:space="0" w:color="auto"/>
            </w:tcBorders>
            <w:vAlign w:val="center"/>
          </w:tcPr>
          <w:p w14:paraId="7B21ADC1" w14:textId="003FD5BD" w:rsidR="00A66BB3" w:rsidRPr="0032650A" w:rsidRDefault="001F328D" w:rsidP="00F04BEA">
            <w:pPr>
              <w:spacing w:line="240" w:lineRule="auto"/>
              <w:ind w:firstLine="0"/>
              <w:contextualSpacing/>
              <w:jc w:val="left"/>
            </w:pPr>
            <w:r w:rsidRPr="0032650A">
              <w:t>Teritorijos ir patalpų užteršimas radioaktyviomis medžiagomis</w:t>
            </w:r>
          </w:p>
        </w:tc>
        <w:tc>
          <w:tcPr>
            <w:tcW w:w="5895" w:type="dxa"/>
            <w:tcBorders>
              <w:top w:val="single" w:sz="4" w:space="0" w:color="auto"/>
              <w:left w:val="single" w:sz="4" w:space="0" w:color="auto"/>
              <w:bottom w:val="single" w:sz="4" w:space="0" w:color="auto"/>
              <w:right w:val="single" w:sz="4" w:space="0" w:color="auto"/>
            </w:tcBorders>
            <w:vAlign w:val="center"/>
          </w:tcPr>
          <w:p w14:paraId="5613BDD2" w14:textId="77777777" w:rsidR="00A66BB3" w:rsidRPr="0032650A" w:rsidRDefault="00A66BB3" w:rsidP="007233CD">
            <w:pPr>
              <w:spacing w:line="240" w:lineRule="auto"/>
              <w:ind w:firstLine="567"/>
              <w:contextualSpacing/>
              <w:jc w:val="center"/>
            </w:pPr>
            <w:r w:rsidRPr="0032650A">
              <w:t>Sužaloti 1–5 darbuotojai ar mokiniai ir (ar) iki 50 darbuotojų ar mokinių evakuota</w:t>
            </w:r>
          </w:p>
        </w:tc>
      </w:tr>
      <w:tr w:rsidR="00D456C1" w:rsidRPr="0032650A" w14:paraId="31F42C22" w14:textId="77777777" w:rsidTr="007233CD">
        <w:trPr>
          <w:trHeight w:val="563"/>
        </w:trPr>
        <w:tc>
          <w:tcPr>
            <w:tcW w:w="3852" w:type="dxa"/>
            <w:tcBorders>
              <w:top w:val="single" w:sz="4" w:space="0" w:color="auto"/>
              <w:left w:val="single" w:sz="4" w:space="0" w:color="auto"/>
              <w:bottom w:val="single" w:sz="4" w:space="0" w:color="auto"/>
              <w:right w:val="single" w:sz="4" w:space="0" w:color="auto"/>
            </w:tcBorders>
            <w:vAlign w:val="center"/>
          </w:tcPr>
          <w:p w14:paraId="3CF7C947" w14:textId="77777777" w:rsidR="00D456C1" w:rsidRPr="0032650A" w:rsidRDefault="00D456C1" w:rsidP="00F04BEA">
            <w:pPr>
              <w:spacing w:line="240" w:lineRule="auto"/>
              <w:ind w:firstLine="0"/>
              <w:contextualSpacing/>
              <w:jc w:val="left"/>
            </w:pPr>
            <w:r w:rsidRPr="0032650A">
              <w:t xml:space="preserve">Elektros energijos tiekimo nutraukimas </w:t>
            </w:r>
          </w:p>
        </w:tc>
        <w:tc>
          <w:tcPr>
            <w:tcW w:w="5895" w:type="dxa"/>
            <w:tcBorders>
              <w:top w:val="single" w:sz="4" w:space="0" w:color="auto"/>
              <w:left w:val="single" w:sz="4" w:space="0" w:color="auto"/>
              <w:bottom w:val="single" w:sz="4" w:space="0" w:color="auto"/>
              <w:right w:val="single" w:sz="4" w:space="0" w:color="auto"/>
            </w:tcBorders>
            <w:vAlign w:val="center"/>
          </w:tcPr>
          <w:p w14:paraId="08F173CD" w14:textId="77777777" w:rsidR="00D456C1" w:rsidRPr="0032650A" w:rsidRDefault="00D456C1" w:rsidP="007233CD">
            <w:pPr>
              <w:spacing w:line="240" w:lineRule="auto"/>
              <w:ind w:firstLine="567"/>
              <w:contextualSpacing/>
              <w:jc w:val="center"/>
            </w:pPr>
            <w:r w:rsidRPr="0032650A">
              <w:t xml:space="preserve">Žuvusiųjų, sužeistųjų nėra ir (ar) darbuotojų ar </w:t>
            </w:r>
            <w:r w:rsidR="00522FD6" w:rsidRPr="0032650A">
              <w:t>mokinių</w:t>
            </w:r>
            <w:r w:rsidRPr="0032650A">
              <w:t xml:space="preserve"> evakuoti nereikia</w:t>
            </w:r>
          </w:p>
        </w:tc>
      </w:tr>
      <w:tr w:rsidR="00D456C1" w:rsidRPr="0032650A" w14:paraId="4DE8900B" w14:textId="77777777" w:rsidTr="007233CD">
        <w:trPr>
          <w:trHeight w:val="557"/>
        </w:trPr>
        <w:tc>
          <w:tcPr>
            <w:tcW w:w="3852" w:type="dxa"/>
            <w:tcBorders>
              <w:top w:val="single" w:sz="4" w:space="0" w:color="auto"/>
              <w:left w:val="single" w:sz="4" w:space="0" w:color="auto"/>
              <w:bottom w:val="single" w:sz="4" w:space="0" w:color="auto"/>
              <w:right w:val="single" w:sz="4" w:space="0" w:color="auto"/>
            </w:tcBorders>
            <w:vAlign w:val="center"/>
          </w:tcPr>
          <w:p w14:paraId="7F4DD1B7" w14:textId="77777777" w:rsidR="00D456C1" w:rsidRPr="0032650A" w:rsidRDefault="00D456C1" w:rsidP="00F04BEA">
            <w:pPr>
              <w:spacing w:line="240" w:lineRule="auto"/>
              <w:ind w:firstLine="0"/>
              <w:contextualSpacing/>
              <w:jc w:val="left"/>
            </w:pPr>
            <w:r w:rsidRPr="0032650A">
              <w:t>Geriamojo vandens tiekimo nutraukimas</w:t>
            </w:r>
          </w:p>
        </w:tc>
        <w:tc>
          <w:tcPr>
            <w:tcW w:w="5895" w:type="dxa"/>
            <w:tcBorders>
              <w:top w:val="single" w:sz="4" w:space="0" w:color="auto"/>
              <w:left w:val="single" w:sz="4" w:space="0" w:color="auto"/>
              <w:bottom w:val="single" w:sz="4" w:space="0" w:color="auto"/>
              <w:right w:val="single" w:sz="4" w:space="0" w:color="auto"/>
            </w:tcBorders>
            <w:vAlign w:val="center"/>
          </w:tcPr>
          <w:p w14:paraId="6773509D" w14:textId="77777777" w:rsidR="00D456C1" w:rsidRPr="0032650A" w:rsidRDefault="00D456C1" w:rsidP="007233CD">
            <w:pPr>
              <w:spacing w:line="240" w:lineRule="auto"/>
              <w:ind w:firstLine="567"/>
              <w:contextualSpacing/>
              <w:jc w:val="center"/>
            </w:pPr>
            <w:r w:rsidRPr="0032650A">
              <w:t xml:space="preserve">Žuvusiųjų, sužeistųjų nėra ir (ar) darbuotojų ar </w:t>
            </w:r>
            <w:r w:rsidR="00522FD6" w:rsidRPr="0032650A">
              <w:t>mokinių</w:t>
            </w:r>
            <w:r w:rsidRPr="0032650A">
              <w:t xml:space="preserve"> evakuoti nereikia</w:t>
            </w:r>
          </w:p>
        </w:tc>
      </w:tr>
    </w:tbl>
    <w:p w14:paraId="66369F43" w14:textId="77777777" w:rsidR="00D456C1" w:rsidRPr="0032650A" w:rsidRDefault="00D456C1" w:rsidP="00135429">
      <w:pPr>
        <w:spacing w:before="240"/>
        <w:ind w:firstLine="567"/>
        <w:contextualSpacing/>
        <w:jc w:val="center"/>
        <w:rPr>
          <w:rFonts w:cs="Arial"/>
        </w:rPr>
      </w:pPr>
      <w:r w:rsidRPr="0032650A">
        <w:rPr>
          <w:rFonts w:cs="Arial"/>
        </w:rPr>
        <w:t>________________________________________</w:t>
      </w:r>
    </w:p>
    <w:p w14:paraId="5888C466" w14:textId="77777777" w:rsidR="00D456C1" w:rsidRPr="0032650A" w:rsidRDefault="00D456C1" w:rsidP="00135429">
      <w:pPr>
        <w:spacing w:before="240"/>
        <w:ind w:firstLine="567"/>
        <w:contextualSpacing/>
        <w:rPr>
          <w:rFonts w:cs="Arial"/>
        </w:rPr>
      </w:pPr>
    </w:p>
    <w:p w14:paraId="11E36EF3" w14:textId="77777777" w:rsidR="00D456C1" w:rsidRPr="0032650A" w:rsidRDefault="00D456C1" w:rsidP="00135429">
      <w:pPr>
        <w:spacing w:before="240"/>
        <w:ind w:firstLine="567"/>
        <w:contextualSpacing/>
        <w:jc w:val="center"/>
        <w:rPr>
          <w:rFonts w:cs="Arial"/>
          <w:b/>
        </w:rPr>
      </w:pPr>
      <w:r w:rsidRPr="0032650A">
        <w:rPr>
          <w:rFonts w:cs="Arial"/>
        </w:rPr>
        <w:br w:type="page"/>
      </w:r>
      <w:r w:rsidRPr="0032650A">
        <w:rPr>
          <w:rFonts w:cs="Arial"/>
          <w:b/>
        </w:rPr>
        <w:lastRenderedPageBreak/>
        <w:t xml:space="preserve">GALIMŲ PAVOJŲ PADARINIAI (POVEIKIS) TURTUI </w:t>
      </w:r>
      <w:r w:rsidRPr="0032650A">
        <w:rPr>
          <w:b/>
        </w:rPr>
        <w:t>(P2)</w:t>
      </w:r>
    </w:p>
    <w:p w14:paraId="5D241759" w14:textId="77777777" w:rsidR="00D456C1" w:rsidRPr="0032650A" w:rsidRDefault="00D456C1" w:rsidP="00135429">
      <w:pPr>
        <w:spacing w:before="240"/>
        <w:ind w:firstLine="567"/>
        <w:contextualSpacing/>
        <w:jc w:val="right"/>
      </w:pPr>
      <w:r w:rsidRPr="0032650A">
        <w:rPr>
          <w:rFonts w:cs="Arial"/>
        </w:rPr>
        <w:t>4 lentelė</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9"/>
        <w:gridCol w:w="3799"/>
        <w:gridCol w:w="3259"/>
      </w:tblGrid>
      <w:tr w:rsidR="00D456C1" w:rsidRPr="0032650A" w14:paraId="5D8377F9" w14:textId="77777777" w:rsidTr="002B47AF">
        <w:trPr>
          <w:trHeight w:val="458"/>
        </w:trPr>
        <w:tc>
          <w:tcPr>
            <w:tcW w:w="2689" w:type="dxa"/>
            <w:vAlign w:val="center"/>
          </w:tcPr>
          <w:p w14:paraId="4CA09E94" w14:textId="77777777" w:rsidR="00D456C1" w:rsidRPr="0032650A" w:rsidRDefault="00D456C1" w:rsidP="006D66B6">
            <w:pPr>
              <w:spacing w:line="240" w:lineRule="auto"/>
              <w:ind w:firstLine="0"/>
              <w:contextualSpacing/>
              <w:jc w:val="center"/>
              <w:rPr>
                <w:b/>
              </w:rPr>
            </w:pPr>
            <w:r w:rsidRPr="0032650A">
              <w:rPr>
                <w:b/>
              </w:rPr>
              <w:t>Nustatytas galimas pavojus</w:t>
            </w:r>
          </w:p>
        </w:tc>
        <w:tc>
          <w:tcPr>
            <w:tcW w:w="3799" w:type="dxa"/>
            <w:vAlign w:val="center"/>
          </w:tcPr>
          <w:p w14:paraId="48F06729" w14:textId="77777777" w:rsidR="00D456C1" w:rsidRPr="0032650A" w:rsidRDefault="00D456C1" w:rsidP="006D66B6">
            <w:pPr>
              <w:spacing w:line="240" w:lineRule="auto"/>
              <w:ind w:firstLine="0"/>
              <w:contextualSpacing/>
              <w:jc w:val="center"/>
              <w:rPr>
                <w:b/>
              </w:rPr>
            </w:pPr>
            <w:r w:rsidRPr="0032650A">
              <w:rPr>
                <w:b/>
              </w:rPr>
              <w:t>Galimi padariniai (poveikis) turtui</w:t>
            </w:r>
          </w:p>
        </w:tc>
        <w:tc>
          <w:tcPr>
            <w:tcW w:w="3259" w:type="dxa"/>
            <w:vAlign w:val="center"/>
          </w:tcPr>
          <w:p w14:paraId="49B2701A" w14:textId="77777777" w:rsidR="00D456C1" w:rsidRPr="0032650A" w:rsidRDefault="00D456C1" w:rsidP="006D66B6">
            <w:pPr>
              <w:spacing w:line="240" w:lineRule="auto"/>
              <w:ind w:firstLine="0"/>
              <w:contextualSpacing/>
              <w:jc w:val="center"/>
              <w:rPr>
                <w:b/>
              </w:rPr>
            </w:pPr>
            <w:r w:rsidRPr="0032650A">
              <w:rPr>
                <w:b/>
              </w:rPr>
              <w:t>Numatomi nuostoliai</w:t>
            </w:r>
          </w:p>
        </w:tc>
      </w:tr>
      <w:tr w:rsidR="00D456C1" w:rsidRPr="0032650A" w14:paraId="378ECD82" w14:textId="77777777" w:rsidTr="006D66B6">
        <w:trPr>
          <w:trHeight w:val="323"/>
        </w:trPr>
        <w:tc>
          <w:tcPr>
            <w:tcW w:w="9747" w:type="dxa"/>
            <w:gridSpan w:val="3"/>
            <w:tcBorders>
              <w:top w:val="single" w:sz="4" w:space="0" w:color="auto"/>
              <w:left w:val="single" w:sz="4" w:space="0" w:color="auto"/>
              <w:bottom w:val="single" w:sz="4" w:space="0" w:color="auto"/>
              <w:right w:val="single" w:sz="4" w:space="0" w:color="auto"/>
            </w:tcBorders>
            <w:vAlign w:val="center"/>
          </w:tcPr>
          <w:p w14:paraId="179E8631" w14:textId="77777777" w:rsidR="00D456C1" w:rsidRPr="0032650A" w:rsidRDefault="00D456C1" w:rsidP="006D66B6">
            <w:pPr>
              <w:spacing w:line="240" w:lineRule="auto"/>
              <w:ind w:firstLine="0"/>
              <w:contextualSpacing/>
              <w:jc w:val="center"/>
            </w:pPr>
            <w:r w:rsidRPr="0032650A">
              <w:rPr>
                <w:b/>
                <w:bCs/>
              </w:rPr>
              <w:t>Pavojai, kurie gal</w:t>
            </w:r>
            <w:r w:rsidRPr="0032650A">
              <w:rPr>
                <w:b/>
              </w:rPr>
              <w:t xml:space="preserve">i kilti </w:t>
            </w:r>
            <w:r w:rsidR="00F718F0" w:rsidRPr="0032650A">
              <w:rPr>
                <w:b/>
              </w:rPr>
              <w:t>Gimnazijoje</w:t>
            </w:r>
          </w:p>
        </w:tc>
      </w:tr>
      <w:tr w:rsidR="00D456C1" w:rsidRPr="0032650A" w14:paraId="5A6B2829" w14:textId="77777777" w:rsidTr="002B47AF">
        <w:trPr>
          <w:trHeight w:val="269"/>
        </w:trPr>
        <w:tc>
          <w:tcPr>
            <w:tcW w:w="2689" w:type="dxa"/>
            <w:tcBorders>
              <w:top w:val="single" w:sz="4" w:space="0" w:color="auto"/>
              <w:left w:val="single" w:sz="4" w:space="0" w:color="auto"/>
              <w:bottom w:val="single" w:sz="4" w:space="0" w:color="auto"/>
              <w:right w:val="single" w:sz="4" w:space="0" w:color="auto"/>
            </w:tcBorders>
            <w:vAlign w:val="center"/>
          </w:tcPr>
          <w:p w14:paraId="7C6EC78B" w14:textId="77777777" w:rsidR="00D456C1" w:rsidRPr="0032650A" w:rsidRDefault="004F0712" w:rsidP="006D66B6">
            <w:pPr>
              <w:spacing w:line="240" w:lineRule="auto"/>
              <w:ind w:firstLine="0"/>
              <w:contextualSpacing/>
              <w:jc w:val="center"/>
            </w:pPr>
            <w:r w:rsidRPr="0032650A">
              <w:t>Gaisras</w:t>
            </w:r>
          </w:p>
        </w:tc>
        <w:tc>
          <w:tcPr>
            <w:tcW w:w="3799" w:type="dxa"/>
            <w:tcBorders>
              <w:top w:val="single" w:sz="4" w:space="0" w:color="auto"/>
              <w:left w:val="single" w:sz="4" w:space="0" w:color="auto"/>
              <w:bottom w:val="single" w:sz="4" w:space="0" w:color="auto"/>
              <w:right w:val="single" w:sz="4" w:space="0" w:color="auto"/>
            </w:tcBorders>
            <w:vAlign w:val="center"/>
          </w:tcPr>
          <w:p w14:paraId="40EA1F19" w14:textId="77777777" w:rsidR="00D456C1" w:rsidRPr="0032650A" w:rsidRDefault="00D456C1" w:rsidP="006D66B6">
            <w:pPr>
              <w:pStyle w:val="Pagrindinistekstas"/>
              <w:numPr>
                <w:ilvl w:val="12"/>
                <w:numId w:val="0"/>
              </w:numPr>
              <w:spacing w:line="240" w:lineRule="auto"/>
              <w:contextualSpacing/>
              <w:jc w:val="center"/>
              <w:rPr>
                <w:b/>
                <w:bCs/>
                <w:szCs w:val="24"/>
                <w:lang w:eastAsia="en-US"/>
              </w:rPr>
            </w:pPr>
            <w:r w:rsidRPr="0032650A">
              <w:rPr>
                <w:bCs/>
                <w:szCs w:val="24"/>
                <w:lang w:eastAsia="en-US"/>
              </w:rPr>
              <w:t>Sugriautos pastato konstrukcijos, aplietos patalpos, sunaikintas, sugadintas inventorius</w:t>
            </w:r>
          </w:p>
        </w:tc>
        <w:tc>
          <w:tcPr>
            <w:tcW w:w="3259" w:type="dxa"/>
            <w:tcBorders>
              <w:top w:val="single" w:sz="4" w:space="0" w:color="auto"/>
              <w:left w:val="single" w:sz="4" w:space="0" w:color="auto"/>
              <w:bottom w:val="single" w:sz="4" w:space="0" w:color="auto"/>
              <w:right w:val="single" w:sz="4" w:space="0" w:color="auto"/>
            </w:tcBorders>
            <w:vAlign w:val="center"/>
          </w:tcPr>
          <w:p w14:paraId="70B7E8CE" w14:textId="77777777" w:rsidR="00D456C1" w:rsidRPr="0032650A" w:rsidRDefault="00F718F0" w:rsidP="006D66B6">
            <w:pPr>
              <w:spacing w:line="240" w:lineRule="auto"/>
              <w:ind w:firstLine="0"/>
              <w:contextualSpacing/>
              <w:jc w:val="center"/>
            </w:pPr>
            <w:r w:rsidRPr="0032650A">
              <w:t>Gimnazija</w:t>
            </w:r>
            <w:r w:rsidR="00044102" w:rsidRPr="0032650A">
              <w:t>i</w:t>
            </w:r>
            <w:r w:rsidR="00D456C1" w:rsidRPr="0032650A">
              <w:rPr>
                <w:bCs/>
              </w:rPr>
              <w:t xml:space="preserve"> – nuo 30 iki 40 proc. turto vertės</w:t>
            </w:r>
          </w:p>
        </w:tc>
      </w:tr>
      <w:tr w:rsidR="00D456C1" w:rsidRPr="0032650A" w14:paraId="4EC972CD" w14:textId="77777777" w:rsidTr="002B47AF">
        <w:trPr>
          <w:trHeight w:val="269"/>
        </w:trPr>
        <w:tc>
          <w:tcPr>
            <w:tcW w:w="2689" w:type="dxa"/>
            <w:tcBorders>
              <w:top w:val="single" w:sz="4" w:space="0" w:color="auto"/>
              <w:left w:val="single" w:sz="4" w:space="0" w:color="auto"/>
              <w:bottom w:val="single" w:sz="4" w:space="0" w:color="auto"/>
              <w:right w:val="single" w:sz="4" w:space="0" w:color="auto"/>
            </w:tcBorders>
            <w:vAlign w:val="center"/>
          </w:tcPr>
          <w:p w14:paraId="5BF09A83" w14:textId="77777777" w:rsidR="00D456C1" w:rsidRPr="0032650A" w:rsidRDefault="00D456C1" w:rsidP="00C25A8B">
            <w:pPr>
              <w:spacing w:line="240" w:lineRule="auto"/>
              <w:ind w:firstLine="0"/>
              <w:contextualSpacing/>
              <w:jc w:val="left"/>
            </w:pPr>
            <w:r w:rsidRPr="0032650A">
              <w:t>Teroro aktas (įkaitų paėmimas, ginkluotas įsiveržimas)</w:t>
            </w:r>
          </w:p>
        </w:tc>
        <w:tc>
          <w:tcPr>
            <w:tcW w:w="3799" w:type="dxa"/>
            <w:tcBorders>
              <w:top w:val="single" w:sz="4" w:space="0" w:color="auto"/>
              <w:left w:val="single" w:sz="4" w:space="0" w:color="auto"/>
              <w:bottom w:val="single" w:sz="4" w:space="0" w:color="auto"/>
              <w:right w:val="single" w:sz="4" w:space="0" w:color="auto"/>
            </w:tcBorders>
            <w:vAlign w:val="center"/>
          </w:tcPr>
          <w:p w14:paraId="386489D4" w14:textId="77777777" w:rsidR="00D456C1" w:rsidRPr="0032650A" w:rsidRDefault="00D456C1" w:rsidP="006D66B6">
            <w:pPr>
              <w:pStyle w:val="Pagrindinistekstas"/>
              <w:numPr>
                <w:ilvl w:val="12"/>
                <w:numId w:val="0"/>
              </w:numPr>
              <w:spacing w:line="240" w:lineRule="auto"/>
              <w:contextualSpacing/>
              <w:jc w:val="center"/>
              <w:rPr>
                <w:b/>
                <w:bCs/>
                <w:szCs w:val="24"/>
                <w:lang w:eastAsia="en-US"/>
              </w:rPr>
            </w:pPr>
            <w:r w:rsidRPr="0032650A">
              <w:rPr>
                <w:bCs/>
                <w:szCs w:val="24"/>
                <w:lang w:eastAsia="en-US"/>
              </w:rPr>
              <w:t xml:space="preserve">Sugadintas inventorius likviduojant teroro akto pasekmes </w:t>
            </w:r>
          </w:p>
        </w:tc>
        <w:tc>
          <w:tcPr>
            <w:tcW w:w="3259" w:type="dxa"/>
            <w:tcBorders>
              <w:top w:val="single" w:sz="4" w:space="0" w:color="auto"/>
              <w:left w:val="single" w:sz="4" w:space="0" w:color="auto"/>
              <w:bottom w:val="single" w:sz="4" w:space="0" w:color="auto"/>
              <w:right w:val="single" w:sz="4" w:space="0" w:color="auto"/>
            </w:tcBorders>
            <w:vAlign w:val="center"/>
          </w:tcPr>
          <w:p w14:paraId="0408559F" w14:textId="77777777" w:rsidR="00D456C1" w:rsidRPr="0032650A" w:rsidRDefault="00F718F0" w:rsidP="006D66B6">
            <w:pPr>
              <w:spacing w:line="240" w:lineRule="auto"/>
              <w:ind w:firstLine="0"/>
              <w:contextualSpacing/>
              <w:jc w:val="center"/>
            </w:pPr>
            <w:r w:rsidRPr="0032650A">
              <w:t>Gimnazija</w:t>
            </w:r>
            <w:r w:rsidR="00044102" w:rsidRPr="0032650A">
              <w:t>i</w:t>
            </w:r>
            <w:r w:rsidR="00D456C1" w:rsidRPr="0032650A">
              <w:rPr>
                <w:bCs/>
              </w:rPr>
              <w:t xml:space="preserve"> – mažiau nei 5 proc. turto vertės</w:t>
            </w:r>
          </w:p>
        </w:tc>
      </w:tr>
      <w:tr w:rsidR="00D456C1" w:rsidRPr="0032650A" w14:paraId="00699288" w14:textId="77777777" w:rsidTr="002B47AF">
        <w:trPr>
          <w:trHeight w:val="269"/>
        </w:trPr>
        <w:tc>
          <w:tcPr>
            <w:tcW w:w="2689" w:type="dxa"/>
            <w:tcBorders>
              <w:top w:val="single" w:sz="4" w:space="0" w:color="auto"/>
              <w:left w:val="single" w:sz="4" w:space="0" w:color="auto"/>
              <w:bottom w:val="single" w:sz="4" w:space="0" w:color="auto"/>
              <w:right w:val="single" w:sz="4" w:space="0" w:color="auto"/>
            </w:tcBorders>
            <w:vAlign w:val="center"/>
          </w:tcPr>
          <w:p w14:paraId="21460B99" w14:textId="77777777" w:rsidR="00D456C1" w:rsidRPr="0032650A" w:rsidRDefault="00D456C1" w:rsidP="00C25A8B">
            <w:pPr>
              <w:spacing w:line="240" w:lineRule="auto"/>
              <w:ind w:firstLine="0"/>
              <w:contextualSpacing/>
              <w:jc w:val="left"/>
            </w:pPr>
            <w:r w:rsidRPr="0032650A">
              <w:t>Grasinimas įvykdyti teroro aktą (sprogmuo, pavojinga medžiaga)</w:t>
            </w:r>
          </w:p>
        </w:tc>
        <w:tc>
          <w:tcPr>
            <w:tcW w:w="3799" w:type="dxa"/>
            <w:tcBorders>
              <w:top w:val="single" w:sz="4" w:space="0" w:color="auto"/>
              <w:left w:val="single" w:sz="4" w:space="0" w:color="auto"/>
              <w:bottom w:val="single" w:sz="4" w:space="0" w:color="auto"/>
              <w:right w:val="single" w:sz="4" w:space="0" w:color="auto"/>
            </w:tcBorders>
            <w:vAlign w:val="center"/>
          </w:tcPr>
          <w:p w14:paraId="1737C05B" w14:textId="77777777" w:rsidR="00D456C1" w:rsidRPr="0032650A" w:rsidRDefault="00D456C1" w:rsidP="006D66B6">
            <w:pPr>
              <w:pStyle w:val="Pagrindinistekstas"/>
              <w:numPr>
                <w:ilvl w:val="12"/>
                <w:numId w:val="0"/>
              </w:numPr>
              <w:spacing w:line="240" w:lineRule="auto"/>
              <w:contextualSpacing/>
              <w:jc w:val="center"/>
              <w:rPr>
                <w:b/>
                <w:bCs/>
                <w:szCs w:val="24"/>
                <w:lang w:eastAsia="en-US"/>
              </w:rPr>
            </w:pPr>
            <w:r w:rsidRPr="0032650A">
              <w:rPr>
                <w:bCs/>
                <w:szCs w:val="24"/>
                <w:lang w:eastAsia="en-US"/>
              </w:rPr>
              <w:t>Sugadintas inventorius vykdant sprogmens, pavojingos medžiagos paiešką</w:t>
            </w:r>
          </w:p>
        </w:tc>
        <w:tc>
          <w:tcPr>
            <w:tcW w:w="3259" w:type="dxa"/>
            <w:tcBorders>
              <w:top w:val="single" w:sz="4" w:space="0" w:color="auto"/>
              <w:left w:val="single" w:sz="4" w:space="0" w:color="auto"/>
              <w:bottom w:val="single" w:sz="4" w:space="0" w:color="auto"/>
              <w:right w:val="single" w:sz="4" w:space="0" w:color="auto"/>
            </w:tcBorders>
            <w:vAlign w:val="center"/>
          </w:tcPr>
          <w:p w14:paraId="50DB1962" w14:textId="77777777" w:rsidR="00D456C1" w:rsidRPr="0032650A" w:rsidRDefault="00F718F0" w:rsidP="006D66B6">
            <w:pPr>
              <w:spacing w:line="240" w:lineRule="auto"/>
              <w:ind w:firstLine="0"/>
              <w:contextualSpacing/>
              <w:jc w:val="center"/>
            </w:pPr>
            <w:r w:rsidRPr="0032650A">
              <w:t>Gimnazija</w:t>
            </w:r>
            <w:r w:rsidR="00044102" w:rsidRPr="0032650A">
              <w:t>i</w:t>
            </w:r>
            <w:r w:rsidR="00D456C1" w:rsidRPr="0032650A">
              <w:rPr>
                <w:bCs/>
              </w:rPr>
              <w:t xml:space="preserve"> – mažiau nei 5 proc. turto vertės</w:t>
            </w:r>
          </w:p>
        </w:tc>
      </w:tr>
      <w:tr w:rsidR="00D456C1" w:rsidRPr="0032650A" w14:paraId="78304373" w14:textId="77777777" w:rsidTr="002B47AF">
        <w:trPr>
          <w:trHeight w:val="1304"/>
        </w:trPr>
        <w:tc>
          <w:tcPr>
            <w:tcW w:w="2689" w:type="dxa"/>
            <w:tcBorders>
              <w:top w:val="single" w:sz="4" w:space="0" w:color="auto"/>
              <w:left w:val="single" w:sz="4" w:space="0" w:color="auto"/>
              <w:bottom w:val="single" w:sz="4" w:space="0" w:color="auto"/>
              <w:right w:val="single" w:sz="4" w:space="0" w:color="auto"/>
            </w:tcBorders>
            <w:vAlign w:val="center"/>
          </w:tcPr>
          <w:p w14:paraId="6D271B48" w14:textId="77777777" w:rsidR="00D456C1" w:rsidRPr="0032650A" w:rsidRDefault="00D456C1" w:rsidP="00C25A8B">
            <w:pPr>
              <w:spacing w:line="240" w:lineRule="auto"/>
              <w:ind w:firstLine="0"/>
              <w:contextualSpacing/>
              <w:jc w:val="left"/>
            </w:pPr>
            <w:r w:rsidRPr="0032650A">
              <w:t>Pavojingos ar ypač pavojingos žmonių užkrečiamos ligos protrūkis ar epidemija</w:t>
            </w:r>
          </w:p>
        </w:tc>
        <w:tc>
          <w:tcPr>
            <w:tcW w:w="3799" w:type="dxa"/>
            <w:tcBorders>
              <w:top w:val="single" w:sz="4" w:space="0" w:color="auto"/>
              <w:left w:val="single" w:sz="4" w:space="0" w:color="auto"/>
              <w:bottom w:val="single" w:sz="4" w:space="0" w:color="auto"/>
              <w:right w:val="single" w:sz="4" w:space="0" w:color="auto"/>
            </w:tcBorders>
            <w:vAlign w:val="center"/>
          </w:tcPr>
          <w:p w14:paraId="104E9BFC" w14:textId="77777777" w:rsidR="00D456C1" w:rsidRPr="0032650A" w:rsidRDefault="00D456C1" w:rsidP="006D66B6">
            <w:pPr>
              <w:pStyle w:val="Pagrindinistekstas"/>
              <w:numPr>
                <w:ilvl w:val="12"/>
                <w:numId w:val="0"/>
              </w:numPr>
              <w:spacing w:line="240" w:lineRule="auto"/>
              <w:contextualSpacing/>
              <w:jc w:val="center"/>
              <w:rPr>
                <w:b/>
                <w:bCs/>
                <w:szCs w:val="24"/>
                <w:lang w:eastAsia="en-US"/>
              </w:rPr>
            </w:pPr>
            <w:r w:rsidRPr="0032650A">
              <w:rPr>
                <w:bCs/>
                <w:szCs w:val="24"/>
                <w:lang w:eastAsia="en-US"/>
              </w:rPr>
              <w:t>Sugadintas inventorius atliekant patalpų dezinfekciją</w:t>
            </w:r>
          </w:p>
        </w:tc>
        <w:tc>
          <w:tcPr>
            <w:tcW w:w="3259" w:type="dxa"/>
            <w:tcBorders>
              <w:top w:val="single" w:sz="4" w:space="0" w:color="auto"/>
              <w:left w:val="single" w:sz="4" w:space="0" w:color="auto"/>
              <w:bottom w:val="single" w:sz="4" w:space="0" w:color="auto"/>
              <w:right w:val="single" w:sz="4" w:space="0" w:color="auto"/>
            </w:tcBorders>
            <w:vAlign w:val="center"/>
          </w:tcPr>
          <w:p w14:paraId="32C2D9F4" w14:textId="77777777" w:rsidR="00D456C1" w:rsidRPr="0032650A" w:rsidRDefault="00F718F0" w:rsidP="006D66B6">
            <w:pPr>
              <w:spacing w:line="240" w:lineRule="auto"/>
              <w:ind w:firstLine="0"/>
              <w:contextualSpacing/>
              <w:jc w:val="center"/>
            </w:pPr>
            <w:r w:rsidRPr="0032650A">
              <w:t>Gimnazija</w:t>
            </w:r>
            <w:r w:rsidR="00044102" w:rsidRPr="0032650A">
              <w:t>i</w:t>
            </w:r>
            <w:r w:rsidR="00D456C1" w:rsidRPr="0032650A">
              <w:rPr>
                <w:bCs/>
              </w:rPr>
              <w:t xml:space="preserve"> – mažiau nei 5 proc. turto vertės</w:t>
            </w:r>
          </w:p>
        </w:tc>
      </w:tr>
      <w:tr w:rsidR="00D456C1" w:rsidRPr="0032650A" w14:paraId="0E8384E9" w14:textId="77777777" w:rsidTr="002B47AF">
        <w:trPr>
          <w:trHeight w:val="269"/>
        </w:trPr>
        <w:tc>
          <w:tcPr>
            <w:tcW w:w="2689" w:type="dxa"/>
            <w:tcBorders>
              <w:top w:val="single" w:sz="4" w:space="0" w:color="auto"/>
              <w:left w:val="single" w:sz="4" w:space="0" w:color="auto"/>
              <w:bottom w:val="single" w:sz="4" w:space="0" w:color="auto"/>
              <w:right w:val="single" w:sz="4" w:space="0" w:color="auto"/>
            </w:tcBorders>
            <w:vAlign w:val="center"/>
          </w:tcPr>
          <w:p w14:paraId="6E987C80" w14:textId="77777777" w:rsidR="00D456C1" w:rsidRPr="0032650A" w:rsidRDefault="00F718F0" w:rsidP="00C25A8B">
            <w:pPr>
              <w:spacing w:line="240" w:lineRule="auto"/>
              <w:ind w:firstLine="0"/>
              <w:contextualSpacing/>
              <w:jc w:val="left"/>
            </w:pPr>
            <w:r w:rsidRPr="0032650A">
              <w:t>Gimnazijos</w:t>
            </w:r>
            <w:r w:rsidR="003B0040" w:rsidRPr="0032650A">
              <w:t xml:space="preserve"> </w:t>
            </w:r>
            <w:r w:rsidR="00D456C1" w:rsidRPr="0032650A">
              <w:t>pastato ar atskirų konstrukcijų dalinis sugriovimas</w:t>
            </w:r>
          </w:p>
        </w:tc>
        <w:tc>
          <w:tcPr>
            <w:tcW w:w="3799" w:type="dxa"/>
            <w:tcBorders>
              <w:top w:val="single" w:sz="4" w:space="0" w:color="auto"/>
              <w:left w:val="single" w:sz="4" w:space="0" w:color="auto"/>
              <w:bottom w:val="single" w:sz="4" w:space="0" w:color="auto"/>
              <w:right w:val="single" w:sz="4" w:space="0" w:color="auto"/>
            </w:tcBorders>
            <w:vAlign w:val="center"/>
          </w:tcPr>
          <w:p w14:paraId="6AED1FBA" w14:textId="77777777" w:rsidR="00D456C1" w:rsidRPr="0032650A" w:rsidRDefault="00D456C1" w:rsidP="006D66B6">
            <w:pPr>
              <w:spacing w:line="240" w:lineRule="auto"/>
              <w:ind w:firstLine="0"/>
              <w:contextualSpacing/>
              <w:jc w:val="center"/>
            </w:pPr>
            <w:r w:rsidRPr="0032650A">
              <w:rPr>
                <w:bCs/>
              </w:rPr>
              <w:t>Sugriautos pastato konstrukcijos</w:t>
            </w:r>
          </w:p>
          <w:p w14:paraId="2BB87F83" w14:textId="6352C185" w:rsidR="00D456C1" w:rsidRPr="0032650A" w:rsidRDefault="00D456C1" w:rsidP="006D66B6">
            <w:pPr>
              <w:spacing w:line="240" w:lineRule="auto"/>
              <w:ind w:firstLine="0"/>
              <w:contextualSpacing/>
              <w:jc w:val="center"/>
            </w:pPr>
            <w:r w:rsidRPr="0032650A">
              <w:rPr>
                <w:bCs/>
              </w:rPr>
              <w:t>sunaikintas, sugadintas inventorius</w:t>
            </w:r>
          </w:p>
        </w:tc>
        <w:tc>
          <w:tcPr>
            <w:tcW w:w="3259" w:type="dxa"/>
            <w:tcBorders>
              <w:top w:val="single" w:sz="4" w:space="0" w:color="auto"/>
              <w:left w:val="single" w:sz="4" w:space="0" w:color="auto"/>
              <w:bottom w:val="single" w:sz="4" w:space="0" w:color="auto"/>
              <w:right w:val="single" w:sz="4" w:space="0" w:color="auto"/>
            </w:tcBorders>
            <w:vAlign w:val="center"/>
          </w:tcPr>
          <w:p w14:paraId="600081E1" w14:textId="77777777" w:rsidR="00D456C1" w:rsidRPr="0032650A" w:rsidRDefault="00F718F0" w:rsidP="006D66B6">
            <w:pPr>
              <w:spacing w:line="240" w:lineRule="auto"/>
              <w:ind w:firstLine="0"/>
              <w:contextualSpacing/>
              <w:jc w:val="center"/>
            </w:pPr>
            <w:r w:rsidRPr="0032650A">
              <w:t>Gimnazija</w:t>
            </w:r>
            <w:r w:rsidR="00044102" w:rsidRPr="0032650A">
              <w:t>i</w:t>
            </w:r>
            <w:r w:rsidR="00D456C1" w:rsidRPr="0032650A">
              <w:rPr>
                <w:bCs/>
              </w:rPr>
              <w:t xml:space="preserve"> – nuo 5 iki 10 proc. turto vertės</w:t>
            </w:r>
          </w:p>
        </w:tc>
      </w:tr>
      <w:tr w:rsidR="00D456C1" w:rsidRPr="0032650A" w14:paraId="060CE680" w14:textId="77777777" w:rsidTr="00D456C1">
        <w:trPr>
          <w:trHeight w:val="567"/>
        </w:trPr>
        <w:tc>
          <w:tcPr>
            <w:tcW w:w="9747" w:type="dxa"/>
            <w:gridSpan w:val="3"/>
            <w:tcBorders>
              <w:top w:val="single" w:sz="4" w:space="0" w:color="auto"/>
              <w:left w:val="single" w:sz="4" w:space="0" w:color="auto"/>
              <w:bottom w:val="single" w:sz="4" w:space="0" w:color="auto"/>
              <w:right w:val="single" w:sz="4" w:space="0" w:color="auto"/>
            </w:tcBorders>
            <w:vAlign w:val="center"/>
          </w:tcPr>
          <w:p w14:paraId="668E8EE5" w14:textId="77777777" w:rsidR="00D456C1" w:rsidRPr="0032650A" w:rsidRDefault="00D456C1" w:rsidP="00C25A8B">
            <w:pPr>
              <w:spacing w:line="240" w:lineRule="auto"/>
              <w:ind w:firstLine="0"/>
              <w:contextualSpacing/>
              <w:jc w:val="left"/>
            </w:pPr>
            <w:r w:rsidRPr="0032650A">
              <w:rPr>
                <w:b/>
              </w:rPr>
              <w:t xml:space="preserve">Pavojai, kurie gali kilti už </w:t>
            </w:r>
            <w:r w:rsidR="00F718F0" w:rsidRPr="0032650A">
              <w:rPr>
                <w:b/>
              </w:rPr>
              <w:t>Gimnazijos</w:t>
            </w:r>
            <w:r w:rsidRPr="0032650A">
              <w:rPr>
                <w:b/>
              </w:rPr>
              <w:t xml:space="preserve"> ribų</w:t>
            </w:r>
          </w:p>
        </w:tc>
      </w:tr>
      <w:tr w:rsidR="00D456C1" w:rsidRPr="0032650A" w14:paraId="781736A1" w14:textId="77777777" w:rsidTr="002B47AF">
        <w:trPr>
          <w:trHeight w:val="705"/>
        </w:trPr>
        <w:tc>
          <w:tcPr>
            <w:tcW w:w="2689" w:type="dxa"/>
            <w:tcBorders>
              <w:top w:val="single" w:sz="4" w:space="0" w:color="auto"/>
              <w:left w:val="single" w:sz="4" w:space="0" w:color="auto"/>
              <w:bottom w:val="single" w:sz="4" w:space="0" w:color="auto"/>
              <w:right w:val="single" w:sz="4" w:space="0" w:color="auto"/>
            </w:tcBorders>
            <w:vAlign w:val="center"/>
          </w:tcPr>
          <w:p w14:paraId="37F360EA" w14:textId="77777777" w:rsidR="00D456C1" w:rsidRPr="0032650A" w:rsidRDefault="00D456C1" w:rsidP="00C25A8B">
            <w:pPr>
              <w:spacing w:line="240" w:lineRule="auto"/>
              <w:ind w:firstLine="0"/>
              <w:contextualSpacing/>
              <w:jc w:val="left"/>
            </w:pPr>
            <w:r w:rsidRPr="0032650A">
              <w:t>Labai smarkus vėjas, uraganas</w:t>
            </w:r>
          </w:p>
        </w:tc>
        <w:tc>
          <w:tcPr>
            <w:tcW w:w="3799" w:type="dxa"/>
            <w:tcBorders>
              <w:top w:val="single" w:sz="4" w:space="0" w:color="auto"/>
              <w:left w:val="single" w:sz="4" w:space="0" w:color="auto"/>
              <w:bottom w:val="single" w:sz="4" w:space="0" w:color="auto"/>
              <w:right w:val="single" w:sz="4" w:space="0" w:color="auto"/>
            </w:tcBorders>
            <w:vAlign w:val="center"/>
          </w:tcPr>
          <w:p w14:paraId="0ED9D57D" w14:textId="77777777" w:rsidR="00D456C1" w:rsidRPr="0032650A" w:rsidRDefault="00D456C1" w:rsidP="006D66B6">
            <w:pPr>
              <w:spacing w:line="240" w:lineRule="auto"/>
              <w:ind w:firstLine="0"/>
              <w:contextualSpacing/>
              <w:jc w:val="center"/>
            </w:pPr>
            <w:r w:rsidRPr="0032650A">
              <w:rPr>
                <w:bCs/>
              </w:rPr>
              <w:t>Sugriautos pastato konstrukcijos</w:t>
            </w:r>
          </w:p>
          <w:p w14:paraId="55DFE623" w14:textId="77777777" w:rsidR="00D456C1" w:rsidRPr="0032650A" w:rsidRDefault="00D456C1" w:rsidP="006D66B6">
            <w:pPr>
              <w:spacing w:line="240" w:lineRule="auto"/>
              <w:ind w:firstLine="0"/>
              <w:contextualSpacing/>
              <w:jc w:val="center"/>
            </w:pPr>
            <w:r w:rsidRPr="0032650A">
              <w:rPr>
                <w:bCs/>
              </w:rPr>
              <w:t>sunaikintas, sugadintas inventorius</w:t>
            </w:r>
          </w:p>
        </w:tc>
        <w:tc>
          <w:tcPr>
            <w:tcW w:w="3259" w:type="dxa"/>
            <w:tcBorders>
              <w:top w:val="single" w:sz="4" w:space="0" w:color="auto"/>
              <w:left w:val="single" w:sz="4" w:space="0" w:color="auto"/>
              <w:bottom w:val="single" w:sz="4" w:space="0" w:color="auto"/>
              <w:right w:val="single" w:sz="4" w:space="0" w:color="auto"/>
            </w:tcBorders>
            <w:vAlign w:val="center"/>
          </w:tcPr>
          <w:p w14:paraId="098CC2BB" w14:textId="77777777" w:rsidR="00D456C1" w:rsidRPr="0032650A" w:rsidRDefault="00F718F0" w:rsidP="006D66B6">
            <w:pPr>
              <w:spacing w:line="240" w:lineRule="auto"/>
              <w:ind w:firstLine="0"/>
              <w:contextualSpacing/>
              <w:jc w:val="center"/>
            </w:pPr>
            <w:r w:rsidRPr="0032650A">
              <w:t>Gimnazija</w:t>
            </w:r>
            <w:r w:rsidR="00044102" w:rsidRPr="0032650A">
              <w:t>i</w:t>
            </w:r>
            <w:r w:rsidR="00D456C1" w:rsidRPr="0032650A">
              <w:rPr>
                <w:bCs/>
              </w:rPr>
              <w:t xml:space="preserve"> – nuo 5 iki 10 proc. turto vertės</w:t>
            </w:r>
          </w:p>
        </w:tc>
      </w:tr>
      <w:tr w:rsidR="00D456C1" w:rsidRPr="0032650A" w14:paraId="5B6F3664" w14:textId="77777777" w:rsidTr="002B47AF">
        <w:trPr>
          <w:trHeight w:val="269"/>
        </w:trPr>
        <w:tc>
          <w:tcPr>
            <w:tcW w:w="2689" w:type="dxa"/>
            <w:tcBorders>
              <w:top w:val="single" w:sz="4" w:space="0" w:color="auto"/>
              <w:left w:val="single" w:sz="4" w:space="0" w:color="auto"/>
              <w:bottom w:val="single" w:sz="4" w:space="0" w:color="auto"/>
              <w:right w:val="single" w:sz="4" w:space="0" w:color="auto"/>
            </w:tcBorders>
            <w:vAlign w:val="center"/>
          </w:tcPr>
          <w:p w14:paraId="2D97AF42" w14:textId="77777777" w:rsidR="00D456C1" w:rsidRPr="0032650A" w:rsidRDefault="00D456C1" w:rsidP="00C25A8B">
            <w:pPr>
              <w:spacing w:line="240" w:lineRule="auto"/>
              <w:ind w:firstLine="0"/>
              <w:contextualSpacing/>
              <w:jc w:val="left"/>
            </w:pPr>
            <w:r w:rsidRPr="0032650A">
              <w:t>Kitas gamtinis, techninis, ar socialinis įvykis</w:t>
            </w:r>
          </w:p>
        </w:tc>
        <w:tc>
          <w:tcPr>
            <w:tcW w:w="3799" w:type="dxa"/>
            <w:tcBorders>
              <w:top w:val="single" w:sz="4" w:space="0" w:color="auto"/>
              <w:left w:val="single" w:sz="4" w:space="0" w:color="auto"/>
              <w:bottom w:val="single" w:sz="4" w:space="0" w:color="auto"/>
              <w:right w:val="single" w:sz="4" w:space="0" w:color="auto"/>
            </w:tcBorders>
            <w:vAlign w:val="center"/>
          </w:tcPr>
          <w:p w14:paraId="2F2B38B1" w14:textId="77777777" w:rsidR="00D456C1" w:rsidRPr="0032650A" w:rsidRDefault="00D456C1" w:rsidP="006D66B6">
            <w:pPr>
              <w:spacing w:line="240" w:lineRule="auto"/>
              <w:ind w:firstLine="0"/>
              <w:contextualSpacing/>
              <w:jc w:val="center"/>
            </w:pPr>
            <w:r w:rsidRPr="0032650A">
              <w:rPr>
                <w:bCs/>
              </w:rPr>
              <w:t>Sugriautos pastato konstrukcijos</w:t>
            </w:r>
          </w:p>
          <w:p w14:paraId="282A9D3E" w14:textId="77777777" w:rsidR="00D456C1" w:rsidRPr="0032650A" w:rsidRDefault="00D456C1" w:rsidP="006D66B6">
            <w:pPr>
              <w:spacing w:line="240" w:lineRule="auto"/>
              <w:ind w:firstLine="0"/>
              <w:contextualSpacing/>
              <w:jc w:val="center"/>
            </w:pPr>
            <w:r w:rsidRPr="0032650A">
              <w:rPr>
                <w:bCs/>
              </w:rPr>
              <w:t>sunaikintas, sugadintas inventorius</w:t>
            </w:r>
          </w:p>
        </w:tc>
        <w:tc>
          <w:tcPr>
            <w:tcW w:w="3259" w:type="dxa"/>
            <w:tcBorders>
              <w:top w:val="single" w:sz="4" w:space="0" w:color="auto"/>
              <w:left w:val="single" w:sz="4" w:space="0" w:color="auto"/>
              <w:bottom w:val="single" w:sz="4" w:space="0" w:color="auto"/>
              <w:right w:val="single" w:sz="4" w:space="0" w:color="auto"/>
            </w:tcBorders>
            <w:vAlign w:val="center"/>
          </w:tcPr>
          <w:p w14:paraId="05DF1D2F" w14:textId="77777777" w:rsidR="00D456C1" w:rsidRPr="0032650A" w:rsidRDefault="00F718F0" w:rsidP="006D66B6">
            <w:pPr>
              <w:spacing w:line="240" w:lineRule="auto"/>
              <w:ind w:firstLine="0"/>
              <w:contextualSpacing/>
              <w:jc w:val="center"/>
            </w:pPr>
            <w:r w:rsidRPr="0032650A">
              <w:t>Gimnazija</w:t>
            </w:r>
            <w:r w:rsidR="00044102" w:rsidRPr="0032650A">
              <w:t>i</w:t>
            </w:r>
            <w:r w:rsidR="00D456C1" w:rsidRPr="0032650A">
              <w:rPr>
                <w:bCs/>
              </w:rPr>
              <w:t xml:space="preserve"> – mažiau nei 5 proc. turto vertės</w:t>
            </w:r>
          </w:p>
        </w:tc>
      </w:tr>
      <w:tr w:rsidR="00A66BB3" w:rsidRPr="0032650A" w14:paraId="0E36CC51" w14:textId="77777777" w:rsidTr="002B47AF">
        <w:trPr>
          <w:trHeight w:val="269"/>
        </w:trPr>
        <w:tc>
          <w:tcPr>
            <w:tcW w:w="2689" w:type="dxa"/>
            <w:tcBorders>
              <w:top w:val="single" w:sz="4" w:space="0" w:color="auto"/>
              <w:left w:val="single" w:sz="4" w:space="0" w:color="auto"/>
              <w:bottom w:val="single" w:sz="4" w:space="0" w:color="auto"/>
              <w:right w:val="single" w:sz="4" w:space="0" w:color="auto"/>
            </w:tcBorders>
            <w:vAlign w:val="center"/>
          </w:tcPr>
          <w:p w14:paraId="54867B82" w14:textId="2FB43B02" w:rsidR="00A66BB3" w:rsidRPr="0032650A" w:rsidRDefault="001F328D" w:rsidP="00C25A8B">
            <w:pPr>
              <w:spacing w:line="240" w:lineRule="auto"/>
              <w:ind w:firstLine="0"/>
              <w:contextualSpacing/>
              <w:jc w:val="left"/>
            </w:pPr>
            <w:r w:rsidRPr="0032650A">
              <w:t>Teritorijos ir patalpų užteršimas pavojingomis cheminėmis medžiagomis (amoniako garais</w:t>
            </w:r>
            <w:r w:rsidR="00C42995" w:rsidRPr="0032650A">
              <w:t>)</w:t>
            </w:r>
          </w:p>
        </w:tc>
        <w:tc>
          <w:tcPr>
            <w:tcW w:w="3799" w:type="dxa"/>
            <w:tcBorders>
              <w:top w:val="single" w:sz="4" w:space="0" w:color="auto"/>
              <w:left w:val="single" w:sz="4" w:space="0" w:color="auto"/>
              <w:bottom w:val="single" w:sz="4" w:space="0" w:color="auto"/>
              <w:right w:val="single" w:sz="4" w:space="0" w:color="auto"/>
            </w:tcBorders>
            <w:vAlign w:val="center"/>
          </w:tcPr>
          <w:p w14:paraId="463D1A9E" w14:textId="77777777" w:rsidR="00A66BB3" w:rsidRPr="0032650A" w:rsidRDefault="00A66BB3" w:rsidP="006D66B6">
            <w:pPr>
              <w:spacing w:line="240" w:lineRule="auto"/>
              <w:ind w:firstLine="0"/>
              <w:contextualSpacing/>
              <w:jc w:val="center"/>
            </w:pPr>
            <w:r w:rsidRPr="0032650A">
              <w:rPr>
                <w:bCs/>
              </w:rPr>
              <w:t>Sugadintas inventorius atliekant patalpų valymą</w:t>
            </w:r>
          </w:p>
        </w:tc>
        <w:tc>
          <w:tcPr>
            <w:tcW w:w="3259" w:type="dxa"/>
            <w:tcBorders>
              <w:top w:val="single" w:sz="4" w:space="0" w:color="auto"/>
              <w:left w:val="single" w:sz="4" w:space="0" w:color="auto"/>
              <w:bottom w:val="single" w:sz="4" w:space="0" w:color="auto"/>
              <w:right w:val="single" w:sz="4" w:space="0" w:color="auto"/>
            </w:tcBorders>
            <w:vAlign w:val="center"/>
          </w:tcPr>
          <w:p w14:paraId="31330AEC" w14:textId="77777777" w:rsidR="00A66BB3" w:rsidRPr="0032650A" w:rsidRDefault="00F718F0" w:rsidP="006D66B6">
            <w:pPr>
              <w:spacing w:line="240" w:lineRule="auto"/>
              <w:ind w:firstLine="0"/>
              <w:contextualSpacing/>
              <w:jc w:val="center"/>
            </w:pPr>
            <w:r w:rsidRPr="0032650A">
              <w:t>Gimnazija</w:t>
            </w:r>
            <w:r w:rsidR="00A66BB3" w:rsidRPr="0032650A">
              <w:t>i</w:t>
            </w:r>
            <w:r w:rsidR="00A66BB3" w:rsidRPr="0032650A">
              <w:rPr>
                <w:bCs/>
              </w:rPr>
              <w:t xml:space="preserve"> – nuo 5 iki 10 proc. turto vertės</w:t>
            </w:r>
          </w:p>
        </w:tc>
      </w:tr>
      <w:tr w:rsidR="00A66BB3" w:rsidRPr="0032650A" w14:paraId="7B512C78" w14:textId="77777777" w:rsidTr="002B47AF">
        <w:trPr>
          <w:trHeight w:val="269"/>
        </w:trPr>
        <w:tc>
          <w:tcPr>
            <w:tcW w:w="2689" w:type="dxa"/>
            <w:tcBorders>
              <w:top w:val="single" w:sz="4" w:space="0" w:color="auto"/>
              <w:left w:val="single" w:sz="4" w:space="0" w:color="auto"/>
              <w:bottom w:val="single" w:sz="4" w:space="0" w:color="auto"/>
              <w:right w:val="single" w:sz="4" w:space="0" w:color="auto"/>
            </w:tcBorders>
            <w:vAlign w:val="center"/>
          </w:tcPr>
          <w:p w14:paraId="6748E4F6" w14:textId="6A8939F4" w:rsidR="00A66BB3" w:rsidRPr="0032650A" w:rsidRDefault="001F328D" w:rsidP="00C25A8B">
            <w:pPr>
              <w:spacing w:line="240" w:lineRule="auto"/>
              <w:ind w:firstLine="0"/>
              <w:contextualSpacing/>
              <w:jc w:val="left"/>
            </w:pPr>
            <w:r w:rsidRPr="0032650A">
              <w:t>Teritorijos ir patalpų užteršimas radioaktyviomis medžiagomis</w:t>
            </w:r>
          </w:p>
        </w:tc>
        <w:tc>
          <w:tcPr>
            <w:tcW w:w="3799" w:type="dxa"/>
            <w:tcBorders>
              <w:top w:val="single" w:sz="4" w:space="0" w:color="auto"/>
              <w:left w:val="single" w:sz="4" w:space="0" w:color="auto"/>
              <w:bottom w:val="single" w:sz="4" w:space="0" w:color="auto"/>
              <w:right w:val="single" w:sz="4" w:space="0" w:color="auto"/>
            </w:tcBorders>
            <w:vAlign w:val="center"/>
          </w:tcPr>
          <w:p w14:paraId="7284B1A4" w14:textId="778E7C1D" w:rsidR="00A66BB3" w:rsidRPr="0032650A" w:rsidRDefault="001F328D" w:rsidP="006D66B6">
            <w:pPr>
              <w:spacing w:line="240" w:lineRule="auto"/>
              <w:ind w:firstLine="0"/>
              <w:contextualSpacing/>
              <w:jc w:val="center"/>
            </w:pPr>
            <w:r w:rsidRPr="0032650A">
              <w:rPr>
                <w:bCs/>
              </w:rPr>
              <w:t>Sugadintas inventorius atliekant patalpų valymą</w:t>
            </w:r>
          </w:p>
        </w:tc>
        <w:tc>
          <w:tcPr>
            <w:tcW w:w="3259" w:type="dxa"/>
            <w:tcBorders>
              <w:top w:val="single" w:sz="4" w:space="0" w:color="auto"/>
              <w:left w:val="single" w:sz="4" w:space="0" w:color="auto"/>
              <w:bottom w:val="single" w:sz="4" w:space="0" w:color="auto"/>
              <w:right w:val="single" w:sz="4" w:space="0" w:color="auto"/>
            </w:tcBorders>
            <w:vAlign w:val="center"/>
          </w:tcPr>
          <w:p w14:paraId="679FDF94" w14:textId="77777777" w:rsidR="00A66BB3" w:rsidRPr="0032650A" w:rsidRDefault="00F718F0" w:rsidP="006D66B6">
            <w:pPr>
              <w:spacing w:line="240" w:lineRule="auto"/>
              <w:ind w:firstLine="0"/>
              <w:contextualSpacing/>
              <w:jc w:val="center"/>
            </w:pPr>
            <w:r w:rsidRPr="0032650A">
              <w:t>Gimnazija</w:t>
            </w:r>
            <w:r w:rsidR="00A66BB3" w:rsidRPr="0032650A">
              <w:t xml:space="preserve">i </w:t>
            </w:r>
            <w:r w:rsidR="00A66BB3" w:rsidRPr="0032650A">
              <w:rPr>
                <w:bCs/>
              </w:rPr>
              <w:t>– mažiau nei 5 proc. turto vertės</w:t>
            </w:r>
          </w:p>
        </w:tc>
      </w:tr>
      <w:tr w:rsidR="00D456C1" w:rsidRPr="0032650A" w14:paraId="222E4AAE" w14:textId="77777777" w:rsidTr="002B47AF">
        <w:trPr>
          <w:trHeight w:val="269"/>
        </w:trPr>
        <w:tc>
          <w:tcPr>
            <w:tcW w:w="2689" w:type="dxa"/>
            <w:tcBorders>
              <w:top w:val="single" w:sz="4" w:space="0" w:color="auto"/>
              <w:left w:val="single" w:sz="4" w:space="0" w:color="auto"/>
              <w:bottom w:val="single" w:sz="4" w:space="0" w:color="auto"/>
              <w:right w:val="single" w:sz="4" w:space="0" w:color="auto"/>
            </w:tcBorders>
            <w:vAlign w:val="center"/>
          </w:tcPr>
          <w:p w14:paraId="7423F386" w14:textId="77777777" w:rsidR="00D456C1" w:rsidRPr="0032650A" w:rsidRDefault="00D456C1" w:rsidP="00C25A8B">
            <w:pPr>
              <w:spacing w:line="240" w:lineRule="auto"/>
              <w:ind w:firstLine="0"/>
              <w:contextualSpacing/>
              <w:jc w:val="left"/>
            </w:pPr>
            <w:r w:rsidRPr="0032650A">
              <w:t>Elektros energijos tiekimo nutraukimas</w:t>
            </w:r>
          </w:p>
        </w:tc>
        <w:tc>
          <w:tcPr>
            <w:tcW w:w="3799" w:type="dxa"/>
            <w:tcBorders>
              <w:top w:val="single" w:sz="4" w:space="0" w:color="auto"/>
              <w:left w:val="single" w:sz="4" w:space="0" w:color="auto"/>
              <w:bottom w:val="single" w:sz="4" w:space="0" w:color="auto"/>
              <w:right w:val="single" w:sz="4" w:space="0" w:color="auto"/>
            </w:tcBorders>
            <w:vAlign w:val="center"/>
          </w:tcPr>
          <w:p w14:paraId="2242464E" w14:textId="77777777" w:rsidR="00D456C1" w:rsidRPr="0032650A" w:rsidRDefault="00D456C1" w:rsidP="006D66B6">
            <w:pPr>
              <w:spacing w:line="240" w:lineRule="auto"/>
              <w:ind w:firstLine="0"/>
              <w:contextualSpacing/>
              <w:jc w:val="center"/>
              <w:rPr>
                <w:bCs/>
              </w:rPr>
            </w:pPr>
            <w:r w:rsidRPr="0032650A">
              <w:rPr>
                <w:bCs/>
              </w:rPr>
              <w:t>Sugadintas inventorius</w:t>
            </w:r>
          </w:p>
        </w:tc>
        <w:tc>
          <w:tcPr>
            <w:tcW w:w="3259" w:type="dxa"/>
            <w:tcBorders>
              <w:top w:val="single" w:sz="4" w:space="0" w:color="auto"/>
              <w:left w:val="single" w:sz="4" w:space="0" w:color="auto"/>
              <w:bottom w:val="single" w:sz="4" w:space="0" w:color="auto"/>
              <w:right w:val="single" w:sz="4" w:space="0" w:color="auto"/>
            </w:tcBorders>
            <w:vAlign w:val="center"/>
          </w:tcPr>
          <w:p w14:paraId="638FE418" w14:textId="77777777" w:rsidR="00D456C1" w:rsidRPr="0032650A" w:rsidRDefault="00F718F0" w:rsidP="006D66B6">
            <w:pPr>
              <w:spacing w:line="240" w:lineRule="auto"/>
              <w:ind w:firstLine="0"/>
              <w:contextualSpacing/>
              <w:jc w:val="center"/>
            </w:pPr>
            <w:r w:rsidRPr="0032650A">
              <w:t>Gimnazija</w:t>
            </w:r>
            <w:r w:rsidR="00044102" w:rsidRPr="0032650A">
              <w:t>i</w:t>
            </w:r>
            <w:r w:rsidR="00D456C1" w:rsidRPr="0032650A">
              <w:rPr>
                <w:bCs/>
              </w:rPr>
              <w:t>– mažiau nei 5 proc. turto vertės</w:t>
            </w:r>
          </w:p>
        </w:tc>
      </w:tr>
      <w:tr w:rsidR="00D456C1" w:rsidRPr="0032650A" w14:paraId="146DB7D1" w14:textId="77777777" w:rsidTr="002B47AF">
        <w:trPr>
          <w:trHeight w:val="269"/>
        </w:trPr>
        <w:tc>
          <w:tcPr>
            <w:tcW w:w="2689" w:type="dxa"/>
            <w:tcBorders>
              <w:top w:val="single" w:sz="4" w:space="0" w:color="auto"/>
              <w:left w:val="single" w:sz="4" w:space="0" w:color="auto"/>
              <w:bottom w:val="single" w:sz="4" w:space="0" w:color="auto"/>
              <w:right w:val="single" w:sz="4" w:space="0" w:color="auto"/>
            </w:tcBorders>
            <w:vAlign w:val="center"/>
          </w:tcPr>
          <w:p w14:paraId="64F3C682" w14:textId="77777777" w:rsidR="00D456C1" w:rsidRPr="0032650A" w:rsidRDefault="00D456C1" w:rsidP="00C25A8B">
            <w:pPr>
              <w:spacing w:line="240" w:lineRule="auto"/>
              <w:ind w:firstLine="0"/>
              <w:contextualSpacing/>
              <w:jc w:val="left"/>
            </w:pPr>
            <w:r w:rsidRPr="0032650A">
              <w:t>Geriamojo vandens tiekimo nutraukimas</w:t>
            </w:r>
          </w:p>
        </w:tc>
        <w:tc>
          <w:tcPr>
            <w:tcW w:w="3799" w:type="dxa"/>
            <w:tcBorders>
              <w:top w:val="single" w:sz="4" w:space="0" w:color="auto"/>
              <w:left w:val="single" w:sz="4" w:space="0" w:color="auto"/>
              <w:bottom w:val="single" w:sz="4" w:space="0" w:color="auto"/>
              <w:right w:val="single" w:sz="4" w:space="0" w:color="auto"/>
            </w:tcBorders>
            <w:vAlign w:val="center"/>
          </w:tcPr>
          <w:p w14:paraId="77134622" w14:textId="77777777" w:rsidR="00D456C1" w:rsidRPr="0032650A" w:rsidRDefault="00D456C1" w:rsidP="006D66B6">
            <w:pPr>
              <w:spacing w:line="240" w:lineRule="auto"/>
              <w:ind w:firstLine="0"/>
              <w:contextualSpacing/>
              <w:jc w:val="center"/>
            </w:pPr>
            <w:r w:rsidRPr="0032650A">
              <w:t>Poveikio turtui nėra</w:t>
            </w:r>
          </w:p>
        </w:tc>
        <w:tc>
          <w:tcPr>
            <w:tcW w:w="3259" w:type="dxa"/>
            <w:tcBorders>
              <w:top w:val="single" w:sz="4" w:space="0" w:color="auto"/>
              <w:left w:val="single" w:sz="4" w:space="0" w:color="auto"/>
              <w:bottom w:val="single" w:sz="4" w:space="0" w:color="auto"/>
              <w:right w:val="single" w:sz="4" w:space="0" w:color="auto"/>
            </w:tcBorders>
            <w:vAlign w:val="center"/>
          </w:tcPr>
          <w:p w14:paraId="39768F8C" w14:textId="77777777" w:rsidR="00D456C1" w:rsidRPr="0032650A" w:rsidRDefault="00F718F0" w:rsidP="006D66B6">
            <w:pPr>
              <w:spacing w:line="240" w:lineRule="auto"/>
              <w:ind w:firstLine="0"/>
              <w:contextualSpacing/>
              <w:jc w:val="center"/>
            </w:pPr>
            <w:r w:rsidRPr="0032650A">
              <w:t>Gimnazija</w:t>
            </w:r>
            <w:r w:rsidR="00044102" w:rsidRPr="0032650A">
              <w:t>i</w:t>
            </w:r>
            <w:r w:rsidR="00D456C1" w:rsidRPr="0032650A">
              <w:rPr>
                <w:bCs/>
              </w:rPr>
              <w:t>– mažiau nei 5 proc. turto vertės</w:t>
            </w:r>
          </w:p>
        </w:tc>
      </w:tr>
    </w:tbl>
    <w:p w14:paraId="17B2CE99" w14:textId="77777777" w:rsidR="00D456C1" w:rsidRPr="0032650A" w:rsidRDefault="00D456C1" w:rsidP="00135429">
      <w:pPr>
        <w:spacing w:before="240"/>
        <w:ind w:firstLine="567"/>
        <w:contextualSpacing/>
        <w:jc w:val="center"/>
        <w:rPr>
          <w:rFonts w:cs="Arial"/>
        </w:rPr>
      </w:pPr>
      <w:r w:rsidRPr="0032650A">
        <w:rPr>
          <w:rFonts w:cs="Arial"/>
        </w:rPr>
        <w:t>______________________________________</w:t>
      </w:r>
    </w:p>
    <w:p w14:paraId="41AC8F1C" w14:textId="77777777" w:rsidR="00D456C1" w:rsidRPr="0032650A" w:rsidRDefault="00D456C1" w:rsidP="00135429">
      <w:pPr>
        <w:spacing w:before="240"/>
        <w:ind w:firstLine="567"/>
        <w:contextualSpacing/>
        <w:jc w:val="center"/>
        <w:rPr>
          <w:rFonts w:cs="Arial"/>
        </w:rPr>
      </w:pPr>
      <w:r w:rsidRPr="0032650A">
        <w:rPr>
          <w:rFonts w:cs="Arial"/>
        </w:rPr>
        <w:br w:type="page"/>
      </w:r>
    </w:p>
    <w:p w14:paraId="13FB029C" w14:textId="77777777" w:rsidR="00D456C1" w:rsidRPr="0032650A" w:rsidRDefault="00D456C1" w:rsidP="00135429">
      <w:pPr>
        <w:spacing w:before="240"/>
        <w:ind w:firstLine="567"/>
        <w:contextualSpacing/>
        <w:jc w:val="center"/>
        <w:rPr>
          <w:rFonts w:cs="Arial"/>
          <w:b/>
        </w:rPr>
      </w:pPr>
      <w:r w:rsidRPr="0032650A">
        <w:rPr>
          <w:rFonts w:cs="Arial"/>
          <w:b/>
        </w:rPr>
        <w:lastRenderedPageBreak/>
        <w:t xml:space="preserve">GALIMŲ PAVOJŲ PADARINIAI (POVEIKIS) APLINKAI </w:t>
      </w:r>
      <w:r w:rsidRPr="0032650A">
        <w:rPr>
          <w:b/>
        </w:rPr>
        <w:t>(P2)</w:t>
      </w:r>
    </w:p>
    <w:p w14:paraId="539CD7FB" w14:textId="77777777" w:rsidR="00D456C1" w:rsidRPr="0032650A" w:rsidRDefault="00D456C1" w:rsidP="00135429">
      <w:pPr>
        <w:spacing w:before="240"/>
        <w:ind w:firstLine="567"/>
        <w:contextualSpacing/>
        <w:jc w:val="right"/>
        <w:rPr>
          <w:rFonts w:cs="Arial"/>
        </w:rPr>
      </w:pPr>
      <w:r w:rsidRPr="0032650A">
        <w:rPr>
          <w:rFonts w:cs="Arial"/>
        </w:rPr>
        <w:t>5 lentelė</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1275"/>
        <w:gridCol w:w="1701"/>
        <w:gridCol w:w="1094"/>
        <w:gridCol w:w="1458"/>
        <w:gridCol w:w="2097"/>
      </w:tblGrid>
      <w:tr w:rsidR="00D456C1" w:rsidRPr="0032650A" w14:paraId="12AE0EF6" w14:textId="77777777" w:rsidTr="00C25A8B">
        <w:trPr>
          <w:trHeight w:val="1124"/>
          <w:tblHeader/>
        </w:trPr>
        <w:tc>
          <w:tcPr>
            <w:tcW w:w="2122" w:type="dxa"/>
            <w:vAlign w:val="center"/>
          </w:tcPr>
          <w:p w14:paraId="43169864" w14:textId="77777777" w:rsidR="00D456C1" w:rsidRPr="0032650A" w:rsidRDefault="00D456C1" w:rsidP="00C25A8B">
            <w:pPr>
              <w:spacing w:line="240" w:lineRule="auto"/>
              <w:ind w:firstLine="0"/>
              <w:contextualSpacing/>
              <w:jc w:val="center"/>
              <w:rPr>
                <w:b/>
              </w:rPr>
            </w:pPr>
            <w:r w:rsidRPr="0032650A">
              <w:rPr>
                <w:b/>
              </w:rPr>
              <w:t>Nustatytas galimas pavojus</w:t>
            </w:r>
          </w:p>
        </w:tc>
        <w:tc>
          <w:tcPr>
            <w:tcW w:w="1275" w:type="dxa"/>
            <w:vAlign w:val="center"/>
          </w:tcPr>
          <w:p w14:paraId="54E116DC" w14:textId="77777777" w:rsidR="00D456C1" w:rsidRPr="0032650A" w:rsidRDefault="00D456C1" w:rsidP="00C25A8B">
            <w:pPr>
              <w:spacing w:line="240" w:lineRule="auto"/>
              <w:ind w:firstLine="0"/>
              <w:contextualSpacing/>
              <w:jc w:val="center"/>
              <w:rPr>
                <w:b/>
              </w:rPr>
            </w:pPr>
            <w:r w:rsidRPr="0032650A">
              <w:rPr>
                <w:b/>
              </w:rPr>
              <w:t>Galima oro tarša</w:t>
            </w:r>
          </w:p>
        </w:tc>
        <w:tc>
          <w:tcPr>
            <w:tcW w:w="1701" w:type="dxa"/>
            <w:vAlign w:val="center"/>
          </w:tcPr>
          <w:p w14:paraId="5A36CA4A" w14:textId="77777777" w:rsidR="00D456C1" w:rsidRPr="0032650A" w:rsidRDefault="00D456C1" w:rsidP="00C25A8B">
            <w:pPr>
              <w:spacing w:line="240" w:lineRule="auto"/>
              <w:ind w:firstLine="0"/>
              <w:contextualSpacing/>
              <w:jc w:val="center"/>
              <w:rPr>
                <w:b/>
              </w:rPr>
            </w:pPr>
            <w:r w:rsidRPr="0032650A">
              <w:rPr>
                <w:b/>
              </w:rPr>
              <w:t>Galima paviršinio ir (ar) požeminio vandens tarša</w:t>
            </w:r>
          </w:p>
        </w:tc>
        <w:tc>
          <w:tcPr>
            <w:tcW w:w="1094" w:type="dxa"/>
            <w:vAlign w:val="center"/>
          </w:tcPr>
          <w:p w14:paraId="02FB66F5" w14:textId="77777777" w:rsidR="00D456C1" w:rsidRPr="0032650A" w:rsidRDefault="00D456C1" w:rsidP="00C25A8B">
            <w:pPr>
              <w:spacing w:line="240" w:lineRule="auto"/>
              <w:ind w:firstLine="0"/>
              <w:contextualSpacing/>
              <w:jc w:val="center"/>
              <w:rPr>
                <w:b/>
              </w:rPr>
            </w:pPr>
            <w:r w:rsidRPr="0032650A">
              <w:rPr>
                <w:b/>
              </w:rPr>
              <w:t>Galima grunto tarša</w:t>
            </w:r>
          </w:p>
        </w:tc>
        <w:tc>
          <w:tcPr>
            <w:tcW w:w="1458" w:type="dxa"/>
            <w:vAlign w:val="center"/>
          </w:tcPr>
          <w:p w14:paraId="01A971F7" w14:textId="77777777" w:rsidR="00D456C1" w:rsidRPr="0032650A" w:rsidRDefault="00D456C1" w:rsidP="00C25A8B">
            <w:pPr>
              <w:spacing w:line="240" w:lineRule="auto"/>
              <w:ind w:firstLine="0"/>
              <w:contextualSpacing/>
              <w:jc w:val="center"/>
              <w:rPr>
                <w:b/>
              </w:rPr>
            </w:pPr>
            <w:r w:rsidRPr="0032650A">
              <w:rPr>
                <w:b/>
              </w:rPr>
              <w:t>Galimi padariniai (poveikis) gamtinei aplinkai</w:t>
            </w:r>
          </w:p>
        </w:tc>
        <w:tc>
          <w:tcPr>
            <w:tcW w:w="2097" w:type="dxa"/>
            <w:vAlign w:val="center"/>
          </w:tcPr>
          <w:p w14:paraId="5C85C39C" w14:textId="77777777" w:rsidR="00D456C1" w:rsidRPr="0032650A" w:rsidRDefault="00D456C1" w:rsidP="00C25A8B">
            <w:pPr>
              <w:spacing w:line="240" w:lineRule="auto"/>
              <w:ind w:firstLine="0"/>
              <w:contextualSpacing/>
              <w:jc w:val="center"/>
              <w:rPr>
                <w:b/>
              </w:rPr>
            </w:pPr>
            <w:r w:rsidRPr="0032650A">
              <w:rPr>
                <w:b/>
              </w:rPr>
              <w:t>Numatomi nuostoliai</w:t>
            </w:r>
          </w:p>
        </w:tc>
      </w:tr>
      <w:tr w:rsidR="00D456C1" w:rsidRPr="0032650A" w14:paraId="42E51CD1" w14:textId="77777777" w:rsidTr="00C25A8B">
        <w:trPr>
          <w:trHeight w:val="76"/>
        </w:trPr>
        <w:tc>
          <w:tcPr>
            <w:tcW w:w="9747" w:type="dxa"/>
            <w:gridSpan w:val="6"/>
            <w:tcBorders>
              <w:top w:val="single" w:sz="4" w:space="0" w:color="auto"/>
              <w:left w:val="single" w:sz="4" w:space="0" w:color="auto"/>
              <w:bottom w:val="single" w:sz="4" w:space="0" w:color="auto"/>
              <w:right w:val="single" w:sz="4" w:space="0" w:color="auto"/>
            </w:tcBorders>
            <w:vAlign w:val="center"/>
          </w:tcPr>
          <w:p w14:paraId="6974DA3C" w14:textId="77777777" w:rsidR="00D456C1" w:rsidRPr="0032650A" w:rsidRDefault="00D456C1" w:rsidP="00C25A8B">
            <w:pPr>
              <w:spacing w:line="240" w:lineRule="auto"/>
              <w:ind w:firstLine="567"/>
              <w:contextualSpacing/>
              <w:jc w:val="center"/>
            </w:pPr>
            <w:r w:rsidRPr="0032650A">
              <w:rPr>
                <w:b/>
                <w:bCs/>
              </w:rPr>
              <w:t>Pavojai, kurie gal</w:t>
            </w:r>
            <w:r w:rsidRPr="0032650A">
              <w:rPr>
                <w:b/>
              </w:rPr>
              <w:t xml:space="preserve">i kilti </w:t>
            </w:r>
            <w:r w:rsidR="00F718F0" w:rsidRPr="0032650A">
              <w:rPr>
                <w:b/>
              </w:rPr>
              <w:t>Gimnazijoje</w:t>
            </w:r>
          </w:p>
        </w:tc>
      </w:tr>
      <w:tr w:rsidR="00D456C1" w:rsidRPr="0032650A" w14:paraId="6F269AFB" w14:textId="77777777" w:rsidTr="00C25A8B">
        <w:trPr>
          <w:trHeight w:val="280"/>
        </w:trPr>
        <w:tc>
          <w:tcPr>
            <w:tcW w:w="2122" w:type="dxa"/>
            <w:tcBorders>
              <w:top w:val="single" w:sz="4" w:space="0" w:color="auto"/>
              <w:left w:val="single" w:sz="4" w:space="0" w:color="auto"/>
              <w:bottom w:val="single" w:sz="4" w:space="0" w:color="auto"/>
              <w:right w:val="single" w:sz="4" w:space="0" w:color="auto"/>
            </w:tcBorders>
            <w:vAlign w:val="center"/>
          </w:tcPr>
          <w:p w14:paraId="6A8F62C7" w14:textId="77777777" w:rsidR="00D456C1" w:rsidRPr="0032650A" w:rsidRDefault="004F0712" w:rsidP="00C25A8B">
            <w:pPr>
              <w:spacing w:line="240" w:lineRule="auto"/>
              <w:ind w:firstLine="0"/>
              <w:contextualSpacing/>
              <w:jc w:val="left"/>
            </w:pPr>
            <w:r w:rsidRPr="0032650A">
              <w:t>Gaisras</w:t>
            </w:r>
          </w:p>
        </w:tc>
        <w:tc>
          <w:tcPr>
            <w:tcW w:w="1275" w:type="dxa"/>
            <w:tcBorders>
              <w:top w:val="single" w:sz="4" w:space="0" w:color="auto"/>
              <w:left w:val="single" w:sz="4" w:space="0" w:color="auto"/>
              <w:bottom w:val="single" w:sz="4" w:space="0" w:color="auto"/>
              <w:right w:val="single" w:sz="4" w:space="0" w:color="auto"/>
            </w:tcBorders>
            <w:vAlign w:val="center"/>
          </w:tcPr>
          <w:p w14:paraId="19CD58DE" w14:textId="77777777" w:rsidR="00D456C1" w:rsidRPr="0032650A" w:rsidRDefault="00D456C1" w:rsidP="00C25A8B">
            <w:pPr>
              <w:spacing w:line="240" w:lineRule="auto"/>
              <w:ind w:firstLine="0"/>
              <w:contextualSpacing/>
              <w:jc w:val="center"/>
            </w:pPr>
            <w:r w:rsidRPr="0032650A">
              <w:t>Nežymi</w:t>
            </w:r>
          </w:p>
        </w:tc>
        <w:tc>
          <w:tcPr>
            <w:tcW w:w="1701" w:type="dxa"/>
            <w:tcBorders>
              <w:top w:val="single" w:sz="4" w:space="0" w:color="auto"/>
              <w:left w:val="single" w:sz="4" w:space="0" w:color="auto"/>
              <w:bottom w:val="single" w:sz="4" w:space="0" w:color="auto"/>
              <w:right w:val="single" w:sz="4" w:space="0" w:color="auto"/>
            </w:tcBorders>
            <w:vAlign w:val="center"/>
          </w:tcPr>
          <w:p w14:paraId="75D6F7B0" w14:textId="77777777" w:rsidR="00D456C1" w:rsidRPr="0032650A" w:rsidRDefault="00D456C1" w:rsidP="00C25A8B">
            <w:pPr>
              <w:spacing w:line="240" w:lineRule="auto"/>
              <w:ind w:firstLine="0"/>
              <w:contextualSpacing/>
              <w:jc w:val="center"/>
            </w:pPr>
            <w:r w:rsidRPr="0032650A">
              <w:t>Nėra</w:t>
            </w:r>
          </w:p>
        </w:tc>
        <w:tc>
          <w:tcPr>
            <w:tcW w:w="1094" w:type="dxa"/>
            <w:tcBorders>
              <w:top w:val="single" w:sz="4" w:space="0" w:color="auto"/>
              <w:left w:val="single" w:sz="4" w:space="0" w:color="auto"/>
              <w:bottom w:val="single" w:sz="4" w:space="0" w:color="auto"/>
              <w:right w:val="single" w:sz="4" w:space="0" w:color="auto"/>
            </w:tcBorders>
            <w:vAlign w:val="center"/>
          </w:tcPr>
          <w:p w14:paraId="52E9203C" w14:textId="77777777" w:rsidR="00D456C1" w:rsidRPr="0032650A" w:rsidRDefault="00D456C1" w:rsidP="00C25A8B">
            <w:pPr>
              <w:spacing w:line="240" w:lineRule="auto"/>
              <w:ind w:firstLine="0"/>
              <w:contextualSpacing/>
              <w:jc w:val="center"/>
            </w:pPr>
            <w:r w:rsidRPr="0032650A">
              <w:t>Nėra</w:t>
            </w:r>
          </w:p>
        </w:tc>
        <w:tc>
          <w:tcPr>
            <w:tcW w:w="1458" w:type="dxa"/>
            <w:tcBorders>
              <w:top w:val="single" w:sz="4" w:space="0" w:color="auto"/>
              <w:left w:val="single" w:sz="4" w:space="0" w:color="auto"/>
              <w:bottom w:val="single" w:sz="4" w:space="0" w:color="auto"/>
              <w:right w:val="single" w:sz="4" w:space="0" w:color="auto"/>
            </w:tcBorders>
            <w:vAlign w:val="center"/>
          </w:tcPr>
          <w:p w14:paraId="54867D08" w14:textId="77777777" w:rsidR="00D456C1" w:rsidRPr="0032650A" w:rsidRDefault="00D456C1" w:rsidP="00C25A8B">
            <w:pPr>
              <w:spacing w:line="240" w:lineRule="auto"/>
              <w:ind w:firstLine="0"/>
              <w:contextualSpacing/>
              <w:jc w:val="center"/>
            </w:pPr>
            <w:r w:rsidRPr="0032650A">
              <w:t>Nežymus</w:t>
            </w:r>
          </w:p>
        </w:tc>
        <w:tc>
          <w:tcPr>
            <w:tcW w:w="2097" w:type="dxa"/>
            <w:tcBorders>
              <w:top w:val="single" w:sz="4" w:space="0" w:color="auto"/>
              <w:left w:val="single" w:sz="4" w:space="0" w:color="auto"/>
              <w:bottom w:val="single" w:sz="4" w:space="0" w:color="auto"/>
              <w:right w:val="single" w:sz="4" w:space="0" w:color="auto"/>
            </w:tcBorders>
            <w:vAlign w:val="center"/>
          </w:tcPr>
          <w:p w14:paraId="46777093" w14:textId="77777777" w:rsidR="00D456C1" w:rsidRPr="0032650A" w:rsidRDefault="00F718F0" w:rsidP="00C25A8B">
            <w:pPr>
              <w:spacing w:line="240" w:lineRule="auto"/>
              <w:ind w:firstLine="0"/>
              <w:contextualSpacing/>
              <w:jc w:val="center"/>
            </w:pPr>
            <w:r w:rsidRPr="0032650A">
              <w:t>Gimnazija</w:t>
            </w:r>
            <w:r w:rsidR="00044102" w:rsidRPr="0032650A">
              <w:t>i</w:t>
            </w:r>
            <w:r w:rsidR="00D456C1" w:rsidRPr="0032650A">
              <w:rPr>
                <w:bCs/>
              </w:rPr>
              <w:t xml:space="preserve"> mažiau nei 5 proc. turto vertės</w:t>
            </w:r>
          </w:p>
        </w:tc>
      </w:tr>
      <w:tr w:rsidR="00D456C1" w:rsidRPr="0032650A" w14:paraId="78287362" w14:textId="77777777" w:rsidTr="00C25A8B">
        <w:trPr>
          <w:trHeight w:val="1084"/>
        </w:trPr>
        <w:tc>
          <w:tcPr>
            <w:tcW w:w="2122" w:type="dxa"/>
            <w:tcBorders>
              <w:top w:val="single" w:sz="4" w:space="0" w:color="auto"/>
              <w:left w:val="single" w:sz="4" w:space="0" w:color="auto"/>
              <w:bottom w:val="single" w:sz="4" w:space="0" w:color="auto"/>
              <w:right w:val="single" w:sz="4" w:space="0" w:color="auto"/>
            </w:tcBorders>
            <w:vAlign w:val="center"/>
          </w:tcPr>
          <w:p w14:paraId="37147862" w14:textId="77777777" w:rsidR="00D456C1" w:rsidRPr="0032650A" w:rsidRDefault="00D456C1" w:rsidP="00C25A8B">
            <w:pPr>
              <w:spacing w:line="240" w:lineRule="auto"/>
              <w:ind w:firstLine="0"/>
              <w:contextualSpacing/>
              <w:jc w:val="left"/>
            </w:pPr>
            <w:r w:rsidRPr="0032650A">
              <w:t>Teroro aktas (įkaitų paėmimas, ginkluotas įsiveržimas)</w:t>
            </w:r>
          </w:p>
        </w:tc>
        <w:tc>
          <w:tcPr>
            <w:tcW w:w="1275" w:type="dxa"/>
            <w:tcBorders>
              <w:top w:val="single" w:sz="4" w:space="0" w:color="auto"/>
              <w:left w:val="single" w:sz="4" w:space="0" w:color="auto"/>
              <w:bottom w:val="single" w:sz="4" w:space="0" w:color="auto"/>
              <w:right w:val="single" w:sz="4" w:space="0" w:color="auto"/>
            </w:tcBorders>
            <w:vAlign w:val="center"/>
          </w:tcPr>
          <w:p w14:paraId="275B2257" w14:textId="77777777" w:rsidR="00D456C1" w:rsidRPr="0032650A" w:rsidRDefault="00D456C1" w:rsidP="00C25A8B">
            <w:pPr>
              <w:spacing w:line="240" w:lineRule="auto"/>
              <w:ind w:firstLine="0"/>
              <w:contextualSpacing/>
              <w:jc w:val="center"/>
            </w:pPr>
            <w:r w:rsidRPr="0032650A">
              <w:t>Nėra</w:t>
            </w:r>
          </w:p>
        </w:tc>
        <w:tc>
          <w:tcPr>
            <w:tcW w:w="1701" w:type="dxa"/>
            <w:tcBorders>
              <w:top w:val="single" w:sz="4" w:space="0" w:color="auto"/>
              <w:left w:val="single" w:sz="4" w:space="0" w:color="auto"/>
              <w:bottom w:val="single" w:sz="4" w:space="0" w:color="auto"/>
              <w:right w:val="single" w:sz="4" w:space="0" w:color="auto"/>
            </w:tcBorders>
            <w:vAlign w:val="center"/>
          </w:tcPr>
          <w:p w14:paraId="6E413C2B" w14:textId="77777777" w:rsidR="00D456C1" w:rsidRPr="0032650A" w:rsidRDefault="00D456C1" w:rsidP="00C25A8B">
            <w:pPr>
              <w:spacing w:line="240" w:lineRule="auto"/>
              <w:ind w:firstLine="0"/>
              <w:contextualSpacing/>
              <w:jc w:val="center"/>
            </w:pPr>
            <w:r w:rsidRPr="0032650A">
              <w:t>Nėra</w:t>
            </w:r>
          </w:p>
        </w:tc>
        <w:tc>
          <w:tcPr>
            <w:tcW w:w="1094" w:type="dxa"/>
            <w:tcBorders>
              <w:top w:val="single" w:sz="4" w:space="0" w:color="auto"/>
              <w:left w:val="single" w:sz="4" w:space="0" w:color="auto"/>
              <w:bottom w:val="single" w:sz="4" w:space="0" w:color="auto"/>
              <w:right w:val="single" w:sz="4" w:space="0" w:color="auto"/>
            </w:tcBorders>
            <w:vAlign w:val="center"/>
          </w:tcPr>
          <w:p w14:paraId="57AE3249" w14:textId="77777777" w:rsidR="00D456C1" w:rsidRPr="0032650A" w:rsidRDefault="00D456C1" w:rsidP="00C25A8B">
            <w:pPr>
              <w:spacing w:line="240" w:lineRule="auto"/>
              <w:ind w:firstLine="0"/>
              <w:contextualSpacing/>
              <w:jc w:val="center"/>
            </w:pPr>
            <w:r w:rsidRPr="0032650A">
              <w:t>Nėra</w:t>
            </w:r>
          </w:p>
        </w:tc>
        <w:tc>
          <w:tcPr>
            <w:tcW w:w="1458" w:type="dxa"/>
            <w:tcBorders>
              <w:top w:val="single" w:sz="4" w:space="0" w:color="auto"/>
              <w:left w:val="single" w:sz="4" w:space="0" w:color="auto"/>
              <w:bottom w:val="single" w:sz="4" w:space="0" w:color="auto"/>
              <w:right w:val="single" w:sz="4" w:space="0" w:color="auto"/>
            </w:tcBorders>
            <w:vAlign w:val="center"/>
          </w:tcPr>
          <w:p w14:paraId="50CBED51" w14:textId="77777777" w:rsidR="00D456C1" w:rsidRPr="0032650A" w:rsidRDefault="00D456C1" w:rsidP="00C25A8B">
            <w:pPr>
              <w:spacing w:line="240" w:lineRule="auto"/>
              <w:ind w:firstLine="0"/>
              <w:contextualSpacing/>
              <w:jc w:val="center"/>
            </w:pPr>
            <w:r w:rsidRPr="0032650A">
              <w:t>Nėra</w:t>
            </w:r>
          </w:p>
        </w:tc>
        <w:tc>
          <w:tcPr>
            <w:tcW w:w="2097" w:type="dxa"/>
            <w:tcBorders>
              <w:top w:val="single" w:sz="4" w:space="0" w:color="auto"/>
              <w:left w:val="single" w:sz="4" w:space="0" w:color="auto"/>
              <w:bottom w:val="single" w:sz="4" w:space="0" w:color="auto"/>
              <w:right w:val="single" w:sz="4" w:space="0" w:color="auto"/>
            </w:tcBorders>
            <w:vAlign w:val="center"/>
          </w:tcPr>
          <w:p w14:paraId="3A5C0B40" w14:textId="77777777" w:rsidR="00D456C1" w:rsidRPr="0032650A" w:rsidRDefault="00F718F0" w:rsidP="00C25A8B">
            <w:pPr>
              <w:spacing w:line="240" w:lineRule="auto"/>
              <w:ind w:firstLine="0"/>
              <w:contextualSpacing/>
              <w:jc w:val="center"/>
            </w:pPr>
            <w:r w:rsidRPr="0032650A">
              <w:t>Gimnazija</w:t>
            </w:r>
            <w:r w:rsidR="00044102" w:rsidRPr="0032650A">
              <w:t>i</w:t>
            </w:r>
            <w:r w:rsidR="00D456C1" w:rsidRPr="0032650A">
              <w:rPr>
                <w:bCs/>
              </w:rPr>
              <w:t xml:space="preserve"> mažiau nei 5 proc. turto vertės</w:t>
            </w:r>
          </w:p>
        </w:tc>
      </w:tr>
      <w:tr w:rsidR="00D456C1" w:rsidRPr="0032650A" w14:paraId="61D6B6B8" w14:textId="77777777" w:rsidTr="00C25A8B">
        <w:trPr>
          <w:trHeight w:val="1256"/>
        </w:trPr>
        <w:tc>
          <w:tcPr>
            <w:tcW w:w="2122" w:type="dxa"/>
            <w:tcBorders>
              <w:top w:val="single" w:sz="4" w:space="0" w:color="auto"/>
              <w:left w:val="single" w:sz="4" w:space="0" w:color="auto"/>
              <w:bottom w:val="single" w:sz="4" w:space="0" w:color="auto"/>
              <w:right w:val="single" w:sz="4" w:space="0" w:color="auto"/>
            </w:tcBorders>
            <w:vAlign w:val="center"/>
          </w:tcPr>
          <w:p w14:paraId="42DF6E56" w14:textId="77777777" w:rsidR="00D456C1" w:rsidRPr="0032650A" w:rsidRDefault="00D456C1" w:rsidP="00C25A8B">
            <w:pPr>
              <w:spacing w:line="240" w:lineRule="auto"/>
              <w:ind w:firstLine="0"/>
              <w:contextualSpacing/>
              <w:jc w:val="left"/>
            </w:pPr>
            <w:r w:rsidRPr="0032650A">
              <w:t>Grasinimas įvykdyti teroro aktą (sprogmuo, pavojinga medžiaga)</w:t>
            </w:r>
          </w:p>
        </w:tc>
        <w:tc>
          <w:tcPr>
            <w:tcW w:w="1275" w:type="dxa"/>
            <w:tcBorders>
              <w:top w:val="single" w:sz="4" w:space="0" w:color="auto"/>
              <w:left w:val="single" w:sz="4" w:space="0" w:color="auto"/>
              <w:bottom w:val="single" w:sz="4" w:space="0" w:color="auto"/>
              <w:right w:val="single" w:sz="4" w:space="0" w:color="auto"/>
            </w:tcBorders>
            <w:vAlign w:val="center"/>
          </w:tcPr>
          <w:p w14:paraId="1098BD46" w14:textId="77777777" w:rsidR="00D456C1" w:rsidRPr="0032650A" w:rsidRDefault="00D456C1" w:rsidP="00C25A8B">
            <w:pPr>
              <w:spacing w:line="240" w:lineRule="auto"/>
              <w:ind w:firstLine="0"/>
              <w:contextualSpacing/>
              <w:jc w:val="center"/>
            </w:pPr>
            <w:r w:rsidRPr="0032650A">
              <w:t>Nėra</w:t>
            </w:r>
          </w:p>
        </w:tc>
        <w:tc>
          <w:tcPr>
            <w:tcW w:w="1701" w:type="dxa"/>
            <w:tcBorders>
              <w:top w:val="single" w:sz="4" w:space="0" w:color="auto"/>
              <w:left w:val="single" w:sz="4" w:space="0" w:color="auto"/>
              <w:bottom w:val="single" w:sz="4" w:space="0" w:color="auto"/>
              <w:right w:val="single" w:sz="4" w:space="0" w:color="auto"/>
            </w:tcBorders>
            <w:vAlign w:val="center"/>
          </w:tcPr>
          <w:p w14:paraId="4EA1ECB6" w14:textId="77777777" w:rsidR="00D456C1" w:rsidRPr="0032650A" w:rsidRDefault="00D456C1" w:rsidP="00C25A8B">
            <w:pPr>
              <w:spacing w:line="240" w:lineRule="auto"/>
              <w:ind w:firstLine="0"/>
              <w:contextualSpacing/>
              <w:jc w:val="center"/>
            </w:pPr>
            <w:r w:rsidRPr="0032650A">
              <w:t>Nėra</w:t>
            </w:r>
          </w:p>
        </w:tc>
        <w:tc>
          <w:tcPr>
            <w:tcW w:w="1094" w:type="dxa"/>
            <w:tcBorders>
              <w:top w:val="single" w:sz="4" w:space="0" w:color="auto"/>
              <w:left w:val="single" w:sz="4" w:space="0" w:color="auto"/>
              <w:bottom w:val="single" w:sz="4" w:space="0" w:color="auto"/>
              <w:right w:val="single" w:sz="4" w:space="0" w:color="auto"/>
            </w:tcBorders>
            <w:vAlign w:val="center"/>
          </w:tcPr>
          <w:p w14:paraId="3502EA7E" w14:textId="77777777" w:rsidR="00D456C1" w:rsidRPr="0032650A" w:rsidRDefault="00D456C1" w:rsidP="00C25A8B">
            <w:pPr>
              <w:spacing w:line="240" w:lineRule="auto"/>
              <w:ind w:firstLine="0"/>
              <w:contextualSpacing/>
              <w:jc w:val="center"/>
            </w:pPr>
            <w:r w:rsidRPr="0032650A">
              <w:t>Nėra</w:t>
            </w:r>
          </w:p>
        </w:tc>
        <w:tc>
          <w:tcPr>
            <w:tcW w:w="1458" w:type="dxa"/>
            <w:tcBorders>
              <w:top w:val="single" w:sz="4" w:space="0" w:color="auto"/>
              <w:left w:val="single" w:sz="4" w:space="0" w:color="auto"/>
              <w:bottom w:val="single" w:sz="4" w:space="0" w:color="auto"/>
              <w:right w:val="single" w:sz="4" w:space="0" w:color="auto"/>
            </w:tcBorders>
            <w:vAlign w:val="center"/>
          </w:tcPr>
          <w:p w14:paraId="4BEABE96" w14:textId="77777777" w:rsidR="00D456C1" w:rsidRPr="0032650A" w:rsidRDefault="00D456C1" w:rsidP="00C25A8B">
            <w:pPr>
              <w:spacing w:line="240" w:lineRule="auto"/>
              <w:ind w:firstLine="0"/>
              <w:contextualSpacing/>
              <w:jc w:val="center"/>
            </w:pPr>
            <w:r w:rsidRPr="0032650A">
              <w:t>Nėra</w:t>
            </w:r>
          </w:p>
        </w:tc>
        <w:tc>
          <w:tcPr>
            <w:tcW w:w="2097" w:type="dxa"/>
            <w:tcBorders>
              <w:top w:val="single" w:sz="4" w:space="0" w:color="auto"/>
              <w:left w:val="single" w:sz="4" w:space="0" w:color="auto"/>
              <w:bottom w:val="single" w:sz="4" w:space="0" w:color="auto"/>
              <w:right w:val="single" w:sz="4" w:space="0" w:color="auto"/>
            </w:tcBorders>
            <w:vAlign w:val="center"/>
          </w:tcPr>
          <w:p w14:paraId="079E6008" w14:textId="77777777" w:rsidR="00D456C1" w:rsidRPr="0032650A" w:rsidRDefault="00F718F0" w:rsidP="00C25A8B">
            <w:pPr>
              <w:spacing w:line="240" w:lineRule="auto"/>
              <w:ind w:firstLine="0"/>
              <w:contextualSpacing/>
              <w:jc w:val="center"/>
            </w:pPr>
            <w:r w:rsidRPr="0032650A">
              <w:t>Gimnazija</w:t>
            </w:r>
            <w:r w:rsidR="00044102" w:rsidRPr="0032650A">
              <w:t>i</w:t>
            </w:r>
            <w:r w:rsidR="00D456C1" w:rsidRPr="0032650A">
              <w:rPr>
                <w:bCs/>
              </w:rPr>
              <w:t xml:space="preserve"> mažiau nei 5 proc. turto vertės</w:t>
            </w:r>
          </w:p>
        </w:tc>
      </w:tr>
      <w:tr w:rsidR="00D456C1" w:rsidRPr="0032650A" w14:paraId="1F87584D" w14:textId="77777777" w:rsidTr="00C25A8B">
        <w:trPr>
          <w:trHeight w:val="280"/>
        </w:trPr>
        <w:tc>
          <w:tcPr>
            <w:tcW w:w="2122" w:type="dxa"/>
            <w:tcBorders>
              <w:top w:val="single" w:sz="4" w:space="0" w:color="auto"/>
              <w:left w:val="single" w:sz="4" w:space="0" w:color="auto"/>
              <w:bottom w:val="single" w:sz="4" w:space="0" w:color="auto"/>
              <w:right w:val="single" w:sz="4" w:space="0" w:color="auto"/>
            </w:tcBorders>
            <w:vAlign w:val="center"/>
          </w:tcPr>
          <w:p w14:paraId="052CAA4E" w14:textId="77777777" w:rsidR="00D456C1" w:rsidRPr="0032650A" w:rsidRDefault="00D456C1" w:rsidP="00C25A8B">
            <w:pPr>
              <w:spacing w:line="240" w:lineRule="auto"/>
              <w:ind w:firstLine="0"/>
              <w:contextualSpacing/>
              <w:jc w:val="left"/>
            </w:pPr>
            <w:r w:rsidRPr="0032650A">
              <w:t>Pavojingos ar ypač pavojingos žmonių užkrečiamos ligos protrūkis ar epidemija</w:t>
            </w:r>
          </w:p>
        </w:tc>
        <w:tc>
          <w:tcPr>
            <w:tcW w:w="1275" w:type="dxa"/>
            <w:tcBorders>
              <w:top w:val="single" w:sz="4" w:space="0" w:color="auto"/>
              <w:left w:val="single" w:sz="4" w:space="0" w:color="auto"/>
              <w:bottom w:val="single" w:sz="4" w:space="0" w:color="auto"/>
              <w:right w:val="single" w:sz="4" w:space="0" w:color="auto"/>
            </w:tcBorders>
            <w:vAlign w:val="center"/>
          </w:tcPr>
          <w:p w14:paraId="1D8E36AC" w14:textId="77777777" w:rsidR="00D456C1" w:rsidRPr="0032650A" w:rsidRDefault="00D456C1" w:rsidP="00C25A8B">
            <w:pPr>
              <w:spacing w:line="240" w:lineRule="auto"/>
              <w:ind w:firstLine="0"/>
              <w:contextualSpacing/>
              <w:jc w:val="center"/>
            </w:pPr>
            <w:r w:rsidRPr="0032650A">
              <w:t>Nėra</w:t>
            </w:r>
          </w:p>
        </w:tc>
        <w:tc>
          <w:tcPr>
            <w:tcW w:w="1701" w:type="dxa"/>
            <w:tcBorders>
              <w:top w:val="single" w:sz="4" w:space="0" w:color="auto"/>
              <w:left w:val="single" w:sz="4" w:space="0" w:color="auto"/>
              <w:bottom w:val="single" w:sz="4" w:space="0" w:color="auto"/>
              <w:right w:val="single" w:sz="4" w:space="0" w:color="auto"/>
            </w:tcBorders>
            <w:vAlign w:val="center"/>
          </w:tcPr>
          <w:p w14:paraId="73D43122" w14:textId="77777777" w:rsidR="00D456C1" w:rsidRPr="0032650A" w:rsidRDefault="00D456C1" w:rsidP="00C25A8B">
            <w:pPr>
              <w:spacing w:line="240" w:lineRule="auto"/>
              <w:ind w:firstLine="0"/>
              <w:contextualSpacing/>
              <w:jc w:val="center"/>
            </w:pPr>
            <w:r w:rsidRPr="0032650A">
              <w:t>Nėra</w:t>
            </w:r>
          </w:p>
        </w:tc>
        <w:tc>
          <w:tcPr>
            <w:tcW w:w="1094" w:type="dxa"/>
            <w:tcBorders>
              <w:top w:val="single" w:sz="4" w:space="0" w:color="auto"/>
              <w:left w:val="single" w:sz="4" w:space="0" w:color="auto"/>
              <w:bottom w:val="single" w:sz="4" w:space="0" w:color="auto"/>
              <w:right w:val="single" w:sz="4" w:space="0" w:color="auto"/>
            </w:tcBorders>
            <w:vAlign w:val="center"/>
          </w:tcPr>
          <w:p w14:paraId="2E6DDE96" w14:textId="77777777" w:rsidR="00D456C1" w:rsidRPr="0032650A" w:rsidRDefault="00D456C1" w:rsidP="00C25A8B">
            <w:pPr>
              <w:spacing w:line="240" w:lineRule="auto"/>
              <w:ind w:firstLine="0"/>
              <w:contextualSpacing/>
              <w:jc w:val="center"/>
            </w:pPr>
            <w:r w:rsidRPr="0032650A">
              <w:t>Nėra</w:t>
            </w:r>
          </w:p>
        </w:tc>
        <w:tc>
          <w:tcPr>
            <w:tcW w:w="1458" w:type="dxa"/>
            <w:tcBorders>
              <w:top w:val="single" w:sz="4" w:space="0" w:color="auto"/>
              <w:left w:val="single" w:sz="4" w:space="0" w:color="auto"/>
              <w:bottom w:val="single" w:sz="4" w:space="0" w:color="auto"/>
              <w:right w:val="single" w:sz="4" w:space="0" w:color="auto"/>
            </w:tcBorders>
            <w:vAlign w:val="center"/>
          </w:tcPr>
          <w:p w14:paraId="4800F66F" w14:textId="77777777" w:rsidR="00D456C1" w:rsidRPr="0032650A" w:rsidRDefault="00D456C1" w:rsidP="00C25A8B">
            <w:pPr>
              <w:spacing w:line="240" w:lineRule="auto"/>
              <w:ind w:firstLine="0"/>
              <w:contextualSpacing/>
              <w:jc w:val="center"/>
            </w:pPr>
            <w:r w:rsidRPr="0032650A">
              <w:t>Nėra</w:t>
            </w:r>
          </w:p>
        </w:tc>
        <w:tc>
          <w:tcPr>
            <w:tcW w:w="2097" w:type="dxa"/>
            <w:tcBorders>
              <w:top w:val="single" w:sz="4" w:space="0" w:color="auto"/>
              <w:left w:val="single" w:sz="4" w:space="0" w:color="auto"/>
              <w:bottom w:val="single" w:sz="4" w:space="0" w:color="auto"/>
              <w:right w:val="single" w:sz="4" w:space="0" w:color="auto"/>
            </w:tcBorders>
            <w:vAlign w:val="center"/>
          </w:tcPr>
          <w:p w14:paraId="67FAE746" w14:textId="77777777" w:rsidR="00D456C1" w:rsidRPr="0032650A" w:rsidRDefault="00F718F0" w:rsidP="00C25A8B">
            <w:pPr>
              <w:spacing w:line="240" w:lineRule="auto"/>
              <w:ind w:firstLine="0"/>
              <w:contextualSpacing/>
              <w:jc w:val="center"/>
            </w:pPr>
            <w:r w:rsidRPr="0032650A">
              <w:t>Gimnazija</w:t>
            </w:r>
            <w:r w:rsidR="00044102" w:rsidRPr="0032650A">
              <w:t>i</w:t>
            </w:r>
            <w:r w:rsidR="00D456C1" w:rsidRPr="0032650A">
              <w:rPr>
                <w:bCs/>
              </w:rPr>
              <w:t xml:space="preserve"> mažiau nei 5 proc. turto vertės</w:t>
            </w:r>
          </w:p>
        </w:tc>
      </w:tr>
      <w:tr w:rsidR="00D456C1" w:rsidRPr="0032650A" w14:paraId="10FC7F76" w14:textId="77777777" w:rsidTr="00C25A8B">
        <w:trPr>
          <w:trHeight w:val="280"/>
        </w:trPr>
        <w:tc>
          <w:tcPr>
            <w:tcW w:w="2122" w:type="dxa"/>
            <w:tcBorders>
              <w:top w:val="single" w:sz="4" w:space="0" w:color="auto"/>
              <w:left w:val="single" w:sz="4" w:space="0" w:color="auto"/>
              <w:bottom w:val="single" w:sz="4" w:space="0" w:color="auto"/>
              <w:right w:val="single" w:sz="4" w:space="0" w:color="auto"/>
            </w:tcBorders>
            <w:vAlign w:val="center"/>
          </w:tcPr>
          <w:p w14:paraId="26533CB8" w14:textId="77777777" w:rsidR="00D456C1" w:rsidRPr="0032650A" w:rsidRDefault="00F718F0" w:rsidP="00C25A8B">
            <w:pPr>
              <w:spacing w:line="240" w:lineRule="auto"/>
              <w:ind w:firstLine="0"/>
              <w:contextualSpacing/>
              <w:jc w:val="left"/>
            </w:pPr>
            <w:r w:rsidRPr="0032650A">
              <w:t>Gimnazijos</w:t>
            </w:r>
            <w:r w:rsidR="00D456C1" w:rsidRPr="0032650A">
              <w:t xml:space="preserve"> pastato ar atskirų konstrukcijų dalinis sugriovimas</w:t>
            </w:r>
          </w:p>
        </w:tc>
        <w:tc>
          <w:tcPr>
            <w:tcW w:w="1275" w:type="dxa"/>
            <w:tcBorders>
              <w:top w:val="single" w:sz="4" w:space="0" w:color="auto"/>
              <w:left w:val="single" w:sz="4" w:space="0" w:color="auto"/>
              <w:bottom w:val="single" w:sz="4" w:space="0" w:color="auto"/>
              <w:right w:val="single" w:sz="4" w:space="0" w:color="auto"/>
            </w:tcBorders>
            <w:vAlign w:val="center"/>
          </w:tcPr>
          <w:p w14:paraId="624D21E7" w14:textId="77777777" w:rsidR="00D456C1" w:rsidRPr="0032650A" w:rsidRDefault="00D456C1" w:rsidP="00C25A8B">
            <w:pPr>
              <w:spacing w:line="240" w:lineRule="auto"/>
              <w:ind w:firstLine="0"/>
              <w:contextualSpacing/>
              <w:jc w:val="center"/>
            </w:pPr>
            <w:r w:rsidRPr="0032650A">
              <w:t>Nėra</w:t>
            </w:r>
          </w:p>
        </w:tc>
        <w:tc>
          <w:tcPr>
            <w:tcW w:w="1701" w:type="dxa"/>
            <w:tcBorders>
              <w:top w:val="single" w:sz="4" w:space="0" w:color="auto"/>
              <w:left w:val="single" w:sz="4" w:space="0" w:color="auto"/>
              <w:bottom w:val="single" w:sz="4" w:space="0" w:color="auto"/>
              <w:right w:val="single" w:sz="4" w:space="0" w:color="auto"/>
            </w:tcBorders>
            <w:vAlign w:val="center"/>
          </w:tcPr>
          <w:p w14:paraId="441A8A90" w14:textId="77777777" w:rsidR="00D456C1" w:rsidRPr="0032650A" w:rsidRDefault="00D456C1" w:rsidP="00C25A8B">
            <w:pPr>
              <w:spacing w:line="240" w:lineRule="auto"/>
              <w:ind w:firstLine="0"/>
              <w:contextualSpacing/>
              <w:jc w:val="center"/>
            </w:pPr>
            <w:r w:rsidRPr="0032650A">
              <w:t>Nėra</w:t>
            </w:r>
          </w:p>
        </w:tc>
        <w:tc>
          <w:tcPr>
            <w:tcW w:w="1094" w:type="dxa"/>
            <w:tcBorders>
              <w:top w:val="single" w:sz="4" w:space="0" w:color="auto"/>
              <w:left w:val="single" w:sz="4" w:space="0" w:color="auto"/>
              <w:bottom w:val="single" w:sz="4" w:space="0" w:color="auto"/>
              <w:right w:val="single" w:sz="4" w:space="0" w:color="auto"/>
            </w:tcBorders>
            <w:vAlign w:val="center"/>
          </w:tcPr>
          <w:p w14:paraId="49428284" w14:textId="77777777" w:rsidR="00D456C1" w:rsidRPr="0032650A" w:rsidRDefault="00D456C1" w:rsidP="00C25A8B">
            <w:pPr>
              <w:spacing w:line="240" w:lineRule="auto"/>
              <w:ind w:firstLine="0"/>
              <w:contextualSpacing/>
              <w:jc w:val="center"/>
            </w:pPr>
            <w:r w:rsidRPr="0032650A">
              <w:t>Nėra</w:t>
            </w:r>
          </w:p>
        </w:tc>
        <w:tc>
          <w:tcPr>
            <w:tcW w:w="1458" w:type="dxa"/>
            <w:tcBorders>
              <w:top w:val="single" w:sz="4" w:space="0" w:color="auto"/>
              <w:left w:val="single" w:sz="4" w:space="0" w:color="auto"/>
              <w:bottom w:val="single" w:sz="4" w:space="0" w:color="auto"/>
              <w:right w:val="single" w:sz="4" w:space="0" w:color="auto"/>
            </w:tcBorders>
            <w:vAlign w:val="center"/>
          </w:tcPr>
          <w:p w14:paraId="1795D161" w14:textId="77777777" w:rsidR="00D456C1" w:rsidRPr="0032650A" w:rsidRDefault="00D456C1" w:rsidP="00C25A8B">
            <w:pPr>
              <w:spacing w:line="240" w:lineRule="auto"/>
              <w:ind w:firstLine="0"/>
              <w:contextualSpacing/>
              <w:jc w:val="center"/>
            </w:pPr>
            <w:r w:rsidRPr="0032650A">
              <w:t>Nėra</w:t>
            </w:r>
          </w:p>
        </w:tc>
        <w:tc>
          <w:tcPr>
            <w:tcW w:w="2097" w:type="dxa"/>
            <w:tcBorders>
              <w:top w:val="single" w:sz="4" w:space="0" w:color="auto"/>
              <w:left w:val="single" w:sz="4" w:space="0" w:color="auto"/>
              <w:bottom w:val="single" w:sz="4" w:space="0" w:color="auto"/>
              <w:right w:val="single" w:sz="4" w:space="0" w:color="auto"/>
            </w:tcBorders>
            <w:vAlign w:val="center"/>
          </w:tcPr>
          <w:p w14:paraId="698E3E64" w14:textId="77777777" w:rsidR="00D456C1" w:rsidRPr="0032650A" w:rsidRDefault="00F718F0" w:rsidP="00C25A8B">
            <w:pPr>
              <w:spacing w:line="240" w:lineRule="auto"/>
              <w:ind w:firstLine="0"/>
              <w:contextualSpacing/>
              <w:jc w:val="center"/>
            </w:pPr>
            <w:r w:rsidRPr="0032650A">
              <w:t>Gimnazija</w:t>
            </w:r>
            <w:r w:rsidR="00044102" w:rsidRPr="0032650A">
              <w:t>i</w:t>
            </w:r>
            <w:r w:rsidR="00D456C1" w:rsidRPr="0032650A">
              <w:rPr>
                <w:bCs/>
              </w:rPr>
              <w:t xml:space="preserve"> mažiau nei 5 proc. turto vertės</w:t>
            </w:r>
          </w:p>
        </w:tc>
      </w:tr>
      <w:tr w:rsidR="00D456C1" w:rsidRPr="0032650A" w14:paraId="7AA67C22" w14:textId="77777777" w:rsidTr="00C25A8B">
        <w:trPr>
          <w:trHeight w:val="315"/>
        </w:trPr>
        <w:tc>
          <w:tcPr>
            <w:tcW w:w="9747" w:type="dxa"/>
            <w:gridSpan w:val="6"/>
            <w:tcBorders>
              <w:top w:val="single" w:sz="4" w:space="0" w:color="auto"/>
              <w:left w:val="single" w:sz="4" w:space="0" w:color="auto"/>
              <w:bottom w:val="single" w:sz="4" w:space="0" w:color="auto"/>
              <w:right w:val="single" w:sz="4" w:space="0" w:color="auto"/>
            </w:tcBorders>
            <w:vAlign w:val="center"/>
          </w:tcPr>
          <w:p w14:paraId="41B29261" w14:textId="77777777" w:rsidR="00D456C1" w:rsidRPr="0032650A" w:rsidRDefault="00D456C1" w:rsidP="00C25A8B">
            <w:pPr>
              <w:spacing w:line="240" w:lineRule="auto"/>
              <w:ind w:firstLine="0"/>
              <w:contextualSpacing/>
              <w:jc w:val="left"/>
            </w:pPr>
            <w:r w:rsidRPr="0032650A">
              <w:rPr>
                <w:b/>
              </w:rPr>
              <w:t xml:space="preserve">Pavojai, kurie gali kilti už </w:t>
            </w:r>
            <w:r w:rsidR="00F718F0" w:rsidRPr="0032650A">
              <w:rPr>
                <w:b/>
              </w:rPr>
              <w:t>Gimnazijos</w:t>
            </w:r>
            <w:r w:rsidRPr="0032650A">
              <w:rPr>
                <w:b/>
              </w:rPr>
              <w:t xml:space="preserve"> ribų</w:t>
            </w:r>
          </w:p>
        </w:tc>
      </w:tr>
      <w:tr w:rsidR="00D456C1" w:rsidRPr="0032650A" w14:paraId="3AF5547F" w14:textId="77777777" w:rsidTr="00C25A8B">
        <w:trPr>
          <w:trHeight w:val="280"/>
        </w:trPr>
        <w:tc>
          <w:tcPr>
            <w:tcW w:w="2122" w:type="dxa"/>
            <w:tcBorders>
              <w:top w:val="single" w:sz="4" w:space="0" w:color="auto"/>
              <w:left w:val="single" w:sz="4" w:space="0" w:color="auto"/>
              <w:bottom w:val="single" w:sz="4" w:space="0" w:color="auto"/>
              <w:right w:val="single" w:sz="4" w:space="0" w:color="auto"/>
            </w:tcBorders>
            <w:vAlign w:val="center"/>
          </w:tcPr>
          <w:p w14:paraId="5FF52FF1" w14:textId="77777777" w:rsidR="00D456C1" w:rsidRPr="0032650A" w:rsidRDefault="00D456C1" w:rsidP="00C25A8B">
            <w:pPr>
              <w:spacing w:line="240" w:lineRule="auto"/>
              <w:ind w:firstLine="0"/>
              <w:contextualSpacing/>
              <w:jc w:val="left"/>
            </w:pPr>
            <w:r w:rsidRPr="0032650A">
              <w:t>Labai smarkus vėjas, uraganas</w:t>
            </w:r>
          </w:p>
        </w:tc>
        <w:tc>
          <w:tcPr>
            <w:tcW w:w="1275" w:type="dxa"/>
            <w:tcBorders>
              <w:top w:val="single" w:sz="4" w:space="0" w:color="auto"/>
              <w:left w:val="single" w:sz="4" w:space="0" w:color="auto"/>
              <w:bottom w:val="single" w:sz="4" w:space="0" w:color="auto"/>
              <w:right w:val="single" w:sz="4" w:space="0" w:color="auto"/>
            </w:tcBorders>
            <w:vAlign w:val="center"/>
          </w:tcPr>
          <w:p w14:paraId="5C3D19AC" w14:textId="77777777" w:rsidR="00D456C1" w:rsidRPr="0032650A" w:rsidRDefault="00D456C1" w:rsidP="00C25A8B">
            <w:pPr>
              <w:spacing w:line="240" w:lineRule="auto"/>
              <w:ind w:firstLine="0"/>
              <w:contextualSpacing/>
              <w:jc w:val="center"/>
            </w:pPr>
            <w:r w:rsidRPr="0032650A">
              <w:t>Nėra</w:t>
            </w:r>
          </w:p>
        </w:tc>
        <w:tc>
          <w:tcPr>
            <w:tcW w:w="1701" w:type="dxa"/>
            <w:tcBorders>
              <w:top w:val="single" w:sz="4" w:space="0" w:color="auto"/>
              <w:left w:val="single" w:sz="4" w:space="0" w:color="auto"/>
              <w:bottom w:val="single" w:sz="4" w:space="0" w:color="auto"/>
              <w:right w:val="single" w:sz="4" w:space="0" w:color="auto"/>
            </w:tcBorders>
            <w:vAlign w:val="center"/>
          </w:tcPr>
          <w:p w14:paraId="2F0ED59E" w14:textId="77777777" w:rsidR="00D456C1" w:rsidRPr="0032650A" w:rsidRDefault="00D456C1" w:rsidP="00C25A8B">
            <w:pPr>
              <w:spacing w:line="240" w:lineRule="auto"/>
              <w:ind w:firstLine="0"/>
              <w:contextualSpacing/>
              <w:jc w:val="center"/>
            </w:pPr>
            <w:r w:rsidRPr="0032650A">
              <w:t>Nėra</w:t>
            </w:r>
          </w:p>
        </w:tc>
        <w:tc>
          <w:tcPr>
            <w:tcW w:w="1094" w:type="dxa"/>
            <w:tcBorders>
              <w:top w:val="single" w:sz="4" w:space="0" w:color="auto"/>
              <w:left w:val="single" w:sz="4" w:space="0" w:color="auto"/>
              <w:bottom w:val="single" w:sz="4" w:space="0" w:color="auto"/>
              <w:right w:val="single" w:sz="4" w:space="0" w:color="auto"/>
            </w:tcBorders>
            <w:vAlign w:val="center"/>
          </w:tcPr>
          <w:p w14:paraId="6725EB15" w14:textId="77777777" w:rsidR="00D456C1" w:rsidRPr="0032650A" w:rsidRDefault="00D456C1" w:rsidP="00C25A8B">
            <w:pPr>
              <w:spacing w:line="240" w:lineRule="auto"/>
              <w:ind w:firstLine="0"/>
              <w:contextualSpacing/>
              <w:jc w:val="center"/>
            </w:pPr>
            <w:r w:rsidRPr="0032650A">
              <w:t>Nėra</w:t>
            </w:r>
          </w:p>
        </w:tc>
        <w:tc>
          <w:tcPr>
            <w:tcW w:w="1458" w:type="dxa"/>
            <w:tcBorders>
              <w:top w:val="single" w:sz="4" w:space="0" w:color="auto"/>
              <w:left w:val="single" w:sz="4" w:space="0" w:color="auto"/>
              <w:bottom w:val="single" w:sz="4" w:space="0" w:color="auto"/>
              <w:right w:val="single" w:sz="4" w:space="0" w:color="auto"/>
            </w:tcBorders>
            <w:vAlign w:val="center"/>
          </w:tcPr>
          <w:p w14:paraId="34B878EB" w14:textId="77777777" w:rsidR="00D456C1" w:rsidRPr="0032650A" w:rsidRDefault="00D456C1" w:rsidP="00C25A8B">
            <w:pPr>
              <w:spacing w:line="240" w:lineRule="auto"/>
              <w:ind w:firstLine="0"/>
              <w:contextualSpacing/>
              <w:jc w:val="center"/>
            </w:pPr>
            <w:r w:rsidRPr="0032650A">
              <w:t>Medžių, augalų sužalojimas, sunaikinimas</w:t>
            </w:r>
          </w:p>
        </w:tc>
        <w:tc>
          <w:tcPr>
            <w:tcW w:w="2097" w:type="dxa"/>
            <w:tcBorders>
              <w:top w:val="single" w:sz="4" w:space="0" w:color="auto"/>
              <w:left w:val="single" w:sz="4" w:space="0" w:color="auto"/>
              <w:bottom w:val="single" w:sz="4" w:space="0" w:color="auto"/>
              <w:right w:val="single" w:sz="4" w:space="0" w:color="auto"/>
            </w:tcBorders>
            <w:vAlign w:val="center"/>
          </w:tcPr>
          <w:p w14:paraId="2403A59E" w14:textId="77777777" w:rsidR="00D456C1" w:rsidRPr="0032650A" w:rsidRDefault="00F718F0" w:rsidP="00C25A8B">
            <w:pPr>
              <w:spacing w:line="240" w:lineRule="auto"/>
              <w:ind w:firstLine="0"/>
              <w:contextualSpacing/>
              <w:jc w:val="center"/>
            </w:pPr>
            <w:r w:rsidRPr="0032650A">
              <w:t>Gimnazija</w:t>
            </w:r>
            <w:r w:rsidR="00044102" w:rsidRPr="0032650A">
              <w:t>i</w:t>
            </w:r>
            <w:r w:rsidR="00D456C1" w:rsidRPr="0032650A">
              <w:rPr>
                <w:bCs/>
              </w:rPr>
              <w:t xml:space="preserve"> mažiau nei 5 proc. turto vertės</w:t>
            </w:r>
          </w:p>
        </w:tc>
      </w:tr>
      <w:tr w:rsidR="00D456C1" w:rsidRPr="0032650A" w14:paraId="7778A916" w14:textId="77777777" w:rsidTr="00C25A8B">
        <w:trPr>
          <w:trHeight w:val="280"/>
        </w:trPr>
        <w:tc>
          <w:tcPr>
            <w:tcW w:w="2122" w:type="dxa"/>
            <w:tcBorders>
              <w:top w:val="single" w:sz="4" w:space="0" w:color="auto"/>
              <w:left w:val="single" w:sz="4" w:space="0" w:color="auto"/>
              <w:bottom w:val="single" w:sz="4" w:space="0" w:color="auto"/>
              <w:right w:val="single" w:sz="4" w:space="0" w:color="auto"/>
            </w:tcBorders>
            <w:vAlign w:val="center"/>
          </w:tcPr>
          <w:p w14:paraId="70B76B85" w14:textId="77777777" w:rsidR="00D456C1" w:rsidRPr="0032650A" w:rsidRDefault="00D456C1" w:rsidP="00C25A8B">
            <w:pPr>
              <w:spacing w:line="240" w:lineRule="auto"/>
              <w:ind w:firstLine="0"/>
              <w:contextualSpacing/>
              <w:jc w:val="left"/>
            </w:pPr>
            <w:r w:rsidRPr="0032650A">
              <w:t xml:space="preserve">Kitas gamtinis, techninis, ar socialinis įvykis </w:t>
            </w:r>
          </w:p>
        </w:tc>
        <w:tc>
          <w:tcPr>
            <w:tcW w:w="1275" w:type="dxa"/>
            <w:tcBorders>
              <w:top w:val="single" w:sz="4" w:space="0" w:color="auto"/>
              <w:left w:val="single" w:sz="4" w:space="0" w:color="auto"/>
              <w:bottom w:val="single" w:sz="4" w:space="0" w:color="auto"/>
              <w:right w:val="single" w:sz="4" w:space="0" w:color="auto"/>
            </w:tcBorders>
            <w:vAlign w:val="center"/>
          </w:tcPr>
          <w:p w14:paraId="47A4AFEC" w14:textId="77777777" w:rsidR="00D456C1" w:rsidRPr="0032650A" w:rsidRDefault="00D456C1" w:rsidP="00C25A8B">
            <w:pPr>
              <w:spacing w:line="240" w:lineRule="auto"/>
              <w:ind w:firstLine="0"/>
              <w:contextualSpacing/>
              <w:jc w:val="center"/>
            </w:pPr>
            <w:r w:rsidRPr="0032650A">
              <w:t>Nėra</w:t>
            </w:r>
          </w:p>
        </w:tc>
        <w:tc>
          <w:tcPr>
            <w:tcW w:w="1701" w:type="dxa"/>
            <w:tcBorders>
              <w:top w:val="single" w:sz="4" w:space="0" w:color="auto"/>
              <w:left w:val="single" w:sz="4" w:space="0" w:color="auto"/>
              <w:bottom w:val="single" w:sz="4" w:space="0" w:color="auto"/>
              <w:right w:val="single" w:sz="4" w:space="0" w:color="auto"/>
            </w:tcBorders>
            <w:vAlign w:val="center"/>
          </w:tcPr>
          <w:p w14:paraId="13FDCC13" w14:textId="77777777" w:rsidR="00D456C1" w:rsidRPr="0032650A" w:rsidRDefault="00D456C1" w:rsidP="00C25A8B">
            <w:pPr>
              <w:spacing w:line="240" w:lineRule="auto"/>
              <w:ind w:firstLine="0"/>
              <w:contextualSpacing/>
              <w:jc w:val="center"/>
            </w:pPr>
            <w:r w:rsidRPr="0032650A">
              <w:t>Nėra</w:t>
            </w:r>
          </w:p>
        </w:tc>
        <w:tc>
          <w:tcPr>
            <w:tcW w:w="1094" w:type="dxa"/>
            <w:tcBorders>
              <w:top w:val="single" w:sz="4" w:space="0" w:color="auto"/>
              <w:left w:val="single" w:sz="4" w:space="0" w:color="auto"/>
              <w:bottom w:val="single" w:sz="4" w:space="0" w:color="auto"/>
              <w:right w:val="single" w:sz="4" w:space="0" w:color="auto"/>
            </w:tcBorders>
            <w:vAlign w:val="center"/>
          </w:tcPr>
          <w:p w14:paraId="0A8AB87E" w14:textId="77777777" w:rsidR="00D456C1" w:rsidRPr="0032650A" w:rsidRDefault="00D456C1" w:rsidP="00C25A8B">
            <w:pPr>
              <w:spacing w:line="240" w:lineRule="auto"/>
              <w:ind w:firstLine="0"/>
              <w:contextualSpacing/>
              <w:jc w:val="center"/>
            </w:pPr>
            <w:r w:rsidRPr="0032650A">
              <w:t>Nėra</w:t>
            </w:r>
          </w:p>
        </w:tc>
        <w:tc>
          <w:tcPr>
            <w:tcW w:w="1458" w:type="dxa"/>
            <w:tcBorders>
              <w:top w:val="single" w:sz="4" w:space="0" w:color="auto"/>
              <w:left w:val="single" w:sz="4" w:space="0" w:color="auto"/>
              <w:bottom w:val="single" w:sz="4" w:space="0" w:color="auto"/>
              <w:right w:val="single" w:sz="4" w:space="0" w:color="auto"/>
            </w:tcBorders>
            <w:vAlign w:val="center"/>
          </w:tcPr>
          <w:p w14:paraId="06D4671C" w14:textId="77777777" w:rsidR="00D456C1" w:rsidRPr="0032650A" w:rsidRDefault="00D456C1" w:rsidP="00C25A8B">
            <w:pPr>
              <w:spacing w:line="240" w:lineRule="auto"/>
              <w:ind w:firstLine="0"/>
              <w:contextualSpacing/>
              <w:jc w:val="center"/>
            </w:pPr>
            <w:r w:rsidRPr="0032650A">
              <w:t>Medžių, augalų sužalojimas, sunaikinimas</w:t>
            </w:r>
          </w:p>
        </w:tc>
        <w:tc>
          <w:tcPr>
            <w:tcW w:w="2097" w:type="dxa"/>
            <w:tcBorders>
              <w:top w:val="single" w:sz="4" w:space="0" w:color="auto"/>
              <w:left w:val="single" w:sz="4" w:space="0" w:color="auto"/>
              <w:bottom w:val="single" w:sz="4" w:space="0" w:color="auto"/>
              <w:right w:val="single" w:sz="4" w:space="0" w:color="auto"/>
            </w:tcBorders>
            <w:vAlign w:val="center"/>
          </w:tcPr>
          <w:p w14:paraId="1D844C87" w14:textId="77777777" w:rsidR="00D456C1" w:rsidRPr="0032650A" w:rsidRDefault="00F718F0" w:rsidP="00C25A8B">
            <w:pPr>
              <w:spacing w:line="240" w:lineRule="auto"/>
              <w:ind w:firstLine="0"/>
              <w:contextualSpacing/>
              <w:jc w:val="center"/>
            </w:pPr>
            <w:r w:rsidRPr="0032650A">
              <w:t>Gimnazija</w:t>
            </w:r>
            <w:r w:rsidR="00044102" w:rsidRPr="0032650A">
              <w:t>i</w:t>
            </w:r>
            <w:r w:rsidR="00D456C1" w:rsidRPr="0032650A">
              <w:rPr>
                <w:bCs/>
              </w:rPr>
              <w:t xml:space="preserve"> mažiau nei 5 proc. turto vertės</w:t>
            </w:r>
          </w:p>
        </w:tc>
      </w:tr>
      <w:tr w:rsidR="00A66BB3" w:rsidRPr="0032650A" w14:paraId="2334C73D" w14:textId="77777777" w:rsidTr="00C25A8B">
        <w:trPr>
          <w:trHeight w:val="280"/>
        </w:trPr>
        <w:tc>
          <w:tcPr>
            <w:tcW w:w="2122" w:type="dxa"/>
            <w:tcBorders>
              <w:top w:val="single" w:sz="4" w:space="0" w:color="auto"/>
              <w:left w:val="single" w:sz="4" w:space="0" w:color="auto"/>
              <w:bottom w:val="single" w:sz="4" w:space="0" w:color="auto"/>
              <w:right w:val="single" w:sz="4" w:space="0" w:color="auto"/>
            </w:tcBorders>
            <w:vAlign w:val="center"/>
          </w:tcPr>
          <w:p w14:paraId="6AFBAD39" w14:textId="3FDDBB55" w:rsidR="00A66BB3" w:rsidRPr="0032650A" w:rsidRDefault="00954D1C" w:rsidP="00C25A8B">
            <w:pPr>
              <w:spacing w:line="240" w:lineRule="auto"/>
              <w:ind w:firstLine="0"/>
              <w:contextualSpacing/>
              <w:jc w:val="left"/>
            </w:pPr>
            <w:r w:rsidRPr="0032650A">
              <w:t>Teritorijos ir patalpų užteršimas pavojingomis cheminėmis medžiagomis (amoniako garais)</w:t>
            </w:r>
          </w:p>
        </w:tc>
        <w:tc>
          <w:tcPr>
            <w:tcW w:w="1275" w:type="dxa"/>
            <w:tcBorders>
              <w:top w:val="single" w:sz="4" w:space="0" w:color="auto"/>
              <w:left w:val="single" w:sz="4" w:space="0" w:color="auto"/>
              <w:bottom w:val="single" w:sz="4" w:space="0" w:color="auto"/>
              <w:right w:val="single" w:sz="4" w:space="0" w:color="auto"/>
            </w:tcBorders>
            <w:vAlign w:val="center"/>
          </w:tcPr>
          <w:p w14:paraId="543143D7" w14:textId="77777777" w:rsidR="00A66BB3" w:rsidRPr="0032650A" w:rsidRDefault="00A66BB3" w:rsidP="00C25A8B">
            <w:pPr>
              <w:spacing w:line="240" w:lineRule="auto"/>
              <w:ind w:firstLine="0"/>
              <w:contextualSpacing/>
              <w:jc w:val="center"/>
            </w:pPr>
            <w:r w:rsidRPr="0032650A">
              <w:t>Taip</w:t>
            </w:r>
          </w:p>
        </w:tc>
        <w:tc>
          <w:tcPr>
            <w:tcW w:w="1701" w:type="dxa"/>
            <w:tcBorders>
              <w:top w:val="single" w:sz="4" w:space="0" w:color="auto"/>
              <w:left w:val="single" w:sz="4" w:space="0" w:color="auto"/>
              <w:bottom w:val="single" w:sz="4" w:space="0" w:color="auto"/>
              <w:right w:val="single" w:sz="4" w:space="0" w:color="auto"/>
            </w:tcBorders>
            <w:vAlign w:val="center"/>
          </w:tcPr>
          <w:p w14:paraId="01046ABF" w14:textId="77777777" w:rsidR="00A66BB3" w:rsidRPr="0032650A" w:rsidRDefault="00A66BB3" w:rsidP="00C25A8B">
            <w:pPr>
              <w:spacing w:line="240" w:lineRule="auto"/>
              <w:ind w:firstLine="0"/>
              <w:contextualSpacing/>
              <w:jc w:val="center"/>
            </w:pPr>
            <w:r w:rsidRPr="0032650A">
              <w:t>Nėra</w:t>
            </w:r>
          </w:p>
        </w:tc>
        <w:tc>
          <w:tcPr>
            <w:tcW w:w="1094" w:type="dxa"/>
            <w:tcBorders>
              <w:top w:val="single" w:sz="4" w:space="0" w:color="auto"/>
              <w:left w:val="single" w:sz="4" w:space="0" w:color="auto"/>
              <w:bottom w:val="single" w:sz="4" w:space="0" w:color="auto"/>
              <w:right w:val="single" w:sz="4" w:space="0" w:color="auto"/>
            </w:tcBorders>
            <w:vAlign w:val="center"/>
          </w:tcPr>
          <w:p w14:paraId="217FDA7C" w14:textId="77777777" w:rsidR="00A66BB3" w:rsidRPr="0032650A" w:rsidRDefault="00A66BB3" w:rsidP="00C25A8B">
            <w:pPr>
              <w:spacing w:line="240" w:lineRule="auto"/>
              <w:ind w:firstLine="0"/>
              <w:contextualSpacing/>
              <w:jc w:val="center"/>
            </w:pPr>
            <w:r w:rsidRPr="0032650A">
              <w:t>Nežymus</w:t>
            </w:r>
          </w:p>
        </w:tc>
        <w:tc>
          <w:tcPr>
            <w:tcW w:w="1458" w:type="dxa"/>
            <w:tcBorders>
              <w:top w:val="single" w:sz="4" w:space="0" w:color="auto"/>
              <w:left w:val="single" w:sz="4" w:space="0" w:color="auto"/>
              <w:bottom w:val="single" w:sz="4" w:space="0" w:color="auto"/>
              <w:right w:val="single" w:sz="4" w:space="0" w:color="auto"/>
            </w:tcBorders>
            <w:vAlign w:val="center"/>
          </w:tcPr>
          <w:p w14:paraId="40ED8A42" w14:textId="77777777" w:rsidR="00A66BB3" w:rsidRPr="0032650A" w:rsidRDefault="00A66BB3" w:rsidP="00C25A8B">
            <w:pPr>
              <w:spacing w:line="240" w:lineRule="auto"/>
              <w:ind w:firstLine="0"/>
              <w:contextualSpacing/>
              <w:jc w:val="center"/>
            </w:pPr>
            <w:r w:rsidRPr="0032650A">
              <w:t>Augalijos sužalojimas, sunaikinimas</w:t>
            </w:r>
          </w:p>
        </w:tc>
        <w:tc>
          <w:tcPr>
            <w:tcW w:w="2097" w:type="dxa"/>
            <w:tcBorders>
              <w:top w:val="single" w:sz="4" w:space="0" w:color="auto"/>
              <w:left w:val="single" w:sz="4" w:space="0" w:color="auto"/>
              <w:bottom w:val="single" w:sz="4" w:space="0" w:color="auto"/>
              <w:right w:val="single" w:sz="4" w:space="0" w:color="auto"/>
            </w:tcBorders>
            <w:vAlign w:val="center"/>
          </w:tcPr>
          <w:p w14:paraId="73DDE8B1" w14:textId="77777777" w:rsidR="00A66BB3" w:rsidRPr="0032650A" w:rsidRDefault="00F718F0" w:rsidP="00C25A8B">
            <w:pPr>
              <w:spacing w:line="240" w:lineRule="auto"/>
              <w:ind w:firstLine="0"/>
              <w:contextualSpacing/>
            </w:pPr>
            <w:r w:rsidRPr="0032650A">
              <w:t>Gimnazija</w:t>
            </w:r>
            <w:r w:rsidR="00A66BB3" w:rsidRPr="0032650A">
              <w:t>i</w:t>
            </w:r>
            <w:r w:rsidR="00A66BB3" w:rsidRPr="0032650A">
              <w:rPr>
                <w:bCs/>
              </w:rPr>
              <w:t xml:space="preserve"> mažiau nei 5 proc. turto vertės</w:t>
            </w:r>
          </w:p>
        </w:tc>
      </w:tr>
      <w:tr w:rsidR="00A66BB3" w:rsidRPr="0032650A" w14:paraId="77B7E7E7" w14:textId="77777777" w:rsidTr="00C25A8B">
        <w:trPr>
          <w:trHeight w:val="748"/>
        </w:trPr>
        <w:tc>
          <w:tcPr>
            <w:tcW w:w="2122" w:type="dxa"/>
            <w:tcBorders>
              <w:top w:val="single" w:sz="4" w:space="0" w:color="auto"/>
              <w:left w:val="single" w:sz="4" w:space="0" w:color="auto"/>
              <w:bottom w:val="single" w:sz="4" w:space="0" w:color="auto"/>
              <w:right w:val="single" w:sz="4" w:space="0" w:color="auto"/>
            </w:tcBorders>
            <w:vAlign w:val="center"/>
          </w:tcPr>
          <w:p w14:paraId="3ACC293B" w14:textId="5E472CF6" w:rsidR="00A66BB3" w:rsidRPr="0032650A" w:rsidRDefault="00C42995" w:rsidP="00C25A8B">
            <w:pPr>
              <w:spacing w:line="240" w:lineRule="auto"/>
              <w:ind w:firstLine="0"/>
              <w:contextualSpacing/>
              <w:jc w:val="left"/>
            </w:pPr>
            <w:r w:rsidRPr="0032650A">
              <w:t>Teritorijos ir patalpų užteršimas radioaktyviomis medžiagomis</w:t>
            </w:r>
          </w:p>
        </w:tc>
        <w:tc>
          <w:tcPr>
            <w:tcW w:w="1275" w:type="dxa"/>
            <w:tcBorders>
              <w:top w:val="single" w:sz="4" w:space="0" w:color="auto"/>
              <w:left w:val="single" w:sz="4" w:space="0" w:color="auto"/>
              <w:bottom w:val="single" w:sz="4" w:space="0" w:color="auto"/>
              <w:right w:val="single" w:sz="4" w:space="0" w:color="auto"/>
            </w:tcBorders>
            <w:vAlign w:val="center"/>
          </w:tcPr>
          <w:p w14:paraId="45568D82" w14:textId="62799409" w:rsidR="00A66BB3" w:rsidRPr="0032650A" w:rsidRDefault="00C42995" w:rsidP="00C25A8B">
            <w:pPr>
              <w:spacing w:line="240" w:lineRule="auto"/>
              <w:ind w:firstLine="0"/>
              <w:contextualSpacing/>
              <w:jc w:val="center"/>
            </w:pPr>
            <w:r w:rsidRPr="0032650A">
              <w:t>Taip</w:t>
            </w:r>
          </w:p>
        </w:tc>
        <w:tc>
          <w:tcPr>
            <w:tcW w:w="1701" w:type="dxa"/>
            <w:tcBorders>
              <w:top w:val="single" w:sz="4" w:space="0" w:color="auto"/>
              <w:left w:val="single" w:sz="4" w:space="0" w:color="auto"/>
              <w:bottom w:val="single" w:sz="4" w:space="0" w:color="auto"/>
              <w:right w:val="single" w:sz="4" w:space="0" w:color="auto"/>
            </w:tcBorders>
            <w:vAlign w:val="center"/>
          </w:tcPr>
          <w:p w14:paraId="247F7C3C" w14:textId="77777777" w:rsidR="00A66BB3" w:rsidRPr="0032650A" w:rsidRDefault="00A66BB3" w:rsidP="00C25A8B">
            <w:pPr>
              <w:spacing w:line="240" w:lineRule="auto"/>
              <w:ind w:firstLine="0"/>
              <w:contextualSpacing/>
              <w:jc w:val="center"/>
            </w:pPr>
            <w:r w:rsidRPr="0032650A">
              <w:t>Nėra</w:t>
            </w:r>
          </w:p>
        </w:tc>
        <w:tc>
          <w:tcPr>
            <w:tcW w:w="1094" w:type="dxa"/>
            <w:tcBorders>
              <w:top w:val="single" w:sz="4" w:space="0" w:color="auto"/>
              <w:left w:val="single" w:sz="4" w:space="0" w:color="auto"/>
              <w:bottom w:val="single" w:sz="4" w:space="0" w:color="auto"/>
              <w:right w:val="single" w:sz="4" w:space="0" w:color="auto"/>
            </w:tcBorders>
            <w:vAlign w:val="center"/>
          </w:tcPr>
          <w:p w14:paraId="49CDD2A0" w14:textId="5F235C5F" w:rsidR="00A66BB3" w:rsidRPr="0032650A" w:rsidRDefault="00C42995" w:rsidP="00C25A8B">
            <w:pPr>
              <w:spacing w:line="240" w:lineRule="auto"/>
              <w:ind w:firstLine="0"/>
              <w:contextualSpacing/>
              <w:jc w:val="center"/>
            </w:pPr>
            <w:r w:rsidRPr="0032650A">
              <w:t>Taip</w:t>
            </w:r>
          </w:p>
        </w:tc>
        <w:tc>
          <w:tcPr>
            <w:tcW w:w="1458" w:type="dxa"/>
            <w:tcBorders>
              <w:top w:val="single" w:sz="4" w:space="0" w:color="auto"/>
              <w:left w:val="single" w:sz="4" w:space="0" w:color="auto"/>
              <w:bottom w:val="single" w:sz="4" w:space="0" w:color="auto"/>
              <w:right w:val="single" w:sz="4" w:space="0" w:color="auto"/>
            </w:tcBorders>
            <w:vAlign w:val="center"/>
          </w:tcPr>
          <w:p w14:paraId="7816333E" w14:textId="77777777" w:rsidR="00A66BB3" w:rsidRPr="0032650A" w:rsidRDefault="00A66BB3" w:rsidP="00C25A8B">
            <w:pPr>
              <w:spacing w:line="240" w:lineRule="auto"/>
              <w:ind w:firstLine="0"/>
              <w:contextualSpacing/>
              <w:jc w:val="center"/>
            </w:pPr>
            <w:r w:rsidRPr="0032650A">
              <w:t>Nežymi</w:t>
            </w:r>
          </w:p>
        </w:tc>
        <w:tc>
          <w:tcPr>
            <w:tcW w:w="2097" w:type="dxa"/>
            <w:tcBorders>
              <w:top w:val="single" w:sz="4" w:space="0" w:color="auto"/>
              <w:left w:val="single" w:sz="4" w:space="0" w:color="auto"/>
              <w:bottom w:val="single" w:sz="4" w:space="0" w:color="auto"/>
              <w:right w:val="single" w:sz="4" w:space="0" w:color="auto"/>
            </w:tcBorders>
            <w:vAlign w:val="center"/>
          </w:tcPr>
          <w:p w14:paraId="06B8B9AD" w14:textId="77777777" w:rsidR="00A66BB3" w:rsidRPr="0032650A" w:rsidRDefault="00F718F0" w:rsidP="00C25A8B">
            <w:pPr>
              <w:spacing w:line="240" w:lineRule="auto"/>
              <w:ind w:firstLine="0"/>
              <w:contextualSpacing/>
            </w:pPr>
            <w:r w:rsidRPr="0032650A">
              <w:t>Gimnazija</w:t>
            </w:r>
            <w:r w:rsidR="00A66BB3" w:rsidRPr="0032650A">
              <w:t>i</w:t>
            </w:r>
            <w:r w:rsidR="00A66BB3" w:rsidRPr="0032650A">
              <w:rPr>
                <w:bCs/>
              </w:rPr>
              <w:t xml:space="preserve"> mažiau nei 5 proc. turto vertės</w:t>
            </w:r>
          </w:p>
        </w:tc>
      </w:tr>
      <w:tr w:rsidR="00D456C1" w:rsidRPr="0032650A" w14:paraId="23555509" w14:textId="77777777" w:rsidTr="00C25A8B">
        <w:trPr>
          <w:trHeight w:val="622"/>
        </w:trPr>
        <w:tc>
          <w:tcPr>
            <w:tcW w:w="2122" w:type="dxa"/>
            <w:tcBorders>
              <w:top w:val="single" w:sz="4" w:space="0" w:color="auto"/>
              <w:left w:val="single" w:sz="4" w:space="0" w:color="auto"/>
              <w:bottom w:val="single" w:sz="4" w:space="0" w:color="auto"/>
              <w:right w:val="single" w:sz="4" w:space="0" w:color="auto"/>
            </w:tcBorders>
            <w:vAlign w:val="center"/>
          </w:tcPr>
          <w:p w14:paraId="654882C0" w14:textId="77777777" w:rsidR="00D456C1" w:rsidRPr="0032650A" w:rsidRDefault="00D456C1" w:rsidP="00C25A8B">
            <w:pPr>
              <w:spacing w:line="240" w:lineRule="auto"/>
              <w:ind w:firstLine="0"/>
              <w:contextualSpacing/>
              <w:jc w:val="left"/>
            </w:pPr>
            <w:r w:rsidRPr="0032650A">
              <w:lastRenderedPageBreak/>
              <w:t>Elektros energijos tiekimo nutraukimas</w:t>
            </w:r>
          </w:p>
        </w:tc>
        <w:tc>
          <w:tcPr>
            <w:tcW w:w="1275" w:type="dxa"/>
            <w:tcBorders>
              <w:top w:val="single" w:sz="4" w:space="0" w:color="auto"/>
              <w:left w:val="single" w:sz="4" w:space="0" w:color="auto"/>
              <w:bottom w:val="single" w:sz="4" w:space="0" w:color="auto"/>
              <w:right w:val="single" w:sz="4" w:space="0" w:color="auto"/>
            </w:tcBorders>
            <w:vAlign w:val="center"/>
          </w:tcPr>
          <w:p w14:paraId="29CCE714" w14:textId="77777777" w:rsidR="00D456C1" w:rsidRPr="0032650A" w:rsidRDefault="00D456C1" w:rsidP="00C25A8B">
            <w:pPr>
              <w:spacing w:line="240" w:lineRule="auto"/>
              <w:ind w:firstLine="0"/>
              <w:contextualSpacing/>
              <w:jc w:val="center"/>
            </w:pPr>
            <w:r w:rsidRPr="0032650A">
              <w:t>Nėra</w:t>
            </w:r>
          </w:p>
        </w:tc>
        <w:tc>
          <w:tcPr>
            <w:tcW w:w="1701" w:type="dxa"/>
            <w:tcBorders>
              <w:top w:val="single" w:sz="4" w:space="0" w:color="auto"/>
              <w:left w:val="single" w:sz="4" w:space="0" w:color="auto"/>
              <w:bottom w:val="single" w:sz="4" w:space="0" w:color="auto"/>
              <w:right w:val="single" w:sz="4" w:space="0" w:color="auto"/>
            </w:tcBorders>
            <w:vAlign w:val="center"/>
          </w:tcPr>
          <w:p w14:paraId="34C9B040" w14:textId="77777777" w:rsidR="00D456C1" w:rsidRPr="0032650A" w:rsidRDefault="00D456C1" w:rsidP="00C25A8B">
            <w:pPr>
              <w:spacing w:line="240" w:lineRule="auto"/>
              <w:ind w:firstLine="0"/>
              <w:contextualSpacing/>
              <w:jc w:val="center"/>
            </w:pPr>
            <w:r w:rsidRPr="0032650A">
              <w:t>Nežymus</w:t>
            </w:r>
          </w:p>
        </w:tc>
        <w:tc>
          <w:tcPr>
            <w:tcW w:w="1094" w:type="dxa"/>
            <w:tcBorders>
              <w:top w:val="single" w:sz="4" w:space="0" w:color="auto"/>
              <w:left w:val="single" w:sz="4" w:space="0" w:color="auto"/>
              <w:bottom w:val="single" w:sz="4" w:space="0" w:color="auto"/>
              <w:right w:val="single" w:sz="4" w:space="0" w:color="auto"/>
            </w:tcBorders>
            <w:vAlign w:val="center"/>
          </w:tcPr>
          <w:p w14:paraId="387B53C1" w14:textId="77777777" w:rsidR="00D456C1" w:rsidRPr="0032650A" w:rsidRDefault="00D456C1" w:rsidP="00C25A8B">
            <w:pPr>
              <w:spacing w:line="240" w:lineRule="auto"/>
              <w:ind w:firstLine="0"/>
              <w:contextualSpacing/>
              <w:jc w:val="center"/>
            </w:pPr>
            <w:r w:rsidRPr="0032650A">
              <w:t>Nežymi</w:t>
            </w:r>
          </w:p>
        </w:tc>
        <w:tc>
          <w:tcPr>
            <w:tcW w:w="1458" w:type="dxa"/>
            <w:tcBorders>
              <w:top w:val="single" w:sz="4" w:space="0" w:color="auto"/>
              <w:left w:val="single" w:sz="4" w:space="0" w:color="auto"/>
              <w:bottom w:val="single" w:sz="4" w:space="0" w:color="auto"/>
              <w:right w:val="single" w:sz="4" w:space="0" w:color="auto"/>
            </w:tcBorders>
            <w:vAlign w:val="center"/>
          </w:tcPr>
          <w:p w14:paraId="6E48D80B" w14:textId="77777777" w:rsidR="00D456C1" w:rsidRPr="0032650A" w:rsidRDefault="00D456C1" w:rsidP="00C25A8B">
            <w:pPr>
              <w:spacing w:line="240" w:lineRule="auto"/>
              <w:ind w:firstLine="0"/>
              <w:contextualSpacing/>
              <w:jc w:val="center"/>
            </w:pPr>
            <w:r w:rsidRPr="0032650A">
              <w:t>Nežymi</w:t>
            </w:r>
          </w:p>
        </w:tc>
        <w:tc>
          <w:tcPr>
            <w:tcW w:w="2097" w:type="dxa"/>
            <w:tcBorders>
              <w:top w:val="single" w:sz="4" w:space="0" w:color="auto"/>
              <w:left w:val="single" w:sz="4" w:space="0" w:color="auto"/>
              <w:bottom w:val="single" w:sz="4" w:space="0" w:color="auto"/>
              <w:right w:val="single" w:sz="4" w:space="0" w:color="auto"/>
            </w:tcBorders>
            <w:vAlign w:val="center"/>
          </w:tcPr>
          <w:p w14:paraId="7B952264" w14:textId="77777777" w:rsidR="00D456C1" w:rsidRPr="0032650A" w:rsidRDefault="00F718F0" w:rsidP="00C25A8B">
            <w:pPr>
              <w:spacing w:line="240" w:lineRule="auto"/>
              <w:ind w:firstLine="0"/>
              <w:contextualSpacing/>
              <w:jc w:val="center"/>
            </w:pPr>
            <w:r w:rsidRPr="0032650A">
              <w:t>Gimnazija</w:t>
            </w:r>
            <w:r w:rsidR="00044102" w:rsidRPr="0032650A">
              <w:t>i</w:t>
            </w:r>
            <w:r w:rsidR="00D456C1" w:rsidRPr="0032650A">
              <w:rPr>
                <w:bCs/>
              </w:rPr>
              <w:t xml:space="preserve"> mažiau nei 5 proc. turto vertės</w:t>
            </w:r>
          </w:p>
        </w:tc>
      </w:tr>
      <w:tr w:rsidR="00D456C1" w:rsidRPr="0032650A" w14:paraId="3F7F7C68" w14:textId="77777777" w:rsidTr="00C25A8B">
        <w:trPr>
          <w:trHeight w:val="280"/>
        </w:trPr>
        <w:tc>
          <w:tcPr>
            <w:tcW w:w="2122" w:type="dxa"/>
            <w:tcBorders>
              <w:top w:val="single" w:sz="4" w:space="0" w:color="auto"/>
              <w:left w:val="single" w:sz="4" w:space="0" w:color="auto"/>
              <w:bottom w:val="single" w:sz="4" w:space="0" w:color="auto"/>
              <w:right w:val="single" w:sz="4" w:space="0" w:color="auto"/>
            </w:tcBorders>
            <w:vAlign w:val="center"/>
          </w:tcPr>
          <w:p w14:paraId="1BABF3BE" w14:textId="77777777" w:rsidR="00D456C1" w:rsidRPr="0032650A" w:rsidRDefault="00D456C1" w:rsidP="00C25A8B">
            <w:pPr>
              <w:spacing w:line="240" w:lineRule="auto"/>
              <w:ind w:firstLine="0"/>
              <w:contextualSpacing/>
              <w:jc w:val="left"/>
            </w:pPr>
            <w:r w:rsidRPr="0032650A">
              <w:t>Geriamojo vandens tiekimo nutraukimas</w:t>
            </w:r>
          </w:p>
        </w:tc>
        <w:tc>
          <w:tcPr>
            <w:tcW w:w="1275" w:type="dxa"/>
            <w:tcBorders>
              <w:top w:val="single" w:sz="4" w:space="0" w:color="auto"/>
              <w:left w:val="single" w:sz="4" w:space="0" w:color="auto"/>
              <w:bottom w:val="single" w:sz="4" w:space="0" w:color="auto"/>
              <w:right w:val="single" w:sz="4" w:space="0" w:color="auto"/>
            </w:tcBorders>
            <w:vAlign w:val="center"/>
          </w:tcPr>
          <w:p w14:paraId="2EB27FB7" w14:textId="77777777" w:rsidR="00D456C1" w:rsidRPr="0032650A" w:rsidRDefault="00D456C1" w:rsidP="00C25A8B">
            <w:pPr>
              <w:spacing w:line="240" w:lineRule="auto"/>
              <w:ind w:firstLine="0"/>
              <w:contextualSpacing/>
              <w:jc w:val="center"/>
            </w:pPr>
            <w:r w:rsidRPr="0032650A">
              <w:t>Nėra</w:t>
            </w:r>
          </w:p>
        </w:tc>
        <w:tc>
          <w:tcPr>
            <w:tcW w:w="1701" w:type="dxa"/>
            <w:tcBorders>
              <w:top w:val="single" w:sz="4" w:space="0" w:color="auto"/>
              <w:left w:val="single" w:sz="4" w:space="0" w:color="auto"/>
              <w:bottom w:val="single" w:sz="4" w:space="0" w:color="auto"/>
              <w:right w:val="single" w:sz="4" w:space="0" w:color="auto"/>
            </w:tcBorders>
            <w:vAlign w:val="center"/>
          </w:tcPr>
          <w:p w14:paraId="10DA5218" w14:textId="77777777" w:rsidR="00D456C1" w:rsidRPr="0032650A" w:rsidRDefault="00D456C1" w:rsidP="00C25A8B">
            <w:pPr>
              <w:spacing w:line="240" w:lineRule="auto"/>
              <w:ind w:firstLine="0"/>
              <w:contextualSpacing/>
              <w:jc w:val="center"/>
            </w:pPr>
            <w:r w:rsidRPr="0032650A">
              <w:t>Nėra</w:t>
            </w:r>
          </w:p>
        </w:tc>
        <w:tc>
          <w:tcPr>
            <w:tcW w:w="1094" w:type="dxa"/>
            <w:tcBorders>
              <w:top w:val="single" w:sz="4" w:space="0" w:color="auto"/>
              <w:left w:val="single" w:sz="4" w:space="0" w:color="auto"/>
              <w:bottom w:val="single" w:sz="4" w:space="0" w:color="auto"/>
              <w:right w:val="single" w:sz="4" w:space="0" w:color="auto"/>
            </w:tcBorders>
            <w:vAlign w:val="center"/>
          </w:tcPr>
          <w:p w14:paraId="228C288E" w14:textId="77777777" w:rsidR="00D456C1" w:rsidRPr="0032650A" w:rsidRDefault="00D456C1" w:rsidP="00C25A8B">
            <w:pPr>
              <w:spacing w:line="240" w:lineRule="auto"/>
              <w:ind w:firstLine="0"/>
              <w:contextualSpacing/>
              <w:jc w:val="center"/>
            </w:pPr>
            <w:r w:rsidRPr="0032650A">
              <w:t>Nėra</w:t>
            </w:r>
          </w:p>
        </w:tc>
        <w:tc>
          <w:tcPr>
            <w:tcW w:w="1458" w:type="dxa"/>
            <w:tcBorders>
              <w:top w:val="single" w:sz="4" w:space="0" w:color="auto"/>
              <w:left w:val="single" w:sz="4" w:space="0" w:color="auto"/>
              <w:bottom w:val="single" w:sz="4" w:space="0" w:color="auto"/>
              <w:right w:val="single" w:sz="4" w:space="0" w:color="auto"/>
            </w:tcBorders>
            <w:vAlign w:val="center"/>
          </w:tcPr>
          <w:p w14:paraId="75FC8E26" w14:textId="77777777" w:rsidR="00D456C1" w:rsidRPr="0032650A" w:rsidRDefault="00D456C1" w:rsidP="00C25A8B">
            <w:pPr>
              <w:spacing w:line="240" w:lineRule="auto"/>
              <w:ind w:firstLine="0"/>
              <w:contextualSpacing/>
              <w:jc w:val="center"/>
            </w:pPr>
            <w:r w:rsidRPr="0032650A">
              <w:t>Nėra</w:t>
            </w:r>
          </w:p>
        </w:tc>
        <w:tc>
          <w:tcPr>
            <w:tcW w:w="2097" w:type="dxa"/>
            <w:tcBorders>
              <w:top w:val="single" w:sz="4" w:space="0" w:color="auto"/>
              <w:left w:val="single" w:sz="4" w:space="0" w:color="auto"/>
              <w:bottom w:val="single" w:sz="4" w:space="0" w:color="auto"/>
              <w:right w:val="single" w:sz="4" w:space="0" w:color="auto"/>
            </w:tcBorders>
            <w:vAlign w:val="center"/>
          </w:tcPr>
          <w:p w14:paraId="74E63B57" w14:textId="77777777" w:rsidR="00D456C1" w:rsidRPr="0032650A" w:rsidRDefault="00F718F0" w:rsidP="00C25A8B">
            <w:pPr>
              <w:spacing w:line="240" w:lineRule="auto"/>
              <w:ind w:firstLine="0"/>
              <w:contextualSpacing/>
              <w:jc w:val="center"/>
            </w:pPr>
            <w:r w:rsidRPr="0032650A">
              <w:t>Gimnazija</w:t>
            </w:r>
            <w:r w:rsidR="00044102" w:rsidRPr="0032650A">
              <w:t>i</w:t>
            </w:r>
            <w:r w:rsidR="00D456C1" w:rsidRPr="0032650A">
              <w:rPr>
                <w:bCs/>
              </w:rPr>
              <w:t xml:space="preserve"> mažiau nei 5 proc. turto vertės</w:t>
            </w:r>
          </w:p>
        </w:tc>
      </w:tr>
    </w:tbl>
    <w:p w14:paraId="18D468BE" w14:textId="77777777" w:rsidR="00D456C1" w:rsidRPr="0032650A" w:rsidRDefault="00D456C1" w:rsidP="00135429">
      <w:pPr>
        <w:spacing w:before="240"/>
        <w:ind w:firstLine="567"/>
        <w:contextualSpacing/>
      </w:pPr>
    </w:p>
    <w:p w14:paraId="27C2F507" w14:textId="77777777" w:rsidR="00D456C1" w:rsidRPr="0032650A" w:rsidRDefault="00D456C1" w:rsidP="00135429">
      <w:pPr>
        <w:spacing w:before="240"/>
        <w:ind w:firstLine="567"/>
        <w:contextualSpacing/>
        <w:jc w:val="center"/>
      </w:pPr>
      <w:r w:rsidRPr="0032650A">
        <w:t>_______________________________</w:t>
      </w:r>
    </w:p>
    <w:p w14:paraId="7D3EC343" w14:textId="77777777" w:rsidR="00D456C1" w:rsidRPr="0032650A" w:rsidRDefault="00D456C1" w:rsidP="00135429">
      <w:pPr>
        <w:spacing w:before="240"/>
        <w:ind w:firstLine="567"/>
        <w:contextualSpacing/>
        <w:jc w:val="center"/>
      </w:pPr>
    </w:p>
    <w:p w14:paraId="6BD5EA9B" w14:textId="77777777" w:rsidR="00D456C1" w:rsidRPr="0032650A" w:rsidRDefault="00D456C1" w:rsidP="00135429">
      <w:pPr>
        <w:spacing w:before="240"/>
        <w:ind w:firstLine="567"/>
        <w:contextualSpacing/>
        <w:jc w:val="center"/>
        <w:rPr>
          <w:rFonts w:cs="Arial"/>
          <w:b/>
        </w:rPr>
      </w:pPr>
      <w:r w:rsidRPr="0032650A">
        <w:br w:type="page"/>
      </w:r>
      <w:r w:rsidRPr="0032650A">
        <w:rPr>
          <w:b/>
        </w:rPr>
        <w:lastRenderedPageBreak/>
        <w:t>GALIMŲ PAVOJŲ PADARINIAI (POVEIKIS) VEIKLOS TĘSTINUMUI (P3)</w:t>
      </w:r>
    </w:p>
    <w:p w14:paraId="05434EDC" w14:textId="77777777" w:rsidR="00D456C1" w:rsidRPr="0032650A" w:rsidRDefault="00D456C1" w:rsidP="00135429">
      <w:pPr>
        <w:spacing w:before="240"/>
        <w:ind w:firstLine="567"/>
        <w:contextualSpacing/>
        <w:jc w:val="right"/>
        <w:rPr>
          <w:rFonts w:cs="Arial"/>
        </w:rPr>
      </w:pPr>
      <w:r w:rsidRPr="0032650A">
        <w:t xml:space="preserve"> 6 lentelė</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3402"/>
        <w:gridCol w:w="3685"/>
      </w:tblGrid>
      <w:tr w:rsidR="00D456C1" w:rsidRPr="0032650A" w14:paraId="01D709B6" w14:textId="77777777" w:rsidTr="00D456C1">
        <w:trPr>
          <w:trHeight w:val="615"/>
        </w:trPr>
        <w:tc>
          <w:tcPr>
            <w:tcW w:w="2660" w:type="dxa"/>
            <w:vAlign w:val="center"/>
          </w:tcPr>
          <w:p w14:paraId="023503B9" w14:textId="77777777" w:rsidR="00D456C1" w:rsidRPr="0032650A" w:rsidRDefault="00D456C1" w:rsidP="007A7630">
            <w:pPr>
              <w:spacing w:line="240" w:lineRule="auto"/>
              <w:ind w:firstLine="567"/>
              <w:contextualSpacing/>
              <w:jc w:val="center"/>
              <w:rPr>
                <w:b/>
              </w:rPr>
            </w:pPr>
            <w:r w:rsidRPr="0032650A">
              <w:rPr>
                <w:b/>
              </w:rPr>
              <w:t>Nustatytas galimas pavojus</w:t>
            </w:r>
          </w:p>
        </w:tc>
        <w:tc>
          <w:tcPr>
            <w:tcW w:w="3402" w:type="dxa"/>
            <w:vAlign w:val="center"/>
          </w:tcPr>
          <w:p w14:paraId="46DC93B8" w14:textId="77777777" w:rsidR="00D456C1" w:rsidRPr="0032650A" w:rsidRDefault="00D456C1" w:rsidP="007A7630">
            <w:pPr>
              <w:spacing w:line="240" w:lineRule="auto"/>
              <w:ind w:firstLine="567"/>
              <w:contextualSpacing/>
              <w:jc w:val="center"/>
              <w:rPr>
                <w:b/>
              </w:rPr>
            </w:pPr>
            <w:r w:rsidRPr="0032650A">
              <w:rPr>
                <w:b/>
              </w:rPr>
              <w:t>Galimi padariniai (poveikis) veiklos tęstinumui</w:t>
            </w:r>
          </w:p>
        </w:tc>
        <w:tc>
          <w:tcPr>
            <w:tcW w:w="3685" w:type="dxa"/>
            <w:vAlign w:val="center"/>
          </w:tcPr>
          <w:p w14:paraId="171BC693" w14:textId="77777777" w:rsidR="00D456C1" w:rsidRPr="0032650A" w:rsidRDefault="00D456C1" w:rsidP="007A7630">
            <w:pPr>
              <w:spacing w:line="240" w:lineRule="auto"/>
              <w:ind w:firstLine="567"/>
              <w:contextualSpacing/>
              <w:jc w:val="center"/>
              <w:rPr>
                <w:b/>
              </w:rPr>
            </w:pPr>
            <w:r w:rsidRPr="0032650A">
              <w:rPr>
                <w:b/>
              </w:rPr>
              <w:t>Galimų padarinių (poveikio) trukmė</w:t>
            </w:r>
          </w:p>
          <w:p w14:paraId="1F9DBFE2" w14:textId="77777777" w:rsidR="00D456C1" w:rsidRPr="0032650A" w:rsidRDefault="00D456C1" w:rsidP="007A7630">
            <w:pPr>
              <w:spacing w:line="240" w:lineRule="auto"/>
              <w:ind w:firstLine="567"/>
              <w:contextualSpacing/>
              <w:jc w:val="center"/>
              <w:rPr>
                <w:b/>
              </w:rPr>
            </w:pPr>
            <w:r w:rsidRPr="0032650A">
              <w:rPr>
                <w:b/>
              </w:rPr>
              <w:t>(valandomis arba paromis)</w:t>
            </w:r>
          </w:p>
        </w:tc>
      </w:tr>
      <w:tr w:rsidR="00D456C1" w:rsidRPr="0032650A" w14:paraId="0ACD0482" w14:textId="77777777" w:rsidTr="007A7630">
        <w:trPr>
          <w:trHeight w:val="327"/>
        </w:trPr>
        <w:tc>
          <w:tcPr>
            <w:tcW w:w="9747" w:type="dxa"/>
            <w:gridSpan w:val="3"/>
            <w:tcBorders>
              <w:bottom w:val="single" w:sz="4" w:space="0" w:color="auto"/>
            </w:tcBorders>
            <w:vAlign w:val="center"/>
          </w:tcPr>
          <w:p w14:paraId="3CA7C212" w14:textId="77777777" w:rsidR="00D456C1" w:rsidRPr="0032650A" w:rsidRDefault="00D456C1" w:rsidP="007A7630">
            <w:pPr>
              <w:spacing w:line="240" w:lineRule="auto"/>
              <w:ind w:firstLine="567"/>
              <w:contextualSpacing/>
              <w:jc w:val="center"/>
            </w:pPr>
            <w:r w:rsidRPr="0032650A">
              <w:rPr>
                <w:b/>
                <w:bCs/>
              </w:rPr>
              <w:t>Pavojai, kurie gal</w:t>
            </w:r>
            <w:r w:rsidRPr="0032650A">
              <w:rPr>
                <w:b/>
              </w:rPr>
              <w:t xml:space="preserve">i kilti </w:t>
            </w:r>
            <w:r w:rsidR="00F718F0" w:rsidRPr="0032650A">
              <w:rPr>
                <w:b/>
              </w:rPr>
              <w:t>Gimnazijoje</w:t>
            </w:r>
          </w:p>
        </w:tc>
      </w:tr>
      <w:tr w:rsidR="00D456C1" w:rsidRPr="0032650A" w14:paraId="52CB9025" w14:textId="77777777" w:rsidTr="00D456C1">
        <w:trPr>
          <w:trHeight w:val="296"/>
        </w:trPr>
        <w:tc>
          <w:tcPr>
            <w:tcW w:w="2660" w:type="dxa"/>
            <w:tcBorders>
              <w:top w:val="single" w:sz="4" w:space="0" w:color="auto"/>
              <w:left w:val="single" w:sz="4" w:space="0" w:color="auto"/>
              <w:bottom w:val="single" w:sz="4" w:space="0" w:color="auto"/>
              <w:right w:val="single" w:sz="4" w:space="0" w:color="auto"/>
            </w:tcBorders>
            <w:vAlign w:val="center"/>
          </w:tcPr>
          <w:p w14:paraId="7632AC24" w14:textId="77777777" w:rsidR="00D456C1" w:rsidRPr="0032650A" w:rsidRDefault="004F0712" w:rsidP="007A7630">
            <w:pPr>
              <w:spacing w:line="240" w:lineRule="auto"/>
              <w:ind w:firstLine="0"/>
              <w:contextualSpacing/>
              <w:jc w:val="left"/>
            </w:pPr>
            <w:r w:rsidRPr="0032650A">
              <w:t>Gaisras</w:t>
            </w:r>
          </w:p>
        </w:tc>
        <w:tc>
          <w:tcPr>
            <w:tcW w:w="3402" w:type="dxa"/>
            <w:tcBorders>
              <w:top w:val="single" w:sz="4" w:space="0" w:color="auto"/>
              <w:left w:val="single" w:sz="4" w:space="0" w:color="auto"/>
              <w:bottom w:val="single" w:sz="4" w:space="0" w:color="auto"/>
              <w:right w:val="single" w:sz="4" w:space="0" w:color="auto"/>
            </w:tcBorders>
            <w:vAlign w:val="center"/>
          </w:tcPr>
          <w:p w14:paraId="1102D4C5" w14:textId="77777777" w:rsidR="00D456C1" w:rsidRPr="0032650A" w:rsidRDefault="00D456C1" w:rsidP="007A7630">
            <w:pPr>
              <w:spacing w:line="240" w:lineRule="auto"/>
              <w:ind w:firstLine="567"/>
              <w:contextualSpacing/>
              <w:jc w:val="center"/>
              <w:rPr>
                <w:bCs/>
              </w:rPr>
            </w:pPr>
            <w:r w:rsidRPr="0032650A">
              <w:rPr>
                <w:bCs/>
              </w:rPr>
              <w:t xml:space="preserve">Sutrikdomas </w:t>
            </w:r>
            <w:r w:rsidR="00522FD6" w:rsidRPr="0032650A">
              <w:rPr>
                <w:bCs/>
              </w:rPr>
              <w:t>pedagoginės</w:t>
            </w:r>
            <w:r w:rsidRPr="0032650A">
              <w:rPr>
                <w:bCs/>
              </w:rPr>
              <w:t xml:space="preserve"> administracinis, ūkinės veiklos </w:t>
            </w:r>
          </w:p>
          <w:p w14:paraId="34A94E6D" w14:textId="77777777" w:rsidR="00D456C1" w:rsidRPr="0032650A" w:rsidRDefault="00D456C1" w:rsidP="007A7630">
            <w:pPr>
              <w:spacing w:line="240" w:lineRule="auto"/>
              <w:ind w:firstLine="567"/>
              <w:contextualSpacing/>
              <w:jc w:val="center"/>
            </w:pPr>
            <w:r w:rsidRPr="0032650A">
              <w:rPr>
                <w:bCs/>
              </w:rPr>
              <w:t>darbas</w:t>
            </w:r>
          </w:p>
        </w:tc>
        <w:tc>
          <w:tcPr>
            <w:tcW w:w="3685" w:type="dxa"/>
            <w:tcBorders>
              <w:top w:val="single" w:sz="4" w:space="0" w:color="auto"/>
              <w:left w:val="single" w:sz="4" w:space="0" w:color="auto"/>
              <w:bottom w:val="single" w:sz="4" w:space="0" w:color="auto"/>
              <w:right w:val="single" w:sz="4" w:space="0" w:color="auto"/>
            </w:tcBorders>
            <w:vAlign w:val="center"/>
          </w:tcPr>
          <w:p w14:paraId="5E3282AA" w14:textId="77777777" w:rsidR="00D456C1" w:rsidRPr="0032650A" w:rsidRDefault="00D456C1" w:rsidP="007A7630">
            <w:pPr>
              <w:pStyle w:val="Pagrindinistekstas"/>
              <w:numPr>
                <w:ilvl w:val="12"/>
                <w:numId w:val="0"/>
              </w:numPr>
              <w:spacing w:line="240" w:lineRule="auto"/>
              <w:ind w:firstLine="567"/>
              <w:contextualSpacing/>
              <w:jc w:val="center"/>
              <w:rPr>
                <w:b/>
                <w:bCs/>
                <w:szCs w:val="24"/>
                <w:lang w:eastAsia="en-US"/>
              </w:rPr>
            </w:pPr>
            <w:r w:rsidRPr="0032650A">
              <w:rPr>
                <w:bCs/>
                <w:szCs w:val="24"/>
                <w:lang w:eastAsia="en-US"/>
              </w:rPr>
              <w:t>Kai veikla sutrikdoma daugiau kaip 30 parų</w:t>
            </w:r>
          </w:p>
        </w:tc>
      </w:tr>
      <w:tr w:rsidR="00D456C1" w:rsidRPr="0032650A" w14:paraId="57781227" w14:textId="77777777" w:rsidTr="00D456C1">
        <w:trPr>
          <w:trHeight w:val="296"/>
        </w:trPr>
        <w:tc>
          <w:tcPr>
            <w:tcW w:w="2660" w:type="dxa"/>
            <w:tcBorders>
              <w:top w:val="single" w:sz="4" w:space="0" w:color="auto"/>
              <w:left w:val="single" w:sz="4" w:space="0" w:color="auto"/>
              <w:bottom w:val="single" w:sz="4" w:space="0" w:color="auto"/>
              <w:right w:val="single" w:sz="4" w:space="0" w:color="auto"/>
            </w:tcBorders>
            <w:vAlign w:val="center"/>
          </w:tcPr>
          <w:p w14:paraId="6665B3DB" w14:textId="77777777" w:rsidR="00D456C1" w:rsidRPr="0032650A" w:rsidRDefault="00D456C1" w:rsidP="007A7630">
            <w:pPr>
              <w:spacing w:line="240" w:lineRule="auto"/>
              <w:ind w:firstLine="0"/>
              <w:contextualSpacing/>
              <w:jc w:val="left"/>
            </w:pPr>
            <w:r w:rsidRPr="0032650A">
              <w:t>Teroro aktas (įkaitų paėmimas, ginkluotas įsiveržimas)</w:t>
            </w:r>
          </w:p>
        </w:tc>
        <w:tc>
          <w:tcPr>
            <w:tcW w:w="3402" w:type="dxa"/>
            <w:tcBorders>
              <w:top w:val="single" w:sz="4" w:space="0" w:color="auto"/>
              <w:left w:val="single" w:sz="4" w:space="0" w:color="auto"/>
              <w:bottom w:val="single" w:sz="4" w:space="0" w:color="auto"/>
              <w:right w:val="single" w:sz="4" w:space="0" w:color="auto"/>
            </w:tcBorders>
            <w:vAlign w:val="center"/>
          </w:tcPr>
          <w:p w14:paraId="66B1BF49" w14:textId="77777777" w:rsidR="00D456C1" w:rsidRPr="0032650A" w:rsidRDefault="00D456C1" w:rsidP="007A7630">
            <w:pPr>
              <w:pStyle w:val="Pagrindinistekstas"/>
              <w:numPr>
                <w:ilvl w:val="12"/>
                <w:numId w:val="0"/>
              </w:numPr>
              <w:spacing w:line="240" w:lineRule="auto"/>
              <w:ind w:firstLine="567"/>
              <w:contextualSpacing/>
              <w:jc w:val="center"/>
              <w:rPr>
                <w:b/>
                <w:bCs/>
                <w:szCs w:val="24"/>
                <w:lang w:eastAsia="en-US"/>
              </w:rPr>
            </w:pPr>
            <w:r w:rsidRPr="0032650A">
              <w:rPr>
                <w:bCs/>
                <w:szCs w:val="24"/>
                <w:lang w:eastAsia="en-US"/>
              </w:rPr>
              <w:t xml:space="preserve">Nutraukiamas </w:t>
            </w:r>
            <w:r w:rsidR="00522FD6" w:rsidRPr="0032650A">
              <w:rPr>
                <w:bCs/>
                <w:szCs w:val="24"/>
                <w:lang w:eastAsia="en-US"/>
              </w:rPr>
              <w:t>pedagoginės</w:t>
            </w:r>
            <w:r w:rsidRPr="0032650A">
              <w:rPr>
                <w:bCs/>
                <w:szCs w:val="24"/>
                <w:lang w:eastAsia="en-US"/>
              </w:rPr>
              <w:t>, administracinis, ūkinės veiklos darbas</w:t>
            </w:r>
          </w:p>
        </w:tc>
        <w:tc>
          <w:tcPr>
            <w:tcW w:w="3685" w:type="dxa"/>
            <w:tcBorders>
              <w:top w:val="single" w:sz="4" w:space="0" w:color="auto"/>
              <w:left w:val="single" w:sz="4" w:space="0" w:color="auto"/>
              <w:bottom w:val="single" w:sz="4" w:space="0" w:color="auto"/>
              <w:right w:val="single" w:sz="4" w:space="0" w:color="auto"/>
            </w:tcBorders>
            <w:vAlign w:val="center"/>
          </w:tcPr>
          <w:p w14:paraId="4C042E7B" w14:textId="77777777" w:rsidR="00D456C1" w:rsidRPr="0032650A" w:rsidRDefault="00D456C1" w:rsidP="007A7630">
            <w:pPr>
              <w:spacing w:line="240" w:lineRule="auto"/>
              <w:ind w:firstLine="567"/>
              <w:contextualSpacing/>
              <w:jc w:val="center"/>
            </w:pPr>
            <w:r w:rsidRPr="0032650A">
              <w:rPr>
                <w:bCs/>
              </w:rPr>
              <w:t>Kai veikla sutrikdoma nuo 1 iki 3 parų</w:t>
            </w:r>
          </w:p>
        </w:tc>
      </w:tr>
      <w:tr w:rsidR="00D456C1" w:rsidRPr="0032650A" w14:paraId="3D0F6EEC" w14:textId="77777777" w:rsidTr="00D456C1">
        <w:trPr>
          <w:trHeight w:val="296"/>
        </w:trPr>
        <w:tc>
          <w:tcPr>
            <w:tcW w:w="2660" w:type="dxa"/>
            <w:tcBorders>
              <w:top w:val="single" w:sz="4" w:space="0" w:color="auto"/>
              <w:left w:val="single" w:sz="4" w:space="0" w:color="auto"/>
              <w:bottom w:val="single" w:sz="4" w:space="0" w:color="auto"/>
              <w:right w:val="single" w:sz="4" w:space="0" w:color="auto"/>
            </w:tcBorders>
            <w:vAlign w:val="center"/>
          </w:tcPr>
          <w:p w14:paraId="345D4A78" w14:textId="77777777" w:rsidR="00D456C1" w:rsidRPr="0032650A" w:rsidRDefault="00D456C1" w:rsidP="007A7630">
            <w:pPr>
              <w:spacing w:line="240" w:lineRule="auto"/>
              <w:ind w:firstLine="0"/>
              <w:contextualSpacing/>
              <w:jc w:val="left"/>
            </w:pPr>
            <w:r w:rsidRPr="0032650A">
              <w:t>Grasinimas įvykdyti teroro aktą (sprogmuo, pavojinga medžiaga)</w:t>
            </w:r>
          </w:p>
        </w:tc>
        <w:tc>
          <w:tcPr>
            <w:tcW w:w="3402" w:type="dxa"/>
            <w:tcBorders>
              <w:top w:val="single" w:sz="4" w:space="0" w:color="auto"/>
              <w:left w:val="single" w:sz="4" w:space="0" w:color="auto"/>
              <w:bottom w:val="single" w:sz="4" w:space="0" w:color="auto"/>
              <w:right w:val="single" w:sz="4" w:space="0" w:color="auto"/>
            </w:tcBorders>
            <w:vAlign w:val="center"/>
          </w:tcPr>
          <w:p w14:paraId="79FEB16F" w14:textId="77777777" w:rsidR="00D456C1" w:rsidRPr="0032650A" w:rsidRDefault="00D456C1" w:rsidP="007A7630">
            <w:pPr>
              <w:pStyle w:val="Pagrindinistekstas"/>
              <w:numPr>
                <w:ilvl w:val="12"/>
                <w:numId w:val="0"/>
              </w:numPr>
              <w:spacing w:line="240" w:lineRule="auto"/>
              <w:ind w:firstLine="567"/>
              <w:contextualSpacing/>
              <w:jc w:val="center"/>
              <w:rPr>
                <w:b/>
                <w:bCs/>
                <w:szCs w:val="24"/>
                <w:lang w:eastAsia="en-US"/>
              </w:rPr>
            </w:pPr>
            <w:r w:rsidRPr="0032650A">
              <w:rPr>
                <w:bCs/>
                <w:szCs w:val="24"/>
                <w:lang w:eastAsia="en-US"/>
              </w:rPr>
              <w:t xml:space="preserve">Nutraukiamas </w:t>
            </w:r>
            <w:r w:rsidR="00522FD6" w:rsidRPr="0032650A">
              <w:rPr>
                <w:bCs/>
                <w:szCs w:val="24"/>
                <w:lang w:eastAsia="en-US"/>
              </w:rPr>
              <w:t>pedagoginės</w:t>
            </w:r>
            <w:r w:rsidRPr="0032650A">
              <w:rPr>
                <w:bCs/>
                <w:szCs w:val="24"/>
                <w:lang w:eastAsia="en-US"/>
              </w:rPr>
              <w:t>, administracinis, ūkinės veiklos darbas</w:t>
            </w:r>
          </w:p>
        </w:tc>
        <w:tc>
          <w:tcPr>
            <w:tcW w:w="3685" w:type="dxa"/>
            <w:tcBorders>
              <w:top w:val="single" w:sz="4" w:space="0" w:color="auto"/>
              <w:left w:val="single" w:sz="4" w:space="0" w:color="auto"/>
              <w:bottom w:val="single" w:sz="4" w:space="0" w:color="auto"/>
              <w:right w:val="single" w:sz="4" w:space="0" w:color="auto"/>
            </w:tcBorders>
            <w:vAlign w:val="center"/>
          </w:tcPr>
          <w:p w14:paraId="3AE9F958" w14:textId="77777777" w:rsidR="00D456C1" w:rsidRPr="0032650A" w:rsidRDefault="00D456C1" w:rsidP="007A7630">
            <w:pPr>
              <w:pStyle w:val="Pagrindinistekstas"/>
              <w:numPr>
                <w:ilvl w:val="12"/>
                <w:numId w:val="0"/>
              </w:numPr>
              <w:spacing w:line="240" w:lineRule="auto"/>
              <w:ind w:firstLine="567"/>
              <w:contextualSpacing/>
              <w:jc w:val="center"/>
              <w:rPr>
                <w:b/>
                <w:bCs/>
                <w:szCs w:val="24"/>
                <w:lang w:eastAsia="en-US"/>
              </w:rPr>
            </w:pPr>
            <w:r w:rsidRPr="0032650A">
              <w:rPr>
                <w:bCs/>
              </w:rPr>
              <w:t>Kai veikla sutrikdoma nuo 6 iki 24 valandų</w:t>
            </w:r>
          </w:p>
        </w:tc>
      </w:tr>
      <w:tr w:rsidR="00D456C1" w:rsidRPr="0032650A" w14:paraId="10D6F67B" w14:textId="77777777" w:rsidTr="00D456C1">
        <w:trPr>
          <w:trHeight w:val="296"/>
        </w:trPr>
        <w:tc>
          <w:tcPr>
            <w:tcW w:w="2660" w:type="dxa"/>
            <w:tcBorders>
              <w:top w:val="single" w:sz="4" w:space="0" w:color="auto"/>
              <w:left w:val="single" w:sz="4" w:space="0" w:color="auto"/>
              <w:bottom w:val="single" w:sz="4" w:space="0" w:color="auto"/>
              <w:right w:val="single" w:sz="4" w:space="0" w:color="auto"/>
            </w:tcBorders>
            <w:vAlign w:val="center"/>
          </w:tcPr>
          <w:p w14:paraId="141F384B" w14:textId="77777777" w:rsidR="00D456C1" w:rsidRPr="0032650A" w:rsidRDefault="00D456C1" w:rsidP="007A7630">
            <w:pPr>
              <w:spacing w:line="240" w:lineRule="auto"/>
              <w:ind w:firstLine="0"/>
              <w:contextualSpacing/>
              <w:jc w:val="left"/>
            </w:pPr>
            <w:r w:rsidRPr="0032650A">
              <w:t>Pavojingos ar ypač pavojingos žmonių užkrečiamos ligos protrūkis ar epidemija</w:t>
            </w:r>
          </w:p>
        </w:tc>
        <w:tc>
          <w:tcPr>
            <w:tcW w:w="3402" w:type="dxa"/>
            <w:tcBorders>
              <w:top w:val="single" w:sz="4" w:space="0" w:color="auto"/>
              <w:left w:val="single" w:sz="4" w:space="0" w:color="auto"/>
              <w:bottom w:val="single" w:sz="4" w:space="0" w:color="auto"/>
              <w:right w:val="single" w:sz="4" w:space="0" w:color="auto"/>
            </w:tcBorders>
            <w:vAlign w:val="center"/>
          </w:tcPr>
          <w:p w14:paraId="0CBF3F96" w14:textId="77777777" w:rsidR="00D456C1" w:rsidRPr="0032650A" w:rsidRDefault="00D456C1" w:rsidP="007A7630">
            <w:pPr>
              <w:spacing w:line="240" w:lineRule="auto"/>
              <w:ind w:firstLine="567"/>
              <w:contextualSpacing/>
              <w:jc w:val="center"/>
              <w:rPr>
                <w:bCs/>
              </w:rPr>
            </w:pPr>
            <w:r w:rsidRPr="0032650A">
              <w:rPr>
                <w:bCs/>
              </w:rPr>
              <w:t xml:space="preserve">Sutrikdomas </w:t>
            </w:r>
            <w:r w:rsidR="00522FD6" w:rsidRPr="0032650A">
              <w:rPr>
                <w:bCs/>
              </w:rPr>
              <w:t>pedagoginės</w:t>
            </w:r>
            <w:r w:rsidRPr="0032650A">
              <w:rPr>
                <w:bCs/>
              </w:rPr>
              <w:t xml:space="preserve"> administracinis, ūkinės veiklos </w:t>
            </w:r>
          </w:p>
          <w:p w14:paraId="1FF702A9" w14:textId="77777777" w:rsidR="00D456C1" w:rsidRPr="0032650A" w:rsidRDefault="00D456C1" w:rsidP="007A7630">
            <w:pPr>
              <w:spacing w:line="240" w:lineRule="auto"/>
              <w:ind w:firstLine="567"/>
              <w:contextualSpacing/>
              <w:jc w:val="center"/>
            </w:pPr>
            <w:r w:rsidRPr="0032650A">
              <w:rPr>
                <w:bCs/>
              </w:rPr>
              <w:t>darbas</w:t>
            </w:r>
          </w:p>
        </w:tc>
        <w:tc>
          <w:tcPr>
            <w:tcW w:w="3685" w:type="dxa"/>
            <w:tcBorders>
              <w:top w:val="single" w:sz="4" w:space="0" w:color="auto"/>
              <w:left w:val="single" w:sz="4" w:space="0" w:color="auto"/>
              <w:bottom w:val="single" w:sz="4" w:space="0" w:color="auto"/>
              <w:right w:val="single" w:sz="4" w:space="0" w:color="auto"/>
            </w:tcBorders>
            <w:vAlign w:val="center"/>
          </w:tcPr>
          <w:p w14:paraId="622DC477" w14:textId="77777777" w:rsidR="00D456C1" w:rsidRPr="0032650A" w:rsidRDefault="00D456C1" w:rsidP="007A7630">
            <w:pPr>
              <w:spacing w:line="240" w:lineRule="auto"/>
              <w:ind w:firstLine="567"/>
              <w:contextualSpacing/>
              <w:jc w:val="center"/>
            </w:pPr>
            <w:r w:rsidRPr="0032650A">
              <w:rPr>
                <w:bCs/>
              </w:rPr>
              <w:t>Kai veikla sutrikdoma nuo 6 iki 24 valandų</w:t>
            </w:r>
          </w:p>
        </w:tc>
      </w:tr>
      <w:tr w:rsidR="00D456C1" w:rsidRPr="0032650A" w14:paraId="6ABF156F" w14:textId="77777777" w:rsidTr="00D456C1">
        <w:trPr>
          <w:trHeight w:val="296"/>
        </w:trPr>
        <w:tc>
          <w:tcPr>
            <w:tcW w:w="2660" w:type="dxa"/>
            <w:tcBorders>
              <w:top w:val="single" w:sz="4" w:space="0" w:color="auto"/>
              <w:left w:val="single" w:sz="4" w:space="0" w:color="auto"/>
              <w:bottom w:val="single" w:sz="4" w:space="0" w:color="auto"/>
              <w:right w:val="single" w:sz="4" w:space="0" w:color="auto"/>
            </w:tcBorders>
            <w:vAlign w:val="center"/>
          </w:tcPr>
          <w:p w14:paraId="21BA79B8" w14:textId="77777777" w:rsidR="00D456C1" w:rsidRPr="0032650A" w:rsidRDefault="00F718F0" w:rsidP="007A7630">
            <w:pPr>
              <w:spacing w:line="240" w:lineRule="auto"/>
              <w:ind w:firstLine="0"/>
              <w:contextualSpacing/>
              <w:jc w:val="left"/>
            </w:pPr>
            <w:r w:rsidRPr="0032650A">
              <w:t>Gimnazijos</w:t>
            </w:r>
            <w:r w:rsidR="000530A7" w:rsidRPr="0032650A">
              <w:t xml:space="preserve"> </w:t>
            </w:r>
            <w:r w:rsidR="00D456C1" w:rsidRPr="0032650A">
              <w:t>pastato ar atskirų konstrukcijų dalinis sugriovimas</w:t>
            </w:r>
          </w:p>
        </w:tc>
        <w:tc>
          <w:tcPr>
            <w:tcW w:w="3402" w:type="dxa"/>
            <w:tcBorders>
              <w:top w:val="single" w:sz="4" w:space="0" w:color="auto"/>
              <w:left w:val="single" w:sz="4" w:space="0" w:color="auto"/>
              <w:bottom w:val="single" w:sz="4" w:space="0" w:color="auto"/>
              <w:right w:val="single" w:sz="4" w:space="0" w:color="auto"/>
            </w:tcBorders>
            <w:vAlign w:val="center"/>
          </w:tcPr>
          <w:p w14:paraId="09DC41B1" w14:textId="77777777" w:rsidR="00D456C1" w:rsidRPr="0032650A" w:rsidRDefault="00D456C1" w:rsidP="007A7630">
            <w:pPr>
              <w:spacing w:line="240" w:lineRule="auto"/>
              <w:ind w:firstLine="567"/>
              <w:contextualSpacing/>
              <w:jc w:val="center"/>
              <w:rPr>
                <w:bCs/>
              </w:rPr>
            </w:pPr>
            <w:r w:rsidRPr="0032650A">
              <w:rPr>
                <w:bCs/>
              </w:rPr>
              <w:t xml:space="preserve">Sutrikdomas </w:t>
            </w:r>
            <w:r w:rsidR="00522FD6" w:rsidRPr="0032650A">
              <w:rPr>
                <w:bCs/>
              </w:rPr>
              <w:t>pedagoginės</w:t>
            </w:r>
            <w:r w:rsidRPr="0032650A">
              <w:rPr>
                <w:bCs/>
              </w:rPr>
              <w:t xml:space="preserve"> administracinis, ūkinės veiklos </w:t>
            </w:r>
          </w:p>
          <w:p w14:paraId="61D0DF77" w14:textId="77777777" w:rsidR="00D456C1" w:rsidRPr="0032650A" w:rsidRDefault="00D456C1" w:rsidP="007A7630">
            <w:pPr>
              <w:spacing w:line="240" w:lineRule="auto"/>
              <w:ind w:firstLine="567"/>
              <w:contextualSpacing/>
              <w:jc w:val="center"/>
            </w:pPr>
            <w:r w:rsidRPr="0032650A">
              <w:rPr>
                <w:bCs/>
              </w:rPr>
              <w:t>darbas</w:t>
            </w:r>
          </w:p>
        </w:tc>
        <w:tc>
          <w:tcPr>
            <w:tcW w:w="3685" w:type="dxa"/>
            <w:tcBorders>
              <w:top w:val="single" w:sz="4" w:space="0" w:color="auto"/>
              <w:left w:val="single" w:sz="4" w:space="0" w:color="auto"/>
              <w:bottom w:val="single" w:sz="4" w:space="0" w:color="auto"/>
              <w:right w:val="single" w:sz="4" w:space="0" w:color="auto"/>
            </w:tcBorders>
            <w:vAlign w:val="center"/>
          </w:tcPr>
          <w:p w14:paraId="2519D2F7" w14:textId="77777777" w:rsidR="00D456C1" w:rsidRPr="0032650A" w:rsidRDefault="00D456C1" w:rsidP="007A7630">
            <w:pPr>
              <w:spacing w:line="240" w:lineRule="auto"/>
              <w:ind w:firstLine="567"/>
              <w:contextualSpacing/>
              <w:jc w:val="center"/>
            </w:pPr>
            <w:r w:rsidRPr="0032650A">
              <w:rPr>
                <w:bCs/>
              </w:rPr>
              <w:t>Kai veikla sutrikdoma nuo 6 iki 24 valandų</w:t>
            </w:r>
          </w:p>
        </w:tc>
      </w:tr>
      <w:tr w:rsidR="00D456C1" w:rsidRPr="0032650A" w14:paraId="677F4EF7" w14:textId="77777777" w:rsidTr="00D456C1">
        <w:trPr>
          <w:trHeight w:val="347"/>
        </w:trPr>
        <w:tc>
          <w:tcPr>
            <w:tcW w:w="9747" w:type="dxa"/>
            <w:gridSpan w:val="3"/>
            <w:tcBorders>
              <w:top w:val="single" w:sz="4" w:space="0" w:color="auto"/>
              <w:left w:val="single" w:sz="4" w:space="0" w:color="auto"/>
              <w:bottom w:val="single" w:sz="4" w:space="0" w:color="auto"/>
              <w:right w:val="single" w:sz="4" w:space="0" w:color="auto"/>
            </w:tcBorders>
            <w:vAlign w:val="center"/>
          </w:tcPr>
          <w:p w14:paraId="3FA63D02" w14:textId="77777777" w:rsidR="00D456C1" w:rsidRPr="0032650A" w:rsidRDefault="00D456C1" w:rsidP="007A7630">
            <w:pPr>
              <w:spacing w:line="240" w:lineRule="auto"/>
              <w:ind w:firstLine="0"/>
              <w:contextualSpacing/>
              <w:jc w:val="left"/>
            </w:pPr>
            <w:r w:rsidRPr="0032650A">
              <w:rPr>
                <w:b/>
              </w:rPr>
              <w:t xml:space="preserve">Pavojai, kurie gali kilti už </w:t>
            </w:r>
            <w:r w:rsidR="00F718F0" w:rsidRPr="0032650A">
              <w:rPr>
                <w:b/>
              </w:rPr>
              <w:t>Gimnazijos</w:t>
            </w:r>
            <w:r w:rsidRPr="0032650A">
              <w:rPr>
                <w:b/>
              </w:rPr>
              <w:t xml:space="preserve">  ribų</w:t>
            </w:r>
          </w:p>
        </w:tc>
      </w:tr>
      <w:tr w:rsidR="00D456C1" w:rsidRPr="0032650A" w14:paraId="4F0302FE" w14:textId="77777777" w:rsidTr="00D456C1">
        <w:trPr>
          <w:trHeight w:val="296"/>
        </w:trPr>
        <w:tc>
          <w:tcPr>
            <w:tcW w:w="2660" w:type="dxa"/>
            <w:tcBorders>
              <w:top w:val="single" w:sz="4" w:space="0" w:color="auto"/>
              <w:left w:val="single" w:sz="4" w:space="0" w:color="auto"/>
              <w:bottom w:val="single" w:sz="4" w:space="0" w:color="auto"/>
              <w:right w:val="single" w:sz="4" w:space="0" w:color="auto"/>
            </w:tcBorders>
            <w:vAlign w:val="center"/>
          </w:tcPr>
          <w:p w14:paraId="1A054063" w14:textId="77777777" w:rsidR="00D456C1" w:rsidRPr="0032650A" w:rsidRDefault="00D456C1" w:rsidP="007A7630">
            <w:pPr>
              <w:spacing w:line="240" w:lineRule="auto"/>
              <w:ind w:firstLine="0"/>
              <w:contextualSpacing/>
              <w:jc w:val="left"/>
            </w:pPr>
            <w:r w:rsidRPr="0032650A">
              <w:t>Labai smarkus vėjas, uraganas</w:t>
            </w:r>
          </w:p>
        </w:tc>
        <w:tc>
          <w:tcPr>
            <w:tcW w:w="3402" w:type="dxa"/>
            <w:tcBorders>
              <w:top w:val="single" w:sz="4" w:space="0" w:color="auto"/>
              <w:left w:val="single" w:sz="4" w:space="0" w:color="auto"/>
              <w:bottom w:val="single" w:sz="4" w:space="0" w:color="auto"/>
              <w:right w:val="single" w:sz="4" w:space="0" w:color="auto"/>
            </w:tcBorders>
            <w:vAlign w:val="center"/>
          </w:tcPr>
          <w:p w14:paraId="5683C398" w14:textId="77777777" w:rsidR="00D456C1" w:rsidRPr="0032650A" w:rsidRDefault="00D456C1" w:rsidP="007A7630">
            <w:pPr>
              <w:spacing w:line="240" w:lineRule="auto"/>
              <w:ind w:firstLine="567"/>
              <w:contextualSpacing/>
              <w:jc w:val="center"/>
              <w:rPr>
                <w:bCs/>
              </w:rPr>
            </w:pPr>
            <w:r w:rsidRPr="0032650A">
              <w:rPr>
                <w:bCs/>
              </w:rPr>
              <w:t xml:space="preserve">Sutrikdomas </w:t>
            </w:r>
            <w:r w:rsidR="00522FD6" w:rsidRPr="0032650A">
              <w:rPr>
                <w:bCs/>
              </w:rPr>
              <w:t>pedagoginės</w:t>
            </w:r>
            <w:r w:rsidRPr="0032650A">
              <w:rPr>
                <w:bCs/>
              </w:rPr>
              <w:t xml:space="preserve"> administracinis, ūkinės veiklos </w:t>
            </w:r>
          </w:p>
          <w:p w14:paraId="17F38FD0" w14:textId="77777777" w:rsidR="00D456C1" w:rsidRPr="0032650A" w:rsidRDefault="00D456C1" w:rsidP="007A7630">
            <w:pPr>
              <w:spacing w:line="240" w:lineRule="auto"/>
              <w:ind w:firstLine="567"/>
              <w:contextualSpacing/>
              <w:jc w:val="center"/>
            </w:pPr>
            <w:r w:rsidRPr="0032650A">
              <w:rPr>
                <w:bCs/>
              </w:rPr>
              <w:t>darbas</w:t>
            </w:r>
          </w:p>
        </w:tc>
        <w:tc>
          <w:tcPr>
            <w:tcW w:w="3685" w:type="dxa"/>
            <w:tcBorders>
              <w:top w:val="single" w:sz="4" w:space="0" w:color="auto"/>
              <w:left w:val="single" w:sz="4" w:space="0" w:color="auto"/>
              <w:bottom w:val="single" w:sz="4" w:space="0" w:color="auto"/>
              <w:right w:val="single" w:sz="4" w:space="0" w:color="auto"/>
            </w:tcBorders>
            <w:vAlign w:val="center"/>
          </w:tcPr>
          <w:p w14:paraId="75E0E01F" w14:textId="77777777" w:rsidR="00D456C1" w:rsidRPr="0032650A" w:rsidRDefault="00D456C1" w:rsidP="007A7630">
            <w:pPr>
              <w:spacing w:line="240" w:lineRule="auto"/>
              <w:ind w:firstLine="567"/>
              <w:contextualSpacing/>
              <w:jc w:val="center"/>
            </w:pPr>
            <w:r w:rsidRPr="0032650A">
              <w:rPr>
                <w:bCs/>
              </w:rPr>
              <w:t>Kai veikla sutrikdoma nuo 1 iki 3 parų</w:t>
            </w:r>
          </w:p>
        </w:tc>
      </w:tr>
      <w:tr w:rsidR="00D456C1" w:rsidRPr="0032650A" w14:paraId="612076FF" w14:textId="77777777" w:rsidTr="00D456C1">
        <w:trPr>
          <w:trHeight w:val="296"/>
        </w:trPr>
        <w:tc>
          <w:tcPr>
            <w:tcW w:w="2660" w:type="dxa"/>
            <w:tcBorders>
              <w:top w:val="single" w:sz="4" w:space="0" w:color="auto"/>
              <w:left w:val="single" w:sz="4" w:space="0" w:color="auto"/>
              <w:bottom w:val="single" w:sz="4" w:space="0" w:color="auto"/>
              <w:right w:val="single" w:sz="4" w:space="0" w:color="auto"/>
            </w:tcBorders>
            <w:vAlign w:val="center"/>
          </w:tcPr>
          <w:p w14:paraId="41969C52" w14:textId="77777777" w:rsidR="00D456C1" w:rsidRPr="0032650A" w:rsidRDefault="00D456C1" w:rsidP="007A7630">
            <w:pPr>
              <w:spacing w:line="240" w:lineRule="auto"/>
              <w:ind w:firstLine="0"/>
              <w:contextualSpacing/>
              <w:jc w:val="left"/>
            </w:pPr>
            <w:r w:rsidRPr="0032650A">
              <w:t>Kitas gamtinis, techninis, ar socialinis įvykis</w:t>
            </w:r>
          </w:p>
        </w:tc>
        <w:tc>
          <w:tcPr>
            <w:tcW w:w="3402" w:type="dxa"/>
            <w:tcBorders>
              <w:top w:val="single" w:sz="4" w:space="0" w:color="auto"/>
              <w:left w:val="single" w:sz="4" w:space="0" w:color="auto"/>
              <w:bottom w:val="single" w:sz="4" w:space="0" w:color="auto"/>
              <w:right w:val="single" w:sz="4" w:space="0" w:color="auto"/>
            </w:tcBorders>
            <w:vAlign w:val="center"/>
          </w:tcPr>
          <w:p w14:paraId="49F7CBA8" w14:textId="77777777" w:rsidR="00D456C1" w:rsidRPr="0032650A" w:rsidRDefault="00D456C1" w:rsidP="007A7630">
            <w:pPr>
              <w:spacing w:line="240" w:lineRule="auto"/>
              <w:ind w:firstLine="567"/>
              <w:contextualSpacing/>
              <w:jc w:val="center"/>
              <w:rPr>
                <w:bCs/>
              </w:rPr>
            </w:pPr>
            <w:r w:rsidRPr="0032650A">
              <w:rPr>
                <w:bCs/>
              </w:rPr>
              <w:t xml:space="preserve">Sutrikdomas </w:t>
            </w:r>
            <w:r w:rsidR="00522FD6" w:rsidRPr="0032650A">
              <w:rPr>
                <w:bCs/>
              </w:rPr>
              <w:t>pedagoginės</w:t>
            </w:r>
            <w:r w:rsidRPr="0032650A">
              <w:rPr>
                <w:bCs/>
              </w:rPr>
              <w:t xml:space="preserve"> administracinis, ūkinės veiklos </w:t>
            </w:r>
          </w:p>
          <w:p w14:paraId="424CCC04" w14:textId="77777777" w:rsidR="00D456C1" w:rsidRPr="0032650A" w:rsidRDefault="00D456C1" w:rsidP="007A7630">
            <w:pPr>
              <w:spacing w:line="240" w:lineRule="auto"/>
              <w:ind w:firstLine="567"/>
              <w:contextualSpacing/>
              <w:jc w:val="center"/>
            </w:pPr>
            <w:r w:rsidRPr="0032650A">
              <w:rPr>
                <w:bCs/>
              </w:rPr>
              <w:t>darbas</w:t>
            </w:r>
          </w:p>
        </w:tc>
        <w:tc>
          <w:tcPr>
            <w:tcW w:w="3685" w:type="dxa"/>
            <w:tcBorders>
              <w:top w:val="single" w:sz="4" w:space="0" w:color="auto"/>
              <w:left w:val="single" w:sz="4" w:space="0" w:color="auto"/>
              <w:bottom w:val="single" w:sz="4" w:space="0" w:color="auto"/>
              <w:right w:val="single" w:sz="4" w:space="0" w:color="auto"/>
            </w:tcBorders>
            <w:vAlign w:val="center"/>
          </w:tcPr>
          <w:p w14:paraId="173B8315" w14:textId="77777777" w:rsidR="00D456C1" w:rsidRPr="0032650A" w:rsidRDefault="00D456C1" w:rsidP="007A7630">
            <w:pPr>
              <w:spacing w:line="240" w:lineRule="auto"/>
              <w:ind w:firstLine="567"/>
              <w:contextualSpacing/>
              <w:jc w:val="center"/>
            </w:pPr>
            <w:r w:rsidRPr="0032650A">
              <w:rPr>
                <w:bCs/>
              </w:rPr>
              <w:t>Kai veikla sutrikdoma iki 6 valandų</w:t>
            </w:r>
          </w:p>
        </w:tc>
      </w:tr>
      <w:tr w:rsidR="00A66BB3" w:rsidRPr="0032650A" w14:paraId="739817B0" w14:textId="77777777" w:rsidTr="00D456C1">
        <w:trPr>
          <w:trHeight w:val="1649"/>
        </w:trPr>
        <w:tc>
          <w:tcPr>
            <w:tcW w:w="2660" w:type="dxa"/>
            <w:tcBorders>
              <w:top w:val="single" w:sz="4" w:space="0" w:color="auto"/>
              <w:left w:val="single" w:sz="4" w:space="0" w:color="auto"/>
              <w:bottom w:val="single" w:sz="4" w:space="0" w:color="auto"/>
              <w:right w:val="single" w:sz="4" w:space="0" w:color="auto"/>
            </w:tcBorders>
            <w:vAlign w:val="center"/>
          </w:tcPr>
          <w:p w14:paraId="35820195" w14:textId="7FD67F0A" w:rsidR="00A66BB3" w:rsidRPr="0032650A" w:rsidRDefault="00B65A05" w:rsidP="007A7630">
            <w:pPr>
              <w:spacing w:line="240" w:lineRule="auto"/>
              <w:ind w:firstLine="0"/>
              <w:contextualSpacing/>
              <w:jc w:val="left"/>
            </w:pPr>
            <w:r w:rsidRPr="0032650A">
              <w:t>Teritorijos ir patalpų užteršimas pavojingomis cheminėmis medžiagomis (amoniako garais</w:t>
            </w:r>
          </w:p>
        </w:tc>
        <w:tc>
          <w:tcPr>
            <w:tcW w:w="3402" w:type="dxa"/>
            <w:tcBorders>
              <w:top w:val="single" w:sz="4" w:space="0" w:color="auto"/>
              <w:left w:val="single" w:sz="4" w:space="0" w:color="auto"/>
              <w:bottom w:val="single" w:sz="4" w:space="0" w:color="auto"/>
              <w:right w:val="single" w:sz="4" w:space="0" w:color="auto"/>
            </w:tcBorders>
            <w:vAlign w:val="center"/>
          </w:tcPr>
          <w:p w14:paraId="57838F03" w14:textId="77777777" w:rsidR="00A66BB3" w:rsidRPr="0032650A" w:rsidRDefault="00A66BB3" w:rsidP="007A7630">
            <w:pPr>
              <w:spacing w:line="240" w:lineRule="auto"/>
              <w:ind w:firstLine="567"/>
              <w:contextualSpacing/>
              <w:jc w:val="center"/>
            </w:pPr>
            <w:r w:rsidRPr="0032650A">
              <w:rPr>
                <w:bCs/>
                <w:lang w:eastAsia="en-US"/>
              </w:rPr>
              <w:t>Nutraukiamas pedagoginės, administracinis, ūkinės veiklos darbas</w:t>
            </w:r>
          </w:p>
        </w:tc>
        <w:tc>
          <w:tcPr>
            <w:tcW w:w="3685" w:type="dxa"/>
            <w:tcBorders>
              <w:top w:val="single" w:sz="4" w:space="0" w:color="auto"/>
              <w:left w:val="single" w:sz="4" w:space="0" w:color="auto"/>
              <w:bottom w:val="single" w:sz="4" w:space="0" w:color="auto"/>
              <w:right w:val="single" w:sz="4" w:space="0" w:color="auto"/>
            </w:tcBorders>
            <w:vAlign w:val="center"/>
          </w:tcPr>
          <w:p w14:paraId="6D1256C8" w14:textId="77777777" w:rsidR="00A66BB3" w:rsidRPr="0032650A" w:rsidRDefault="00A66BB3" w:rsidP="007A7630">
            <w:pPr>
              <w:spacing w:line="240" w:lineRule="auto"/>
              <w:ind w:firstLine="567"/>
              <w:contextualSpacing/>
              <w:jc w:val="center"/>
            </w:pPr>
            <w:r w:rsidRPr="0032650A">
              <w:rPr>
                <w:bCs/>
              </w:rPr>
              <w:t>Kai veikla sutrikdoma nuo 6 iki 24 valandų</w:t>
            </w:r>
          </w:p>
        </w:tc>
      </w:tr>
      <w:tr w:rsidR="00A66BB3" w:rsidRPr="0032650A" w14:paraId="53605CE6" w14:textId="77777777" w:rsidTr="00D456C1">
        <w:trPr>
          <w:trHeight w:val="296"/>
        </w:trPr>
        <w:tc>
          <w:tcPr>
            <w:tcW w:w="2660" w:type="dxa"/>
            <w:tcBorders>
              <w:top w:val="single" w:sz="4" w:space="0" w:color="auto"/>
              <w:left w:val="single" w:sz="4" w:space="0" w:color="auto"/>
              <w:bottom w:val="single" w:sz="4" w:space="0" w:color="auto"/>
              <w:right w:val="single" w:sz="4" w:space="0" w:color="auto"/>
            </w:tcBorders>
            <w:vAlign w:val="center"/>
          </w:tcPr>
          <w:p w14:paraId="2CD19D78" w14:textId="2041002A" w:rsidR="00A66BB3" w:rsidRPr="0032650A" w:rsidRDefault="00B65A05" w:rsidP="007A7630">
            <w:pPr>
              <w:spacing w:line="240" w:lineRule="auto"/>
              <w:ind w:firstLine="0"/>
              <w:contextualSpacing/>
              <w:jc w:val="left"/>
            </w:pPr>
            <w:r w:rsidRPr="0032650A">
              <w:t>Teritorijos ir patalpų užteršimas radioaktyviomis medžiagomis</w:t>
            </w:r>
          </w:p>
        </w:tc>
        <w:tc>
          <w:tcPr>
            <w:tcW w:w="3402" w:type="dxa"/>
            <w:tcBorders>
              <w:top w:val="single" w:sz="4" w:space="0" w:color="auto"/>
              <w:left w:val="single" w:sz="4" w:space="0" w:color="auto"/>
              <w:bottom w:val="single" w:sz="4" w:space="0" w:color="auto"/>
              <w:right w:val="single" w:sz="4" w:space="0" w:color="auto"/>
            </w:tcBorders>
            <w:vAlign w:val="center"/>
          </w:tcPr>
          <w:p w14:paraId="0092D90B" w14:textId="77777777" w:rsidR="00A66BB3" w:rsidRPr="0032650A" w:rsidRDefault="00A66BB3" w:rsidP="007A7630">
            <w:pPr>
              <w:spacing w:line="240" w:lineRule="auto"/>
              <w:ind w:firstLine="567"/>
              <w:contextualSpacing/>
              <w:jc w:val="center"/>
            </w:pPr>
            <w:r w:rsidRPr="0032650A">
              <w:rPr>
                <w:bCs/>
                <w:lang w:eastAsia="en-US"/>
              </w:rPr>
              <w:t>Nutraukiamas pedagoginės, administracinis, ūkinės veiklos darbas</w:t>
            </w:r>
          </w:p>
        </w:tc>
        <w:tc>
          <w:tcPr>
            <w:tcW w:w="3685" w:type="dxa"/>
            <w:tcBorders>
              <w:top w:val="single" w:sz="4" w:space="0" w:color="auto"/>
              <w:left w:val="single" w:sz="4" w:space="0" w:color="auto"/>
              <w:bottom w:val="single" w:sz="4" w:space="0" w:color="auto"/>
              <w:right w:val="single" w:sz="4" w:space="0" w:color="auto"/>
            </w:tcBorders>
            <w:vAlign w:val="center"/>
          </w:tcPr>
          <w:p w14:paraId="1C9D234F" w14:textId="77777777" w:rsidR="00A66BB3" w:rsidRPr="0032650A" w:rsidRDefault="00A66BB3" w:rsidP="007A7630">
            <w:pPr>
              <w:spacing w:line="240" w:lineRule="auto"/>
              <w:ind w:firstLine="567"/>
              <w:contextualSpacing/>
              <w:jc w:val="center"/>
            </w:pPr>
            <w:r w:rsidRPr="0032650A">
              <w:rPr>
                <w:bCs/>
              </w:rPr>
              <w:t>Kai veikla sutrikdoma nuo 1 iki 3 parų</w:t>
            </w:r>
          </w:p>
        </w:tc>
      </w:tr>
      <w:tr w:rsidR="00D456C1" w:rsidRPr="0032650A" w14:paraId="77D8C824" w14:textId="77777777" w:rsidTr="00D456C1">
        <w:trPr>
          <w:trHeight w:val="296"/>
        </w:trPr>
        <w:tc>
          <w:tcPr>
            <w:tcW w:w="2660" w:type="dxa"/>
            <w:tcBorders>
              <w:top w:val="single" w:sz="4" w:space="0" w:color="auto"/>
              <w:left w:val="single" w:sz="4" w:space="0" w:color="auto"/>
              <w:bottom w:val="single" w:sz="4" w:space="0" w:color="auto"/>
              <w:right w:val="single" w:sz="4" w:space="0" w:color="auto"/>
            </w:tcBorders>
            <w:vAlign w:val="center"/>
          </w:tcPr>
          <w:p w14:paraId="32D8C8AC" w14:textId="77777777" w:rsidR="00D456C1" w:rsidRPr="0032650A" w:rsidRDefault="00D456C1" w:rsidP="007A7630">
            <w:pPr>
              <w:spacing w:line="240" w:lineRule="auto"/>
              <w:ind w:firstLine="0"/>
              <w:contextualSpacing/>
              <w:jc w:val="left"/>
            </w:pPr>
            <w:r w:rsidRPr="0032650A">
              <w:t>Elektros energijos tiekimo nutraukimas</w:t>
            </w:r>
          </w:p>
        </w:tc>
        <w:tc>
          <w:tcPr>
            <w:tcW w:w="3402" w:type="dxa"/>
            <w:tcBorders>
              <w:top w:val="single" w:sz="4" w:space="0" w:color="auto"/>
              <w:left w:val="single" w:sz="4" w:space="0" w:color="auto"/>
              <w:bottom w:val="single" w:sz="4" w:space="0" w:color="auto"/>
              <w:right w:val="single" w:sz="4" w:space="0" w:color="auto"/>
            </w:tcBorders>
            <w:vAlign w:val="center"/>
          </w:tcPr>
          <w:p w14:paraId="419739DD" w14:textId="77777777" w:rsidR="00D456C1" w:rsidRPr="0032650A" w:rsidRDefault="00D456C1" w:rsidP="007A7630">
            <w:pPr>
              <w:spacing w:line="240" w:lineRule="auto"/>
              <w:ind w:firstLine="567"/>
              <w:contextualSpacing/>
              <w:jc w:val="center"/>
              <w:rPr>
                <w:bCs/>
              </w:rPr>
            </w:pPr>
            <w:r w:rsidRPr="0032650A">
              <w:rPr>
                <w:bCs/>
                <w:lang w:eastAsia="en-US"/>
              </w:rPr>
              <w:t xml:space="preserve">Nutraukiamas </w:t>
            </w:r>
            <w:r w:rsidR="00522FD6" w:rsidRPr="0032650A">
              <w:rPr>
                <w:bCs/>
                <w:lang w:eastAsia="en-US"/>
              </w:rPr>
              <w:t>pedagoginės</w:t>
            </w:r>
            <w:r w:rsidRPr="0032650A">
              <w:rPr>
                <w:bCs/>
                <w:lang w:eastAsia="en-US"/>
              </w:rPr>
              <w:t>, administracinis, ūkinės veiklos darbas</w:t>
            </w:r>
          </w:p>
        </w:tc>
        <w:tc>
          <w:tcPr>
            <w:tcW w:w="3685" w:type="dxa"/>
            <w:tcBorders>
              <w:top w:val="single" w:sz="4" w:space="0" w:color="auto"/>
              <w:left w:val="single" w:sz="4" w:space="0" w:color="auto"/>
              <w:bottom w:val="single" w:sz="4" w:space="0" w:color="auto"/>
              <w:right w:val="single" w:sz="4" w:space="0" w:color="auto"/>
            </w:tcBorders>
            <w:vAlign w:val="center"/>
          </w:tcPr>
          <w:p w14:paraId="6193A2C8" w14:textId="77777777" w:rsidR="00D456C1" w:rsidRPr="0032650A" w:rsidRDefault="00D456C1" w:rsidP="007A7630">
            <w:pPr>
              <w:spacing w:line="240" w:lineRule="auto"/>
              <w:ind w:firstLine="567"/>
              <w:contextualSpacing/>
              <w:jc w:val="center"/>
              <w:rPr>
                <w:bCs/>
              </w:rPr>
            </w:pPr>
            <w:r w:rsidRPr="0032650A">
              <w:rPr>
                <w:bCs/>
              </w:rPr>
              <w:t>Kai veikla sutrikdoma iki 6 valandų</w:t>
            </w:r>
          </w:p>
        </w:tc>
      </w:tr>
      <w:tr w:rsidR="00D456C1" w:rsidRPr="0032650A" w14:paraId="4BA5AB42" w14:textId="77777777" w:rsidTr="00D456C1">
        <w:trPr>
          <w:trHeight w:val="296"/>
        </w:trPr>
        <w:tc>
          <w:tcPr>
            <w:tcW w:w="2660" w:type="dxa"/>
            <w:tcBorders>
              <w:top w:val="single" w:sz="4" w:space="0" w:color="auto"/>
              <w:left w:val="single" w:sz="4" w:space="0" w:color="auto"/>
              <w:bottom w:val="single" w:sz="4" w:space="0" w:color="auto"/>
              <w:right w:val="single" w:sz="4" w:space="0" w:color="auto"/>
            </w:tcBorders>
            <w:vAlign w:val="center"/>
          </w:tcPr>
          <w:p w14:paraId="52830616" w14:textId="77777777" w:rsidR="00D456C1" w:rsidRPr="0032650A" w:rsidRDefault="00D456C1" w:rsidP="007A7630">
            <w:pPr>
              <w:spacing w:line="240" w:lineRule="auto"/>
              <w:ind w:firstLine="0"/>
              <w:contextualSpacing/>
              <w:jc w:val="left"/>
            </w:pPr>
            <w:r w:rsidRPr="0032650A">
              <w:t>Geriamojo vandens tiekimo nutraukimas</w:t>
            </w:r>
          </w:p>
        </w:tc>
        <w:tc>
          <w:tcPr>
            <w:tcW w:w="3402" w:type="dxa"/>
            <w:tcBorders>
              <w:top w:val="single" w:sz="4" w:space="0" w:color="auto"/>
              <w:left w:val="single" w:sz="4" w:space="0" w:color="auto"/>
              <w:bottom w:val="single" w:sz="4" w:space="0" w:color="auto"/>
              <w:right w:val="single" w:sz="4" w:space="0" w:color="auto"/>
            </w:tcBorders>
            <w:vAlign w:val="center"/>
          </w:tcPr>
          <w:p w14:paraId="078D6152" w14:textId="77777777" w:rsidR="00D456C1" w:rsidRPr="0032650A" w:rsidRDefault="00D456C1" w:rsidP="007A7630">
            <w:pPr>
              <w:spacing w:line="240" w:lineRule="auto"/>
              <w:ind w:firstLine="567"/>
              <w:contextualSpacing/>
              <w:jc w:val="center"/>
              <w:rPr>
                <w:bCs/>
              </w:rPr>
            </w:pPr>
            <w:r w:rsidRPr="0032650A">
              <w:rPr>
                <w:bCs/>
              </w:rPr>
              <w:t xml:space="preserve">Sutrikdomas </w:t>
            </w:r>
            <w:r w:rsidR="00522FD6" w:rsidRPr="0032650A">
              <w:rPr>
                <w:bCs/>
              </w:rPr>
              <w:t>pedagoginės</w:t>
            </w:r>
            <w:r w:rsidRPr="0032650A">
              <w:rPr>
                <w:bCs/>
              </w:rPr>
              <w:t xml:space="preserve"> administracinis, ūkinės veiklos </w:t>
            </w:r>
          </w:p>
          <w:p w14:paraId="55DB4CC5" w14:textId="77777777" w:rsidR="00D456C1" w:rsidRPr="0032650A" w:rsidRDefault="00D456C1" w:rsidP="007A7630">
            <w:pPr>
              <w:spacing w:line="240" w:lineRule="auto"/>
              <w:ind w:firstLine="567"/>
              <w:contextualSpacing/>
              <w:jc w:val="center"/>
            </w:pPr>
            <w:r w:rsidRPr="0032650A">
              <w:rPr>
                <w:bCs/>
              </w:rPr>
              <w:t>darbas</w:t>
            </w:r>
          </w:p>
        </w:tc>
        <w:tc>
          <w:tcPr>
            <w:tcW w:w="3685" w:type="dxa"/>
            <w:tcBorders>
              <w:top w:val="single" w:sz="4" w:space="0" w:color="auto"/>
              <w:left w:val="single" w:sz="4" w:space="0" w:color="auto"/>
              <w:bottom w:val="single" w:sz="4" w:space="0" w:color="auto"/>
              <w:right w:val="single" w:sz="4" w:space="0" w:color="auto"/>
            </w:tcBorders>
            <w:vAlign w:val="center"/>
          </w:tcPr>
          <w:p w14:paraId="591D146E" w14:textId="77777777" w:rsidR="00D456C1" w:rsidRPr="0032650A" w:rsidRDefault="00D456C1" w:rsidP="007A7630">
            <w:pPr>
              <w:spacing w:line="240" w:lineRule="auto"/>
              <w:ind w:firstLine="567"/>
              <w:contextualSpacing/>
              <w:jc w:val="center"/>
            </w:pPr>
            <w:r w:rsidRPr="0032650A">
              <w:rPr>
                <w:bCs/>
              </w:rPr>
              <w:t>Kai veikla sutrikdoma iki 6 val.</w:t>
            </w:r>
          </w:p>
        </w:tc>
      </w:tr>
    </w:tbl>
    <w:p w14:paraId="10FD63DA" w14:textId="77777777" w:rsidR="00D456C1" w:rsidRPr="0032650A" w:rsidRDefault="00D456C1" w:rsidP="00135429">
      <w:pPr>
        <w:tabs>
          <w:tab w:val="left" w:pos="0"/>
          <w:tab w:val="left" w:pos="1430"/>
        </w:tabs>
        <w:spacing w:before="240"/>
        <w:ind w:firstLine="567"/>
        <w:contextualSpacing/>
        <w:jc w:val="center"/>
        <w:rPr>
          <w:rFonts w:cs="Arial"/>
        </w:rPr>
      </w:pPr>
      <w:r w:rsidRPr="0032650A">
        <w:rPr>
          <w:rFonts w:cs="Arial"/>
        </w:rPr>
        <w:t>______________________</w:t>
      </w:r>
    </w:p>
    <w:p w14:paraId="63EC5F09" w14:textId="77777777" w:rsidR="00D456C1" w:rsidRPr="0032650A" w:rsidRDefault="00D456C1" w:rsidP="00135429">
      <w:pPr>
        <w:tabs>
          <w:tab w:val="left" w:pos="0"/>
          <w:tab w:val="left" w:pos="1430"/>
        </w:tabs>
        <w:spacing w:before="240"/>
        <w:ind w:firstLine="567"/>
        <w:contextualSpacing/>
        <w:rPr>
          <w:rFonts w:cs="Arial"/>
        </w:rPr>
      </w:pPr>
      <w:r w:rsidRPr="0032650A">
        <w:rPr>
          <w:rFonts w:cs="Arial"/>
        </w:rPr>
        <w:br w:type="page"/>
      </w:r>
      <w:r w:rsidRPr="0032650A">
        <w:rPr>
          <w:rFonts w:cs="Arial"/>
        </w:rPr>
        <w:lastRenderedPageBreak/>
        <w:t xml:space="preserve">Kiekvieno galimo pavojaus padariniai (poveikis) (P1, P2, P3) įvertinami balais pagal 7 lentelėje pateiktus įvertinimo kriterijus. Balai surašomi į 8 lentelės 4, 5, 6 skiltis. </w:t>
      </w:r>
    </w:p>
    <w:p w14:paraId="7E06C8FD" w14:textId="77777777" w:rsidR="00D456C1" w:rsidRPr="0032650A" w:rsidRDefault="00D456C1" w:rsidP="00135429">
      <w:pPr>
        <w:tabs>
          <w:tab w:val="left" w:pos="0"/>
          <w:tab w:val="left" w:pos="1430"/>
        </w:tabs>
        <w:ind w:firstLine="567"/>
        <w:contextualSpacing/>
        <w:rPr>
          <w:rFonts w:cs="Arial"/>
        </w:rPr>
      </w:pPr>
      <w:r w:rsidRPr="0032650A">
        <w:rPr>
          <w:rFonts w:cs="Arial"/>
        </w:rPr>
        <w:t xml:space="preserve">Galimi padariniai (poveikis) turtui ir aplinkai vertinami balais, atsižvelgiant į 4 ir 5 lentelėse numatomus nuostolius (4 ir 5 lentelėse nurodyti nuostoliai sumuojami). </w:t>
      </w:r>
    </w:p>
    <w:p w14:paraId="65598140" w14:textId="77777777" w:rsidR="00D456C1" w:rsidRPr="0032650A" w:rsidRDefault="00D456C1" w:rsidP="00135429">
      <w:pPr>
        <w:pStyle w:val="Pagrindiniotekstotrauka"/>
        <w:spacing w:before="240" w:after="0"/>
        <w:ind w:left="0" w:firstLine="567"/>
        <w:contextualSpacing/>
        <w:jc w:val="center"/>
        <w:rPr>
          <w:b/>
        </w:rPr>
      </w:pPr>
      <w:r w:rsidRPr="0032650A">
        <w:rPr>
          <w:b/>
          <w:bCs/>
        </w:rPr>
        <w:t>GALIMŲ PADARINIŲ (POVEIKIO) (P)</w:t>
      </w:r>
      <w:r w:rsidRPr="0032650A">
        <w:rPr>
          <w:b/>
        </w:rPr>
        <w:t xml:space="preserve"> ĮVERTINIMO KRITERIJAI</w:t>
      </w:r>
    </w:p>
    <w:p w14:paraId="35C07175" w14:textId="77777777" w:rsidR="00D456C1" w:rsidRPr="0032650A" w:rsidRDefault="00D456C1" w:rsidP="00135429">
      <w:pPr>
        <w:pStyle w:val="Pagrindiniotekstotrauka"/>
        <w:spacing w:before="240" w:after="0"/>
        <w:ind w:left="0" w:firstLine="567"/>
        <w:contextualSpacing/>
        <w:jc w:val="right"/>
      </w:pPr>
      <w:r w:rsidRPr="0032650A">
        <w:t>7 lentelė</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0"/>
        <w:gridCol w:w="2170"/>
        <w:gridCol w:w="1837"/>
      </w:tblGrid>
      <w:tr w:rsidR="00D456C1" w:rsidRPr="0032650A" w14:paraId="10AC66A5" w14:textId="77777777" w:rsidTr="00D456C1">
        <w:trPr>
          <w:cantSplit/>
          <w:trHeight w:val="831"/>
        </w:trPr>
        <w:tc>
          <w:tcPr>
            <w:tcW w:w="6345" w:type="dxa"/>
            <w:vAlign w:val="center"/>
          </w:tcPr>
          <w:p w14:paraId="32CD5CFD" w14:textId="77777777" w:rsidR="00D456C1" w:rsidRPr="0032650A" w:rsidRDefault="00D456C1" w:rsidP="007A7630">
            <w:pPr>
              <w:spacing w:line="240" w:lineRule="auto"/>
              <w:ind w:firstLine="567"/>
              <w:contextualSpacing/>
              <w:jc w:val="center"/>
              <w:rPr>
                <w:b/>
                <w:bCs/>
              </w:rPr>
            </w:pPr>
            <w:r w:rsidRPr="0032650A">
              <w:rPr>
                <w:b/>
                <w:bCs/>
              </w:rPr>
              <w:t xml:space="preserve">Galimų padarinių (poveikio) </w:t>
            </w:r>
            <w:r w:rsidRPr="0032650A">
              <w:rPr>
                <w:b/>
              </w:rPr>
              <w:t xml:space="preserve">gyventojų </w:t>
            </w:r>
            <w:r w:rsidRPr="0032650A">
              <w:rPr>
                <w:b/>
                <w:bCs/>
              </w:rPr>
              <w:t>gyvybei ir sveikatai (P1) įvertinimas</w:t>
            </w:r>
          </w:p>
        </w:tc>
        <w:tc>
          <w:tcPr>
            <w:tcW w:w="2077" w:type="dxa"/>
            <w:vAlign w:val="center"/>
          </w:tcPr>
          <w:p w14:paraId="0B751454" w14:textId="77777777" w:rsidR="00D456C1" w:rsidRPr="0032650A" w:rsidRDefault="00D456C1" w:rsidP="007A7630">
            <w:pPr>
              <w:spacing w:line="240" w:lineRule="auto"/>
              <w:ind w:firstLine="567"/>
              <w:contextualSpacing/>
              <w:jc w:val="center"/>
              <w:rPr>
                <w:b/>
                <w:bCs/>
              </w:rPr>
            </w:pPr>
            <w:r w:rsidRPr="0032650A">
              <w:rPr>
                <w:b/>
                <w:bCs/>
              </w:rPr>
              <w:t>Galimų padarinių (poveikio) lygis</w:t>
            </w:r>
          </w:p>
        </w:tc>
        <w:tc>
          <w:tcPr>
            <w:tcW w:w="1325" w:type="dxa"/>
            <w:vAlign w:val="center"/>
          </w:tcPr>
          <w:p w14:paraId="259999C2" w14:textId="77777777" w:rsidR="00D456C1" w:rsidRPr="0032650A" w:rsidRDefault="00D456C1" w:rsidP="007A7630">
            <w:pPr>
              <w:spacing w:line="240" w:lineRule="auto"/>
              <w:ind w:firstLine="567"/>
              <w:contextualSpacing/>
              <w:jc w:val="center"/>
              <w:rPr>
                <w:b/>
                <w:bCs/>
              </w:rPr>
            </w:pPr>
            <w:r w:rsidRPr="0032650A">
              <w:rPr>
                <w:b/>
                <w:bCs/>
              </w:rPr>
              <w:t>Vertinimo balai</w:t>
            </w:r>
          </w:p>
        </w:tc>
      </w:tr>
      <w:tr w:rsidR="00D456C1" w:rsidRPr="0032650A" w14:paraId="5825F977" w14:textId="77777777" w:rsidTr="00D456C1">
        <w:trPr>
          <w:cantSplit/>
          <w:trHeight w:val="20"/>
        </w:trPr>
        <w:tc>
          <w:tcPr>
            <w:tcW w:w="6345" w:type="dxa"/>
            <w:vAlign w:val="center"/>
          </w:tcPr>
          <w:p w14:paraId="40EA8023" w14:textId="77777777" w:rsidR="00D456C1" w:rsidRPr="0032650A" w:rsidRDefault="00D456C1" w:rsidP="007A7630">
            <w:pPr>
              <w:spacing w:line="240" w:lineRule="auto"/>
              <w:ind w:firstLine="33"/>
              <w:contextualSpacing/>
            </w:pPr>
            <w:r w:rsidRPr="0032650A">
              <w:t xml:space="preserve">Žuvusiųjų, sužeistųjų nėra ir (ar) darbuotojų ar </w:t>
            </w:r>
            <w:r w:rsidR="00522FD6" w:rsidRPr="0032650A">
              <w:t>mokinių</w:t>
            </w:r>
            <w:r w:rsidRPr="0032650A">
              <w:t xml:space="preserve"> evakuoti nereikia</w:t>
            </w:r>
          </w:p>
        </w:tc>
        <w:tc>
          <w:tcPr>
            <w:tcW w:w="2077" w:type="dxa"/>
            <w:vAlign w:val="center"/>
          </w:tcPr>
          <w:p w14:paraId="7F42A164" w14:textId="77777777" w:rsidR="00D456C1" w:rsidRPr="0032650A" w:rsidRDefault="00D456C1" w:rsidP="007A7630">
            <w:pPr>
              <w:spacing w:line="240" w:lineRule="auto"/>
              <w:ind w:firstLine="567"/>
              <w:contextualSpacing/>
              <w:jc w:val="center"/>
            </w:pPr>
            <w:r w:rsidRPr="0032650A">
              <w:t>nereikšmingas</w:t>
            </w:r>
          </w:p>
        </w:tc>
        <w:tc>
          <w:tcPr>
            <w:tcW w:w="1325" w:type="dxa"/>
            <w:vAlign w:val="center"/>
          </w:tcPr>
          <w:p w14:paraId="3A3681FF" w14:textId="77777777" w:rsidR="00D456C1" w:rsidRPr="0032650A" w:rsidRDefault="00D456C1" w:rsidP="007A7630">
            <w:pPr>
              <w:spacing w:line="240" w:lineRule="auto"/>
              <w:ind w:firstLine="567"/>
              <w:contextualSpacing/>
              <w:jc w:val="center"/>
            </w:pPr>
            <w:r w:rsidRPr="0032650A">
              <w:t>1</w:t>
            </w:r>
          </w:p>
        </w:tc>
      </w:tr>
      <w:tr w:rsidR="00D456C1" w:rsidRPr="0032650A" w14:paraId="5A9DE056" w14:textId="77777777" w:rsidTr="00D456C1">
        <w:trPr>
          <w:cantSplit/>
          <w:trHeight w:val="20"/>
        </w:trPr>
        <w:tc>
          <w:tcPr>
            <w:tcW w:w="6345" w:type="dxa"/>
            <w:vAlign w:val="center"/>
          </w:tcPr>
          <w:p w14:paraId="43E01E4D" w14:textId="77777777" w:rsidR="00D456C1" w:rsidRPr="0032650A" w:rsidRDefault="00D456C1" w:rsidP="007A7630">
            <w:pPr>
              <w:spacing w:line="240" w:lineRule="auto"/>
              <w:ind w:firstLine="33"/>
              <w:contextualSpacing/>
            </w:pPr>
            <w:r w:rsidRPr="0032650A">
              <w:t xml:space="preserve">Sužaloti 1–5 darbuotojai ar </w:t>
            </w:r>
            <w:r w:rsidR="007A0389" w:rsidRPr="0032650A">
              <w:t>mokiniai</w:t>
            </w:r>
            <w:r w:rsidRPr="0032650A">
              <w:t xml:space="preserve"> ir (ar) iki 50 darbuotojų ar </w:t>
            </w:r>
            <w:r w:rsidR="00522FD6" w:rsidRPr="0032650A">
              <w:t>mokinių</w:t>
            </w:r>
            <w:r w:rsidRPr="0032650A">
              <w:t xml:space="preserve"> evakuota</w:t>
            </w:r>
          </w:p>
        </w:tc>
        <w:tc>
          <w:tcPr>
            <w:tcW w:w="2077" w:type="dxa"/>
            <w:vAlign w:val="center"/>
          </w:tcPr>
          <w:p w14:paraId="07F7422C" w14:textId="77777777" w:rsidR="00D456C1" w:rsidRPr="0032650A" w:rsidRDefault="00D456C1" w:rsidP="007A7630">
            <w:pPr>
              <w:spacing w:line="240" w:lineRule="auto"/>
              <w:ind w:firstLine="567"/>
              <w:contextualSpacing/>
              <w:jc w:val="center"/>
            </w:pPr>
            <w:r w:rsidRPr="0032650A">
              <w:t>ribotas</w:t>
            </w:r>
          </w:p>
        </w:tc>
        <w:tc>
          <w:tcPr>
            <w:tcW w:w="1325" w:type="dxa"/>
            <w:vAlign w:val="center"/>
          </w:tcPr>
          <w:p w14:paraId="33B24F6D" w14:textId="77777777" w:rsidR="00D456C1" w:rsidRPr="0032650A" w:rsidRDefault="00D456C1" w:rsidP="007A7630">
            <w:pPr>
              <w:spacing w:line="240" w:lineRule="auto"/>
              <w:ind w:firstLine="567"/>
              <w:contextualSpacing/>
              <w:jc w:val="center"/>
            </w:pPr>
            <w:r w:rsidRPr="0032650A">
              <w:t>2</w:t>
            </w:r>
          </w:p>
        </w:tc>
      </w:tr>
      <w:tr w:rsidR="00D456C1" w:rsidRPr="0032650A" w14:paraId="6DC08DAC" w14:textId="77777777" w:rsidTr="00D456C1">
        <w:trPr>
          <w:cantSplit/>
          <w:trHeight w:val="20"/>
        </w:trPr>
        <w:tc>
          <w:tcPr>
            <w:tcW w:w="6345" w:type="dxa"/>
            <w:vAlign w:val="center"/>
          </w:tcPr>
          <w:p w14:paraId="75B437FA" w14:textId="77777777" w:rsidR="00D456C1" w:rsidRPr="0032650A" w:rsidRDefault="00D456C1" w:rsidP="007A7630">
            <w:pPr>
              <w:spacing w:line="240" w:lineRule="auto"/>
              <w:ind w:firstLine="33"/>
              <w:contextualSpacing/>
            </w:pPr>
            <w:r w:rsidRPr="0032650A">
              <w:t xml:space="preserve">Žuvo ne daugiau kaip 5 darbuotojai ar </w:t>
            </w:r>
            <w:r w:rsidR="007A0389" w:rsidRPr="0032650A">
              <w:t>mokiniai</w:t>
            </w:r>
            <w:r w:rsidRPr="0032650A">
              <w:t xml:space="preserve"> ir (ar) sužalota nuo 5 iki 10  darbuotojų ar </w:t>
            </w:r>
            <w:r w:rsidR="00522FD6" w:rsidRPr="0032650A">
              <w:t>mokinių</w:t>
            </w:r>
            <w:r w:rsidRPr="0032650A">
              <w:t xml:space="preserve">, ir (ar) nuo 50 iki 100 darbuotojų ar </w:t>
            </w:r>
            <w:r w:rsidR="00522FD6" w:rsidRPr="0032650A">
              <w:t>mokinių</w:t>
            </w:r>
            <w:r w:rsidRPr="0032650A">
              <w:t xml:space="preserve"> evakuota</w:t>
            </w:r>
          </w:p>
        </w:tc>
        <w:tc>
          <w:tcPr>
            <w:tcW w:w="2077" w:type="dxa"/>
            <w:vAlign w:val="center"/>
          </w:tcPr>
          <w:p w14:paraId="1DD471E0" w14:textId="77777777" w:rsidR="00D456C1" w:rsidRPr="0032650A" w:rsidRDefault="00D456C1" w:rsidP="007A7630">
            <w:pPr>
              <w:spacing w:line="240" w:lineRule="auto"/>
              <w:ind w:firstLine="567"/>
              <w:contextualSpacing/>
              <w:jc w:val="center"/>
            </w:pPr>
            <w:r w:rsidRPr="0032650A">
              <w:t>didelis</w:t>
            </w:r>
          </w:p>
        </w:tc>
        <w:tc>
          <w:tcPr>
            <w:tcW w:w="1325" w:type="dxa"/>
            <w:vAlign w:val="center"/>
          </w:tcPr>
          <w:p w14:paraId="7A21622F" w14:textId="77777777" w:rsidR="00D456C1" w:rsidRPr="0032650A" w:rsidRDefault="00D456C1" w:rsidP="007A7630">
            <w:pPr>
              <w:spacing w:line="240" w:lineRule="auto"/>
              <w:ind w:firstLine="567"/>
              <w:contextualSpacing/>
              <w:jc w:val="center"/>
            </w:pPr>
            <w:r w:rsidRPr="0032650A">
              <w:t>3</w:t>
            </w:r>
          </w:p>
        </w:tc>
      </w:tr>
      <w:tr w:rsidR="00D456C1" w:rsidRPr="0032650A" w14:paraId="77D83751" w14:textId="77777777" w:rsidTr="00D456C1">
        <w:trPr>
          <w:cantSplit/>
          <w:trHeight w:val="20"/>
        </w:trPr>
        <w:tc>
          <w:tcPr>
            <w:tcW w:w="6345" w:type="dxa"/>
            <w:vAlign w:val="center"/>
          </w:tcPr>
          <w:p w14:paraId="0F07EF35" w14:textId="77777777" w:rsidR="00D456C1" w:rsidRPr="0032650A" w:rsidRDefault="00D456C1" w:rsidP="007A7630">
            <w:pPr>
              <w:spacing w:line="240" w:lineRule="auto"/>
              <w:ind w:firstLine="33"/>
              <w:contextualSpacing/>
            </w:pPr>
            <w:r w:rsidRPr="0032650A">
              <w:t xml:space="preserve">Žuvo ne daugiau kaip 20 darbuotojų ar </w:t>
            </w:r>
            <w:r w:rsidR="00522FD6" w:rsidRPr="0032650A">
              <w:t>mokinių</w:t>
            </w:r>
            <w:r w:rsidRPr="0032650A">
              <w:t xml:space="preserve"> ir (ar) nuo 10 iki 50  darbuotojų ar </w:t>
            </w:r>
            <w:r w:rsidR="00522FD6" w:rsidRPr="0032650A">
              <w:t>mokinių</w:t>
            </w:r>
            <w:r w:rsidRPr="0032650A">
              <w:t xml:space="preserve"> sunkiai sužalota, ir (ar) nuo 100 iki 200 darbuotojų ar </w:t>
            </w:r>
            <w:r w:rsidR="00522FD6" w:rsidRPr="0032650A">
              <w:t>mokinių</w:t>
            </w:r>
            <w:r w:rsidRPr="0032650A">
              <w:t xml:space="preserve"> evakuota</w:t>
            </w:r>
          </w:p>
        </w:tc>
        <w:tc>
          <w:tcPr>
            <w:tcW w:w="2077" w:type="dxa"/>
            <w:vAlign w:val="center"/>
          </w:tcPr>
          <w:p w14:paraId="3E707123" w14:textId="77777777" w:rsidR="00D456C1" w:rsidRPr="0032650A" w:rsidRDefault="00D456C1" w:rsidP="007A7630">
            <w:pPr>
              <w:spacing w:line="240" w:lineRule="auto"/>
              <w:ind w:firstLine="567"/>
              <w:contextualSpacing/>
              <w:jc w:val="center"/>
            </w:pPr>
            <w:r w:rsidRPr="0032650A">
              <w:t>labai didelis</w:t>
            </w:r>
          </w:p>
        </w:tc>
        <w:tc>
          <w:tcPr>
            <w:tcW w:w="1325" w:type="dxa"/>
            <w:vAlign w:val="center"/>
          </w:tcPr>
          <w:p w14:paraId="7AB11DFC" w14:textId="77777777" w:rsidR="00D456C1" w:rsidRPr="0032650A" w:rsidRDefault="00D456C1" w:rsidP="007A7630">
            <w:pPr>
              <w:spacing w:line="240" w:lineRule="auto"/>
              <w:ind w:firstLine="567"/>
              <w:contextualSpacing/>
              <w:jc w:val="center"/>
            </w:pPr>
            <w:r w:rsidRPr="0032650A">
              <w:t>4</w:t>
            </w:r>
          </w:p>
        </w:tc>
      </w:tr>
      <w:tr w:rsidR="00D456C1" w:rsidRPr="0032650A" w14:paraId="00AE5603" w14:textId="77777777" w:rsidTr="00D456C1">
        <w:trPr>
          <w:cantSplit/>
          <w:trHeight w:val="20"/>
        </w:trPr>
        <w:tc>
          <w:tcPr>
            <w:tcW w:w="6345" w:type="dxa"/>
            <w:tcBorders>
              <w:bottom w:val="single" w:sz="4" w:space="0" w:color="000000"/>
            </w:tcBorders>
            <w:vAlign w:val="center"/>
          </w:tcPr>
          <w:p w14:paraId="3CCF187C" w14:textId="77777777" w:rsidR="00D456C1" w:rsidRPr="0032650A" w:rsidRDefault="00D456C1" w:rsidP="007A7630">
            <w:pPr>
              <w:spacing w:line="240" w:lineRule="auto"/>
              <w:ind w:firstLine="33"/>
              <w:contextualSpacing/>
            </w:pPr>
            <w:r w:rsidRPr="0032650A">
              <w:t xml:space="preserve">Žuvo daugiau nei 20 darbuotojų ar </w:t>
            </w:r>
            <w:r w:rsidR="00522FD6" w:rsidRPr="0032650A">
              <w:t>mokinių</w:t>
            </w:r>
            <w:r w:rsidRPr="0032650A">
              <w:t xml:space="preserve"> ir (ar) sužalota daugiau nei 50  darbuotojų ar </w:t>
            </w:r>
            <w:r w:rsidR="00522FD6" w:rsidRPr="0032650A">
              <w:t>mokinių</w:t>
            </w:r>
            <w:r w:rsidRPr="0032650A">
              <w:t xml:space="preserve">, ir (ar) daugiau kaip 200 darbuotojų ar </w:t>
            </w:r>
            <w:r w:rsidR="00522FD6" w:rsidRPr="0032650A">
              <w:t>mokinių</w:t>
            </w:r>
            <w:r w:rsidRPr="0032650A">
              <w:t xml:space="preserve"> evakuota</w:t>
            </w:r>
          </w:p>
        </w:tc>
        <w:tc>
          <w:tcPr>
            <w:tcW w:w="2077" w:type="dxa"/>
            <w:tcBorders>
              <w:bottom w:val="single" w:sz="4" w:space="0" w:color="000000"/>
            </w:tcBorders>
            <w:vAlign w:val="center"/>
          </w:tcPr>
          <w:p w14:paraId="6FEB22D6" w14:textId="77777777" w:rsidR="00D456C1" w:rsidRPr="0032650A" w:rsidRDefault="00D456C1" w:rsidP="007A7630">
            <w:pPr>
              <w:spacing w:line="240" w:lineRule="auto"/>
              <w:ind w:firstLine="567"/>
              <w:contextualSpacing/>
              <w:jc w:val="center"/>
            </w:pPr>
            <w:r w:rsidRPr="0032650A">
              <w:t>katastrofinis</w:t>
            </w:r>
          </w:p>
        </w:tc>
        <w:tc>
          <w:tcPr>
            <w:tcW w:w="1325" w:type="dxa"/>
            <w:tcBorders>
              <w:bottom w:val="single" w:sz="4" w:space="0" w:color="000000"/>
            </w:tcBorders>
            <w:vAlign w:val="center"/>
          </w:tcPr>
          <w:p w14:paraId="2AA46B1F" w14:textId="77777777" w:rsidR="00D456C1" w:rsidRPr="0032650A" w:rsidRDefault="00D456C1" w:rsidP="007A7630">
            <w:pPr>
              <w:spacing w:line="240" w:lineRule="auto"/>
              <w:ind w:firstLine="567"/>
              <w:contextualSpacing/>
              <w:jc w:val="center"/>
            </w:pPr>
            <w:r w:rsidRPr="0032650A">
              <w:t>5</w:t>
            </w:r>
          </w:p>
        </w:tc>
      </w:tr>
    </w:tbl>
    <w:p w14:paraId="3B266B16" w14:textId="77777777" w:rsidR="00D456C1" w:rsidRPr="0032650A" w:rsidRDefault="00D456C1" w:rsidP="00135429">
      <w:pPr>
        <w:pStyle w:val="Pagrindiniotekstotrauka"/>
        <w:spacing w:before="240" w:after="0"/>
        <w:ind w:left="0" w:firstLine="567"/>
        <w:contextualSpacing/>
        <w:jc w:val="right"/>
      </w:pPr>
      <w:r w:rsidRPr="0032650A">
        <w:t>7 lentelė (tęsinys)</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0"/>
        <w:gridCol w:w="2170"/>
        <w:gridCol w:w="1837"/>
      </w:tblGrid>
      <w:tr w:rsidR="00D456C1" w:rsidRPr="0032650A" w14:paraId="78813A73" w14:textId="77777777" w:rsidTr="00D456C1">
        <w:trPr>
          <w:cantSplit/>
          <w:trHeight w:val="685"/>
        </w:trPr>
        <w:tc>
          <w:tcPr>
            <w:tcW w:w="6345" w:type="dxa"/>
            <w:tcBorders>
              <w:top w:val="single" w:sz="4" w:space="0" w:color="000000"/>
              <w:left w:val="single" w:sz="4" w:space="0" w:color="000000"/>
              <w:bottom w:val="single" w:sz="4" w:space="0" w:color="000000"/>
              <w:right w:val="single" w:sz="4" w:space="0" w:color="000000"/>
            </w:tcBorders>
            <w:vAlign w:val="center"/>
          </w:tcPr>
          <w:p w14:paraId="4BE6F519" w14:textId="77777777" w:rsidR="00D456C1" w:rsidRPr="0032650A" w:rsidRDefault="00D456C1" w:rsidP="007A7630">
            <w:pPr>
              <w:spacing w:line="240" w:lineRule="auto"/>
              <w:ind w:firstLine="567"/>
              <w:contextualSpacing/>
              <w:jc w:val="center"/>
              <w:rPr>
                <w:b/>
                <w:bCs/>
              </w:rPr>
            </w:pPr>
            <w:r w:rsidRPr="0032650A">
              <w:rPr>
                <w:b/>
                <w:bCs/>
              </w:rPr>
              <w:t>Galimų padarinių (poveikio) turtui ir aplinkai (P2) įvertinimas</w:t>
            </w:r>
          </w:p>
        </w:tc>
        <w:tc>
          <w:tcPr>
            <w:tcW w:w="2077" w:type="dxa"/>
            <w:tcBorders>
              <w:top w:val="single" w:sz="4" w:space="0" w:color="000000"/>
              <w:left w:val="single" w:sz="4" w:space="0" w:color="000000"/>
              <w:bottom w:val="single" w:sz="4" w:space="0" w:color="000000"/>
              <w:right w:val="single" w:sz="4" w:space="0" w:color="000000"/>
            </w:tcBorders>
            <w:vAlign w:val="center"/>
          </w:tcPr>
          <w:p w14:paraId="765597AC" w14:textId="77777777" w:rsidR="00D456C1" w:rsidRPr="0032650A" w:rsidRDefault="00D456C1" w:rsidP="007A7630">
            <w:pPr>
              <w:spacing w:line="240" w:lineRule="auto"/>
              <w:ind w:firstLine="567"/>
              <w:contextualSpacing/>
              <w:jc w:val="center"/>
              <w:rPr>
                <w:b/>
                <w:bCs/>
              </w:rPr>
            </w:pPr>
            <w:r w:rsidRPr="0032650A">
              <w:rPr>
                <w:b/>
                <w:bCs/>
              </w:rPr>
              <w:t>Galimų padarinių (poveikio) lygis</w:t>
            </w:r>
          </w:p>
        </w:tc>
        <w:tc>
          <w:tcPr>
            <w:tcW w:w="1325" w:type="dxa"/>
            <w:tcBorders>
              <w:top w:val="single" w:sz="4" w:space="0" w:color="000000"/>
              <w:left w:val="single" w:sz="4" w:space="0" w:color="000000"/>
              <w:bottom w:val="single" w:sz="4" w:space="0" w:color="000000"/>
              <w:right w:val="single" w:sz="4" w:space="0" w:color="000000"/>
            </w:tcBorders>
            <w:vAlign w:val="center"/>
          </w:tcPr>
          <w:p w14:paraId="4CA88849" w14:textId="77777777" w:rsidR="00D456C1" w:rsidRPr="0032650A" w:rsidRDefault="00D456C1" w:rsidP="007A7630">
            <w:pPr>
              <w:spacing w:line="240" w:lineRule="auto"/>
              <w:ind w:firstLine="567"/>
              <w:contextualSpacing/>
              <w:jc w:val="center"/>
              <w:rPr>
                <w:b/>
                <w:bCs/>
              </w:rPr>
            </w:pPr>
            <w:r w:rsidRPr="0032650A">
              <w:rPr>
                <w:b/>
                <w:bCs/>
              </w:rPr>
              <w:t>Vertinimo balai</w:t>
            </w:r>
          </w:p>
        </w:tc>
      </w:tr>
      <w:tr w:rsidR="00D456C1" w:rsidRPr="0032650A" w14:paraId="3EF91F71" w14:textId="77777777" w:rsidTr="007A7630">
        <w:trPr>
          <w:cantSplit/>
          <w:trHeight w:val="371"/>
        </w:trPr>
        <w:tc>
          <w:tcPr>
            <w:tcW w:w="6345" w:type="dxa"/>
            <w:tcBorders>
              <w:top w:val="single" w:sz="4" w:space="0" w:color="000000"/>
              <w:left w:val="single" w:sz="4" w:space="0" w:color="000000"/>
              <w:bottom w:val="single" w:sz="4" w:space="0" w:color="000000"/>
              <w:right w:val="single" w:sz="4" w:space="0" w:color="000000"/>
            </w:tcBorders>
            <w:vAlign w:val="center"/>
          </w:tcPr>
          <w:p w14:paraId="10AC3721" w14:textId="77777777" w:rsidR="00D456C1" w:rsidRPr="0032650A" w:rsidRDefault="00F718F0" w:rsidP="007A7630">
            <w:pPr>
              <w:pStyle w:val="Pagrindinistekstas"/>
              <w:numPr>
                <w:ilvl w:val="12"/>
                <w:numId w:val="0"/>
              </w:numPr>
              <w:spacing w:line="240" w:lineRule="auto"/>
              <w:ind w:firstLine="567"/>
              <w:contextualSpacing/>
              <w:rPr>
                <w:b/>
                <w:bCs/>
                <w:szCs w:val="24"/>
                <w:lang w:eastAsia="en-US"/>
              </w:rPr>
            </w:pPr>
            <w:r w:rsidRPr="0032650A">
              <w:rPr>
                <w:szCs w:val="24"/>
              </w:rPr>
              <w:t>Gimnazija</w:t>
            </w:r>
            <w:r w:rsidR="00044102" w:rsidRPr="0032650A">
              <w:rPr>
                <w:szCs w:val="24"/>
              </w:rPr>
              <w:t>i</w:t>
            </w:r>
            <w:r w:rsidR="00D456C1" w:rsidRPr="0032650A">
              <w:rPr>
                <w:bCs/>
                <w:szCs w:val="24"/>
                <w:lang w:eastAsia="en-US"/>
              </w:rPr>
              <w:t>– mažiau nei 5 proc. turto vertės</w:t>
            </w:r>
          </w:p>
        </w:tc>
        <w:tc>
          <w:tcPr>
            <w:tcW w:w="2077" w:type="dxa"/>
            <w:tcBorders>
              <w:top w:val="single" w:sz="4" w:space="0" w:color="000000"/>
              <w:left w:val="single" w:sz="4" w:space="0" w:color="000000"/>
              <w:bottom w:val="single" w:sz="4" w:space="0" w:color="000000"/>
              <w:right w:val="single" w:sz="4" w:space="0" w:color="000000"/>
            </w:tcBorders>
            <w:vAlign w:val="center"/>
          </w:tcPr>
          <w:p w14:paraId="39CBAF73" w14:textId="77777777" w:rsidR="00D456C1" w:rsidRPr="0032650A" w:rsidRDefault="00D456C1" w:rsidP="007A7630">
            <w:pPr>
              <w:spacing w:line="240" w:lineRule="auto"/>
              <w:ind w:firstLine="567"/>
              <w:contextualSpacing/>
              <w:jc w:val="center"/>
            </w:pPr>
            <w:r w:rsidRPr="0032650A">
              <w:t>nereikšmingas</w:t>
            </w:r>
          </w:p>
        </w:tc>
        <w:tc>
          <w:tcPr>
            <w:tcW w:w="1325" w:type="dxa"/>
            <w:tcBorders>
              <w:top w:val="single" w:sz="4" w:space="0" w:color="000000"/>
              <w:left w:val="single" w:sz="4" w:space="0" w:color="000000"/>
              <w:bottom w:val="single" w:sz="4" w:space="0" w:color="000000"/>
              <w:right w:val="single" w:sz="4" w:space="0" w:color="000000"/>
            </w:tcBorders>
            <w:vAlign w:val="center"/>
          </w:tcPr>
          <w:p w14:paraId="5616AD09" w14:textId="77777777" w:rsidR="00D456C1" w:rsidRPr="0032650A" w:rsidRDefault="00D456C1" w:rsidP="007A7630">
            <w:pPr>
              <w:spacing w:line="240" w:lineRule="auto"/>
              <w:ind w:firstLine="567"/>
              <w:contextualSpacing/>
              <w:jc w:val="center"/>
            </w:pPr>
            <w:r w:rsidRPr="0032650A">
              <w:t>1</w:t>
            </w:r>
          </w:p>
        </w:tc>
      </w:tr>
      <w:tr w:rsidR="00D456C1" w:rsidRPr="0032650A" w14:paraId="1D2262A2" w14:textId="77777777" w:rsidTr="007A7630">
        <w:trPr>
          <w:cantSplit/>
          <w:trHeight w:val="277"/>
        </w:trPr>
        <w:tc>
          <w:tcPr>
            <w:tcW w:w="6345" w:type="dxa"/>
            <w:tcBorders>
              <w:top w:val="single" w:sz="4" w:space="0" w:color="000000"/>
              <w:left w:val="single" w:sz="4" w:space="0" w:color="000000"/>
              <w:bottom w:val="single" w:sz="4" w:space="0" w:color="000000"/>
              <w:right w:val="single" w:sz="4" w:space="0" w:color="000000"/>
            </w:tcBorders>
            <w:vAlign w:val="center"/>
          </w:tcPr>
          <w:p w14:paraId="7637FE7A" w14:textId="77777777" w:rsidR="00D456C1" w:rsidRPr="0032650A" w:rsidRDefault="00F718F0" w:rsidP="007A7630">
            <w:pPr>
              <w:pStyle w:val="Pagrindinistekstas"/>
              <w:numPr>
                <w:ilvl w:val="12"/>
                <w:numId w:val="0"/>
              </w:numPr>
              <w:spacing w:line="240" w:lineRule="auto"/>
              <w:ind w:firstLine="567"/>
              <w:contextualSpacing/>
              <w:rPr>
                <w:b/>
                <w:bCs/>
                <w:szCs w:val="24"/>
                <w:lang w:eastAsia="en-US"/>
              </w:rPr>
            </w:pPr>
            <w:r w:rsidRPr="0032650A">
              <w:rPr>
                <w:szCs w:val="24"/>
              </w:rPr>
              <w:t>Gimnazija</w:t>
            </w:r>
            <w:r w:rsidR="00044102" w:rsidRPr="0032650A">
              <w:rPr>
                <w:szCs w:val="24"/>
              </w:rPr>
              <w:t>i</w:t>
            </w:r>
            <w:r w:rsidR="00D456C1" w:rsidRPr="0032650A">
              <w:rPr>
                <w:bCs/>
                <w:szCs w:val="24"/>
                <w:lang w:eastAsia="en-US"/>
              </w:rPr>
              <w:t xml:space="preserve"> – nuo 5 iki 10 proc. turto vertės</w:t>
            </w:r>
          </w:p>
        </w:tc>
        <w:tc>
          <w:tcPr>
            <w:tcW w:w="2077" w:type="dxa"/>
            <w:tcBorders>
              <w:top w:val="single" w:sz="4" w:space="0" w:color="000000"/>
              <w:left w:val="single" w:sz="4" w:space="0" w:color="000000"/>
              <w:bottom w:val="single" w:sz="4" w:space="0" w:color="000000"/>
              <w:right w:val="single" w:sz="4" w:space="0" w:color="000000"/>
            </w:tcBorders>
            <w:vAlign w:val="center"/>
          </w:tcPr>
          <w:p w14:paraId="5D2A72A6" w14:textId="77777777" w:rsidR="00D456C1" w:rsidRPr="0032650A" w:rsidRDefault="00D456C1" w:rsidP="007A7630">
            <w:pPr>
              <w:spacing w:line="240" w:lineRule="auto"/>
              <w:ind w:firstLine="567"/>
              <w:contextualSpacing/>
              <w:jc w:val="center"/>
            </w:pPr>
            <w:r w:rsidRPr="0032650A">
              <w:t>ribotas</w:t>
            </w:r>
          </w:p>
        </w:tc>
        <w:tc>
          <w:tcPr>
            <w:tcW w:w="1325" w:type="dxa"/>
            <w:tcBorders>
              <w:top w:val="single" w:sz="4" w:space="0" w:color="000000"/>
              <w:left w:val="single" w:sz="4" w:space="0" w:color="000000"/>
              <w:bottom w:val="single" w:sz="4" w:space="0" w:color="000000"/>
              <w:right w:val="single" w:sz="4" w:space="0" w:color="000000"/>
            </w:tcBorders>
            <w:vAlign w:val="center"/>
          </w:tcPr>
          <w:p w14:paraId="407D2C89" w14:textId="77777777" w:rsidR="00D456C1" w:rsidRPr="0032650A" w:rsidRDefault="00D456C1" w:rsidP="007A7630">
            <w:pPr>
              <w:spacing w:line="240" w:lineRule="auto"/>
              <w:ind w:firstLine="567"/>
              <w:contextualSpacing/>
              <w:jc w:val="center"/>
            </w:pPr>
            <w:r w:rsidRPr="0032650A">
              <w:t>2</w:t>
            </w:r>
          </w:p>
        </w:tc>
      </w:tr>
      <w:tr w:rsidR="00D456C1" w:rsidRPr="0032650A" w14:paraId="1AA4DCC8" w14:textId="77777777" w:rsidTr="007A7630">
        <w:trPr>
          <w:cantSplit/>
          <w:trHeight w:val="268"/>
        </w:trPr>
        <w:tc>
          <w:tcPr>
            <w:tcW w:w="6345" w:type="dxa"/>
            <w:tcBorders>
              <w:top w:val="single" w:sz="4" w:space="0" w:color="000000"/>
              <w:left w:val="single" w:sz="4" w:space="0" w:color="000000"/>
              <w:bottom w:val="single" w:sz="4" w:space="0" w:color="000000"/>
              <w:right w:val="single" w:sz="4" w:space="0" w:color="000000"/>
            </w:tcBorders>
            <w:vAlign w:val="center"/>
          </w:tcPr>
          <w:p w14:paraId="4B2E92AE" w14:textId="77777777" w:rsidR="00D456C1" w:rsidRPr="0032650A" w:rsidRDefault="00F718F0" w:rsidP="007A7630">
            <w:pPr>
              <w:pStyle w:val="Pagrindinistekstas"/>
              <w:numPr>
                <w:ilvl w:val="12"/>
                <w:numId w:val="0"/>
              </w:numPr>
              <w:spacing w:line="240" w:lineRule="auto"/>
              <w:ind w:firstLine="567"/>
              <w:contextualSpacing/>
              <w:rPr>
                <w:b/>
                <w:bCs/>
                <w:szCs w:val="24"/>
                <w:lang w:eastAsia="en-US"/>
              </w:rPr>
            </w:pPr>
            <w:r w:rsidRPr="0032650A">
              <w:rPr>
                <w:szCs w:val="24"/>
              </w:rPr>
              <w:t>Gimnazija</w:t>
            </w:r>
            <w:r w:rsidR="00044102" w:rsidRPr="0032650A">
              <w:rPr>
                <w:szCs w:val="24"/>
              </w:rPr>
              <w:t>i</w:t>
            </w:r>
            <w:r w:rsidR="00D456C1" w:rsidRPr="0032650A">
              <w:rPr>
                <w:bCs/>
                <w:szCs w:val="24"/>
                <w:lang w:eastAsia="en-US"/>
              </w:rPr>
              <w:t xml:space="preserve"> – nuo 10 iki 30 proc. turto vertės</w:t>
            </w:r>
          </w:p>
        </w:tc>
        <w:tc>
          <w:tcPr>
            <w:tcW w:w="2077" w:type="dxa"/>
            <w:tcBorders>
              <w:top w:val="single" w:sz="4" w:space="0" w:color="000000"/>
              <w:left w:val="single" w:sz="4" w:space="0" w:color="000000"/>
              <w:bottom w:val="single" w:sz="4" w:space="0" w:color="000000"/>
              <w:right w:val="single" w:sz="4" w:space="0" w:color="000000"/>
            </w:tcBorders>
            <w:vAlign w:val="center"/>
          </w:tcPr>
          <w:p w14:paraId="54BDEF08" w14:textId="77777777" w:rsidR="00D456C1" w:rsidRPr="0032650A" w:rsidRDefault="00D456C1" w:rsidP="007A7630">
            <w:pPr>
              <w:spacing w:line="240" w:lineRule="auto"/>
              <w:ind w:firstLine="567"/>
              <w:contextualSpacing/>
              <w:jc w:val="center"/>
            </w:pPr>
            <w:r w:rsidRPr="0032650A">
              <w:t>didelis</w:t>
            </w:r>
          </w:p>
        </w:tc>
        <w:tc>
          <w:tcPr>
            <w:tcW w:w="1325" w:type="dxa"/>
            <w:tcBorders>
              <w:top w:val="single" w:sz="4" w:space="0" w:color="000000"/>
              <w:left w:val="single" w:sz="4" w:space="0" w:color="000000"/>
              <w:bottom w:val="single" w:sz="4" w:space="0" w:color="000000"/>
              <w:right w:val="single" w:sz="4" w:space="0" w:color="000000"/>
            </w:tcBorders>
            <w:vAlign w:val="center"/>
          </w:tcPr>
          <w:p w14:paraId="1587ED3C" w14:textId="77777777" w:rsidR="00D456C1" w:rsidRPr="0032650A" w:rsidRDefault="00D456C1" w:rsidP="007A7630">
            <w:pPr>
              <w:spacing w:line="240" w:lineRule="auto"/>
              <w:ind w:firstLine="567"/>
              <w:contextualSpacing/>
              <w:jc w:val="center"/>
            </w:pPr>
            <w:r w:rsidRPr="0032650A">
              <w:t>3</w:t>
            </w:r>
          </w:p>
        </w:tc>
      </w:tr>
      <w:tr w:rsidR="00D456C1" w:rsidRPr="0032650A" w14:paraId="0F2F67FE" w14:textId="77777777" w:rsidTr="007A7630">
        <w:trPr>
          <w:cantSplit/>
          <w:trHeight w:val="271"/>
        </w:trPr>
        <w:tc>
          <w:tcPr>
            <w:tcW w:w="6345" w:type="dxa"/>
            <w:tcBorders>
              <w:top w:val="single" w:sz="4" w:space="0" w:color="000000"/>
              <w:left w:val="single" w:sz="4" w:space="0" w:color="000000"/>
              <w:bottom w:val="single" w:sz="4" w:space="0" w:color="000000"/>
              <w:right w:val="single" w:sz="4" w:space="0" w:color="000000"/>
            </w:tcBorders>
            <w:vAlign w:val="center"/>
          </w:tcPr>
          <w:p w14:paraId="41B6B129" w14:textId="77777777" w:rsidR="00D456C1" w:rsidRPr="0032650A" w:rsidRDefault="00F718F0" w:rsidP="007A7630">
            <w:pPr>
              <w:pStyle w:val="Pagrindinistekstas"/>
              <w:numPr>
                <w:ilvl w:val="12"/>
                <w:numId w:val="0"/>
              </w:numPr>
              <w:spacing w:line="240" w:lineRule="auto"/>
              <w:ind w:firstLine="567"/>
              <w:contextualSpacing/>
              <w:rPr>
                <w:b/>
                <w:bCs/>
                <w:szCs w:val="24"/>
                <w:lang w:eastAsia="en-US"/>
              </w:rPr>
            </w:pPr>
            <w:r w:rsidRPr="0032650A">
              <w:rPr>
                <w:szCs w:val="24"/>
              </w:rPr>
              <w:t>Gimnazija</w:t>
            </w:r>
            <w:r w:rsidR="00044102" w:rsidRPr="0032650A">
              <w:rPr>
                <w:szCs w:val="24"/>
              </w:rPr>
              <w:t>i</w:t>
            </w:r>
            <w:r w:rsidR="00D456C1" w:rsidRPr="0032650A">
              <w:rPr>
                <w:bCs/>
                <w:szCs w:val="24"/>
                <w:lang w:eastAsia="en-US"/>
              </w:rPr>
              <w:t xml:space="preserve"> – nuo 30 iki 40 proc. turto vertės</w:t>
            </w:r>
          </w:p>
        </w:tc>
        <w:tc>
          <w:tcPr>
            <w:tcW w:w="2077" w:type="dxa"/>
            <w:tcBorders>
              <w:top w:val="single" w:sz="4" w:space="0" w:color="000000"/>
              <w:left w:val="single" w:sz="4" w:space="0" w:color="000000"/>
              <w:bottom w:val="single" w:sz="4" w:space="0" w:color="000000"/>
              <w:right w:val="single" w:sz="4" w:space="0" w:color="000000"/>
            </w:tcBorders>
            <w:vAlign w:val="center"/>
          </w:tcPr>
          <w:p w14:paraId="18B736D5" w14:textId="77777777" w:rsidR="00D456C1" w:rsidRPr="0032650A" w:rsidRDefault="00D456C1" w:rsidP="007A7630">
            <w:pPr>
              <w:spacing w:line="240" w:lineRule="auto"/>
              <w:ind w:firstLine="567"/>
              <w:contextualSpacing/>
              <w:jc w:val="center"/>
            </w:pPr>
            <w:r w:rsidRPr="0032650A">
              <w:t>labai didelis</w:t>
            </w:r>
          </w:p>
        </w:tc>
        <w:tc>
          <w:tcPr>
            <w:tcW w:w="1325" w:type="dxa"/>
            <w:tcBorders>
              <w:top w:val="single" w:sz="4" w:space="0" w:color="000000"/>
              <w:left w:val="single" w:sz="4" w:space="0" w:color="000000"/>
              <w:bottom w:val="single" w:sz="4" w:space="0" w:color="000000"/>
              <w:right w:val="single" w:sz="4" w:space="0" w:color="000000"/>
            </w:tcBorders>
            <w:vAlign w:val="center"/>
          </w:tcPr>
          <w:p w14:paraId="47BF410D" w14:textId="77777777" w:rsidR="00D456C1" w:rsidRPr="0032650A" w:rsidRDefault="00D456C1" w:rsidP="007A7630">
            <w:pPr>
              <w:spacing w:line="240" w:lineRule="auto"/>
              <w:ind w:firstLine="567"/>
              <w:contextualSpacing/>
              <w:jc w:val="center"/>
            </w:pPr>
            <w:r w:rsidRPr="0032650A">
              <w:t>4</w:t>
            </w:r>
          </w:p>
        </w:tc>
      </w:tr>
      <w:tr w:rsidR="00D456C1" w:rsidRPr="0032650A" w14:paraId="0850C284" w14:textId="77777777" w:rsidTr="007A7630">
        <w:trPr>
          <w:cantSplit/>
          <w:trHeight w:val="276"/>
        </w:trPr>
        <w:tc>
          <w:tcPr>
            <w:tcW w:w="6345" w:type="dxa"/>
            <w:tcBorders>
              <w:top w:val="single" w:sz="4" w:space="0" w:color="000000"/>
              <w:left w:val="single" w:sz="4" w:space="0" w:color="000000"/>
              <w:bottom w:val="single" w:sz="4" w:space="0" w:color="000000"/>
              <w:right w:val="single" w:sz="4" w:space="0" w:color="000000"/>
            </w:tcBorders>
            <w:vAlign w:val="center"/>
          </w:tcPr>
          <w:p w14:paraId="28B52DB4" w14:textId="77777777" w:rsidR="00D456C1" w:rsidRPr="0032650A" w:rsidRDefault="00F718F0" w:rsidP="007A7630">
            <w:pPr>
              <w:pStyle w:val="Pagrindinistekstas"/>
              <w:numPr>
                <w:ilvl w:val="12"/>
                <w:numId w:val="0"/>
              </w:numPr>
              <w:spacing w:line="240" w:lineRule="auto"/>
              <w:ind w:firstLine="567"/>
              <w:contextualSpacing/>
              <w:rPr>
                <w:b/>
                <w:bCs/>
                <w:szCs w:val="24"/>
                <w:lang w:eastAsia="en-US"/>
              </w:rPr>
            </w:pPr>
            <w:r w:rsidRPr="0032650A">
              <w:rPr>
                <w:szCs w:val="24"/>
              </w:rPr>
              <w:t>Gimnazija</w:t>
            </w:r>
            <w:r w:rsidR="00044102" w:rsidRPr="0032650A">
              <w:rPr>
                <w:szCs w:val="24"/>
              </w:rPr>
              <w:t>i</w:t>
            </w:r>
            <w:r w:rsidR="00D456C1" w:rsidRPr="0032650A">
              <w:rPr>
                <w:bCs/>
                <w:szCs w:val="24"/>
                <w:lang w:eastAsia="en-US"/>
              </w:rPr>
              <w:t xml:space="preserve"> – daugiau kaip 40 proc. turto vertės</w:t>
            </w:r>
          </w:p>
        </w:tc>
        <w:tc>
          <w:tcPr>
            <w:tcW w:w="2077" w:type="dxa"/>
            <w:tcBorders>
              <w:top w:val="single" w:sz="4" w:space="0" w:color="000000"/>
              <w:left w:val="single" w:sz="4" w:space="0" w:color="000000"/>
              <w:bottom w:val="single" w:sz="4" w:space="0" w:color="000000"/>
              <w:right w:val="single" w:sz="4" w:space="0" w:color="000000"/>
            </w:tcBorders>
            <w:vAlign w:val="center"/>
          </w:tcPr>
          <w:p w14:paraId="49A70F3B" w14:textId="77777777" w:rsidR="00D456C1" w:rsidRPr="0032650A" w:rsidRDefault="00D456C1" w:rsidP="007A7630">
            <w:pPr>
              <w:spacing w:line="240" w:lineRule="auto"/>
              <w:ind w:firstLine="567"/>
              <w:contextualSpacing/>
              <w:jc w:val="center"/>
            </w:pPr>
            <w:r w:rsidRPr="0032650A">
              <w:t>katastrofinis</w:t>
            </w:r>
          </w:p>
        </w:tc>
        <w:tc>
          <w:tcPr>
            <w:tcW w:w="1325" w:type="dxa"/>
            <w:tcBorders>
              <w:top w:val="single" w:sz="4" w:space="0" w:color="000000"/>
              <w:left w:val="single" w:sz="4" w:space="0" w:color="000000"/>
              <w:bottom w:val="single" w:sz="4" w:space="0" w:color="000000"/>
              <w:right w:val="single" w:sz="4" w:space="0" w:color="000000"/>
            </w:tcBorders>
            <w:vAlign w:val="center"/>
          </w:tcPr>
          <w:p w14:paraId="29003728" w14:textId="77777777" w:rsidR="00D456C1" w:rsidRPr="0032650A" w:rsidRDefault="00D456C1" w:rsidP="007A7630">
            <w:pPr>
              <w:spacing w:line="240" w:lineRule="auto"/>
              <w:ind w:firstLine="567"/>
              <w:contextualSpacing/>
              <w:jc w:val="center"/>
            </w:pPr>
            <w:r w:rsidRPr="0032650A">
              <w:t>5</w:t>
            </w:r>
          </w:p>
        </w:tc>
      </w:tr>
    </w:tbl>
    <w:p w14:paraId="2C559411" w14:textId="77777777" w:rsidR="00D456C1" w:rsidRPr="0032650A" w:rsidRDefault="00D456C1" w:rsidP="00135429">
      <w:pPr>
        <w:pStyle w:val="Pagrindiniotekstotrauka"/>
        <w:spacing w:before="240" w:after="0"/>
        <w:ind w:left="0" w:firstLine="567"/>
        <w:contextualSpacing/>
        <w:jc w:val="right"/>
      </w:pPr>
      <w:r w:rsidRPr="0032650A">
        <w:t>7 lentelė (tęsinys)</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0"/>
        <w:gridCol w:w="2170"/>
        <w:gridCol w:w="1837"/>
      </w:tblGrid>
      <w:tr w:rsidR="00D456C1" w:rsidRPr="0032650A" w14:paraId="7E92F9C4" w14:textId="77777777" w:rsidTr="00D456C1">
        <w:trPr>
          <w:cantSplit/>
          <w:trHeight w:val="20"/>
        </w:trPr>
        <w:tc>
          <w:tcPr>
            <w:tcW w:w="6345" w:type="dxa"/>
            <w:tcBorders>
              <w:top w:val="single" w:sz="4" w:space="0" w:color="000000"/>
              <w:left w:val="single" w:sz="4" w:space="0" w:color="000000"/>
              <w:bottom w:val="single" w:sz="4" w:space="0" w:color="000000"/>
              <w:right w:val="single" w:sz="4" w:space="0" w:color="000000"/>
            </w:tcBorders>
            <w:vAlign w:val="center"/>
          </w:tcPr>
          <w:p w14:paraId="6A1E16D5" w14:textId="77777777" w:rsidR="00D456C1" w:rsidRPr="0032650A" w:rsidRDefault="00D456C1" w:rsidP="007A7630">
            <w:pPr>
              <w:spacing w:line="240" w:lineRule="auto"/>
              <w:ind w:firstLine="567"/>
              <w:contextualSpacing/>
              <w:jc w:val="center"/>
              <w:rPr>
                <w:b/>
                <w:bCs/>
              </w:rPr>
            </w:pPr>
            <w:r w:rsidRPr="0032650A">
              <w:rPr>
                <w:b/>
                <w:bCs/>
              </w:rPr>
              <w:t>Galimų padarinių (poveikio) veiklos tęstinumui (P3) įvertinimas</w:t>
            </w:r>
          </w:p>
        </w:tc>
        <w:tc>
          <w:tcPr>
            <w:tcW w:w="2077" w:type="dxa"/>
            <w:tcBorders>
              <w:top w:val="single" w:sz="4" w:space="0" w:color="000000"/>
              <w:left w:val="single" w:sz="4" w:space="0" w:color="000000"/>
              <w:bottom w:val="single" w:sz="4" w:space="0" w:color="000000"/>
              <w:right w:val="single" w:sz="4" w:space="0" w:color="000000"/>
            </w:tcBorders>
            <w:vAlign w:val="center"/>
          </w:tcPr>
          <w:p w14:paraId="1F5ECE3C" w14:textId="77777777" w:rsidR="00D456C1" w:rsidRPr="0032650A" w:rsidRDefault="00D456C1" w:rsidP="007A7630">
            <w:pPr>
              <w:spacing w:line="240" w:lineRule="auto"/>
              <w:ind w:firstLine="567"/>
              <w:contextualSpacing/>
              <w:jc w:val="center"/>
              <w:rPr>
                <w:b/>
                <w:bCs/>
              </w:rPr>
            </w:pPr>
            <w:r w:rsidRPr="0032650A">
              <w:rPr>
                <w:b/>
                <w:bCs/>
              </w:rPr>
              <w:t>Galimų padarinių (poveikio) lygis</w:t>
            </w:r>
          </w:p>
        </w:tc>
        <w:tc>
          <w:tcPr>
            <w:tcW w:w="1325" w:type="dxa"/>
            <w:tcBorders>
              <w:top w:val="single" w:sz="4" w:space="0" w:color="000000"/>
              <w:left w:val="single" w:sz="4" w:space="0" w:color="000000"/>
              <w:bottom w:val="single" w:sz="4" w:space="0" w:color="000000"/>
              <w:right w:val="single" w:sz="4" w:space="0" w:color="000000"/>
            </w:tcBorders>
            <w:vAlign w:val="center"/>
          </w:tcPr>
          <w:p w14:paraId="131A9A02" w14:textId="77777777" w:rsidR="00D456C1" w:rsidRPr="0032650A" w:rsidRDefault="00D456C1" w:rsidP="007A7630">
            <w:pPr>
              <w:spacing w:line="240" w:lineRule="auto"/>
              <w:ind w:firstLine="567"/>
              <w:contextualSpacing/>
              <w:jc w:val="center"/>
              <w:rPr>
                <w:b/>
                <w:bCs/>
              </w:rPr>
            </w:pPr>
            <w:r w:rsidRPr="0032650A">
              <w:rPr>
                <w:b/>
                <w:bCs/>
              </w:rPr>
              <w:t>Vertinimo balai</w:t>
            </w:r>
          </w:p>
        </w:tc>
      </w:tr>
      <w:tr w:rsidR="00D456C1" w:rsidRPr="0032650A" w14:paraId="61FA5975" w14:textId="77777777" w:rsidTr="007A7630">
        <w:trPr>
          <w:cantSplit/>
          <w:trHeight w:val="316"/>
        </w:trPr>
        <w:tc>
          <w:tcPr>
            <w:tcW w:w="6345" w:type="dxa"/>
            <w:tcBorders>
              <w:top w:val="single" w:sz="4" w:space="0" w:color="000000"/>
              <w:left w:val="single" w:sz="4" w:space="0" w:color="000000"/>
              <w:bottom w:val="single" w:sz="4" w:space="0" w:color="000000"/>
              <w:right w:val="single" w:sz="4" w:space="0" w:color="000000"/>
            </w:tcBorders>
            <w:vAlign w:val="center"/>
          </w:tcPr>
          <w:p w14:paraId="6784D980" w14:textId="77777777" w:rsidR="00D456C1" w:rsidRPr="0032650A" w:rsidRDefault="00D456C1" w:rsidP="007A7630">
            <w:pPr>
              <w:pStyle w:val="Pagrindinistekstas"/>
              <w:numPr>
                <w:ilvl w:val="12"/>
                <w:numId w:val="0"/>
              </w:numPr>
              <w:spacing w:line="240" w:lineRule="auto"/>
              <w:ind w:firstLine="567"/>
              <w:contextualSpacing/>
              <w:jc w:val="center"/>
              <w:rPr>
                <w:b/>
                <w:bCs/>
                <w:szCs w:val="24"/>
                <w:lang w:eastAsia="en-US"/>
              </w:rPr>
            </w:pPr>
            <w:r w:rsidRPr="0032650A">
              <w:rPr>
                <w:bCs/>
                <w:szCs w:val="24"/>
                <w:lang w:eastAsia="en-US"/>
              </w:rPr>
              <w:t>Kai veikla sutrikdoma iki 6 valandų</w:t>
            </w:r>
          </w:p>
        </w:tc>
        <w:tc>
          <w:tcPr>
            <w:tcW w:w="2077" w:type="dxa"/>
            <w:tcBorders>
              <w:top w:val="single" w:sz="4" w:space="0" w:color="000000"/>
              <w:left w:val="single" w:sz="4" w:space="0" w:color="000000"/>
              <w:bottom w:val="single" w:sz="4" w:space="0" w:color="000000"/>
              <w:right w:val="single" w:sz="4" w:space="0" w:color="000000"/>
            </w:tcBorders>
            <w:vAlign w:val="center"/>
          </w:tcPr>
          <w:p w14:paraId="6E98E2BB" w14:textId="77777777" w:rsidR="00D456C1" w:rsidRPr="0032650A" w:rsidRDefault="00D456C1" w:rsidP="007A7630">
            <w:pPr>
              <w:spacing w:line="240" w:lineRule="auto"/>
              <w:ind w:firstLine="567"/>
              <w:contextualSpacing/>
              <w:jc w:val="center"/>
            </w:pPr>
            <w:r w:rsidRPr="0032650A">
              <w:t>nereikšmingas</w:t>
            </w:r>
          </w:p>
        </w:tc>
        <w:tc>
          <w:tcPr>
            <w:tcW w:w="1325" w:type="dxa"/>
            <w:tcBorders>
              <w:top w:val="single" w:sz="4" w:space="0" w:color="000000"/>
              <w:left w:val="single" w:sz="4" w:space="0" w:color="000000"/>
              <w:bottom w:val="single" w:sz="4" w:space="0" w:color="000000"/>
              <w:right w:val="single" w:sz="4" w:space="0" w:color="000000"/>
            </w:tcBorders>
            <w:vAlign w:val="center"/>
          </w:tcPr>
          <w:p w14:paraId="7A3F1AF6" w14:textId="77777777" w:rsidR="00D456C1" w:rsidRPr="0032650A" w:rsidRDefault="00D456C1" w:rsidP="007A7630">
            <w:pPr>
              <w:spacing w:line="240" w:lineRule="auto"/>
              <w:ind w:firstLine="567"/>
              <w:contextualSpacing/>
              <w:jc w:val="center"/>
            </w:pPr>
            <w:r w:rsidRPr="0032650A">
              <w:t>1</w:t>
            </w:r>
          </w:p>
        </w:tc>
      </w:tr>
      <w:tr w:rsidR="00D456C1" w:rsidRPr="0032650A" w14:paraId="2D2E5FCE" w14:textId="77777777" w:rsidTr="007A7630">
        <w:trPr>
          <w:cantSplit/>
          <w:trHeight w:val="419"/>
        </w:trPr>
        <w:tc>
          <w:tcPr>
            <w:tcW w:w="6345" w:type="dxa"/>
            <w:tcBorders>
              <w:top w:val="single" w:sz="4" w:space="0" w:color="000000"/>
              <w:left w:val="single" w:sz="4" w:space="0" w:color="000000"/>
              <w:bottom w:val="single" w:sz="4" w:space="0" w:color="000000"/>
              <w:right w:val="single" w:sz="4" w:space="0" w:color="000000"/>
            </w:tcBorders>
            <w:vAlign w:val="center"/>
          </w:tcPr>
          <w:p w14:paraId="5C46D4B7" w14:textId="77777777" w:rsidR="00D456C1" w:rsidRPr="0032650A" w:rsidRDefault="00D456C1" w:rsidP="007A7630">
            <w:pPr>
              <w:pStyle w:val="Pagrindinistekstas"/>
              <w:numPr>
                <w:ilvl w:val="12"/>
                <w:numId w:val="0"/>
              </w:numPr>
              <w:spacing w:line="240" w:lineRule="auto"/>
              <w:ind w:firstLine="567"/>
              <w:contextualSpacing/>
              <w:jc w:val="center"/>
              <w:rPr>
                <w:b/>
                <w:bCs/>
                <w:szCs w:val="24"/>
                <w:lang w:eastAsia="en-US"/>
              </w:rPr>
            </w:pPr>
            <w:r w:rsidRPr="0032650A">
              <w:rPr>
                <w:bCs/>
                <w:szCs w:val="24"/>
                <w:lang w:eastAsia="en-US"/>
              </w:rPr>
              <w:t>Kai veikla sutrikdoma nuo 6 iki 24 valandų</w:t>
            </w:r>
          </w:p>
        </w:tc>
        <w:tc>
          <w:tcPr>
            <w:tcW w:w="2077" w:type="dxa"/>
            <w:tcBorders>
              <w:top w:val="single" w:sz="4" w:space="0" w:color="000000"/>
              <w:left w:val="single" w:sz="4" w:space="0" w:color="000000"/>
              <w:bottom w:val="single" w:sz="4" w:space="0" w:color="000000"/>
              <w:right w:val="single" w:sz="4" w:space="0" w:color="000000"/>
            </w:tcBorders>
            <w:vAlign w:val="center"/>
          </w:tcPr>
          <w:p w14:paraId="245B49F2" w14:textId="77777777" w:rsidR="00D456C1" w:rsidRPr="0032650A" w:rsidRDefault="00D456C1" w:rsidP="007A7630">
            <w:pPr>
              <w:spacing w:line="240" w:lineRule="auto"/>
              <w:ind w:firstLine="567"/>
              <w:contextualSpacing/>
              <w:jc w:val="center"/>
            </w:pPr>
            <w:r w:rsidRPr="0032650A">
              <w:t>ribotas</w:t>
            </w:r>
          </w:p>
        </w:tc>
        <w:tc>
          <w:tcPr>
            <w:tcW w:w="1325" w:type="dxa"/>
            <w:tcBorders>
              <w:top w:val="single" w:sz="4" w:space="0" w:color="000000"/>
              <w:left w:val="single" w:sz="4" w:space="0" w:color="000000"/>
              <w:bottom w:val="single" w:sz="4" w:space="0" w:color="000000"/>
              <w:right w:val="single" w:sz="4" w:space="0" w:color="000000"/>
            </w:tcBorders>
            <w:vAlign w:val="center"/>
          </w:tcPr>
          <w:p w14:paraId="5D309E1B" w14:textId="77777777" w:rsidR="00D456C1" w:rsidRPr="0032650A" w:rsidRDefault="00D456C1" w:rsidP="007A7630">
            <w:pPr>
              <w:spacing w:line="240" w:lineRule="auto"/>
              <w:ind w:firstLine="567"/>
              <w:contextualSpacing/>
              <w:jc w:val="center"/>
            </w:pPr>
            <w:r w:rsidRPr="0032650A">
              <w:t>2</w:t>
            </w:r>
          </w:p>
        </w:tc>
      </w:tr>
      <w:tr w:rsidR="00D456C1" w:rsidRPr="0032650A" w14:paraId="7252297A" w14:textId="77777777" w:rsidTr="007A7630">
        <w:trPr>
          <w:cantSplit/>
          <w:trHeight w:val="284"/>
        </w:trPr>
        <w:tc>
          <w:tcPr>
            <w:tcW w:w="6345" w:type="dxa"/>
            <w:tcBorders>
              <w:top w:val="single" w:sz="4" w:space="0" w:color="000000"/>
              <w:left w:val="single" w:sz="4" w:space="0" w:color="000000"/>
              <w:bottom w:val="single" w:sz="4" w:space="0" w:color="000000"/>
              <w:right w:val="single" w:sz="4" w:space="0" w:color="000000"/>
            </w:tcBorders>
            <w:vAlign w:val="center"/>
          </w:tcPr>
          <w:p w14:paraId="671E2E30" w14:textId="77777777" w:rsidR="00D456C1" w:rsidRPr="0032650A" w:rsidRDefault="00D456C1" w:rsidP="007A7630">
            <w:pPr>
              <w:pStyle w:val="Pagrindinistekstas"/>
              <w:numPr>
                <w:ilvl w:val="12"/>
                <w:numId w:val="0"/>
              </w:numPr>
              <w:spacing w:line="240" w:lineRule="auto"/>
              <w:ind w:firstLine="567"/>
              <w:contextualSpacing/>
              <w:jc w:val="center"/>
              <w:rPr>
                <w:b/>
                <w:bCs/>
                <w:szCs w:val="24"/>
                <w:lang w:eastAsia="en-US"/>
              </w:rPr>
            </w:pPr>
            <w:r w:rsidRPr="0032650A">
              <w:rPr>
                <w:bCs/>
                <w:szCs w:val="24"/>
                <w:lang w:eastAsia="en-US"/>
              </w:rPr>
              <w:t>Kai veikla sutrikdoma nuo 1 iki 3 parų</w:t>
            </w:r>
          </w:p>
        </w:tc>
        <w:tc>
          <w:tcPr>
            <w:tcW w:w="2077" w:type="dxa"/>
            <w:tcBorders>
              <w:top w:val="single" w:sz="4" w:space="0" w:color="000000"/>
              <w:left w:val="single" w:sz="4" w:space="0" w:color="000000"/>
              <w:bottom w:val="single" w:sz="4" w:space="0" w:color="000000"/>
              <w:right w:val="single" w:sz="4" w:space="0" w:color="000000"/>
            </w:tcBorders>
            <w:vAlign w:val="center"/>
          </w:tcPr>
          <w:p w14:paraId="0BDEC4CD" w14:textId="77777777" w:rsidR="00D456C1" w:rsidRPr="0032650A" w:rsidRDefault="00D456C1" w:rsidP="007A7630">
            <w:pPr>
              <w:spacing w:line="240" w:lineRule="auto"/>
              <w:ind w:firstLine="567"/>
              <w:contextualSpacing/>
              <w:jc w:val="center"/>
            </w:pPr>
            <w:r w:rsidRPr="0032650A">
              <w:t>didelis</w:t>
            </w:r>
          </w:p>
        </w:tc>
        <w:tc>
          <w:tcPr>
            <w:tcW w:w="1325" w:type="dxa"/>
            <w:tcBorders>
              <w:top w:val="single" w:sz="4" w:space="0" w:color="000000"/>
              <w:left w:val="single" w:sz="4" w:space="0" w:color="000000"/>
              <w:bottom w:val="single" w:sz="4" w:space="0" w:color="000000"/>
              <w:right w:val="single" w:sz="4" w:space="0" w:color="000000"/>
            </w:tcBorders>
            <w:vAlign w:val="center"/>
          </w:tcPr>
          <w:p w14:paraId="7C30AC62" w14:textId="77777777" w:rsidR="00D456C1" w:rsidRPr="0032650A" w:rsidRDefault="00D456C1" w:rsidP="007A7630">
            <w:pPr>
              <w:spacing w:line="240" w:lineRule="auto"/>
              <w:ind w:firstLine="567"/>
              <w:contextualSpacing/>
              <w:jc w:val="center"/>
            </w:pPr>
            <w:r w:rsidRPr="0032650A">
              <w:t>3</w:t>
            </w:r>
          </w:p>
        </w:tc>
      </w:tr>
      <w:tr w:rsidR="00D456C1" w:rsidRPr="0032650A" w14:paraId="56964954" w14:textId="77777777" w:rsidTr="007A7630">
        <w:trPr>
          <w:cantSplit/>
          <w:trHeight w:val="260"/>
        </w:trPr>
        <w:tc>
          <w:tcPr>
            <w:tcW w:w="6345" w:type="dxa"/>
            <w:tcBorders>
              <w:top w:val="single" w:sz="4" w:space="0" w:color="000000"/>
              <w:left w:val="single" w:sz="4" w:space="0" w:color="000000"/>
              <w:bottom w:val="single" w:sz="4" w:space="0" w:color="000000"/>
              <w:right w:val="single" w:sz="4" w:space="0" w:color="000000"/>
            </w:tcBorders>
            <w:vAlign w:val="center"/>
          </w:tcPr>
          <w:p w14:paraId="550E3384" w14:textId="77777777" w:rsidR="00D456C1" w:rsidRPr="0032650A" w:rsidRDefault="00D456C1" w:rsidP="007A7630">
            <w:pPr>
              <w:pStyle w:val="Pagrindinistekstas"/>
              <w:numPr>
                <w:ilvl w:val="12"/>
                <w:numId w:val="0"/>
              </w:numPr>
              <w:spacing w:line="240" w:lineRule="auto"/>
              <w:ind w:firstLine="567"/>
              <w:contextualSpacing/>
              <w:jc w:val="center"/>
              <w:rPr>
                <w:b/>
                <w:bCs/>
                <w:szCs w:val="24"/>
                <w:lang w:eastAsia="en-US"/>
              </w:rPr>
            </w:pPr>
            <w:r w:rsidRPr="0032650A">
              <w:rPr>
                <w:bCs/>
                <w:szCs w:val="24"/>
                <w:lang w:eastAsia="en-US"/>
              </w:rPr>
              <w:t>Kai veikla sutrikdoma nuo 3 iki 30 parų</w:t>
            </w:r>
          </w:p>
        </w:tc>
        <w:tc>
          <w:tcPr>
            <w:tcW w:w="2077" w:type="dxa"/>
            <w:tcBorders>
              <w:top w:val="single" w:sz="4" w:space="0" w:color="000000"/>
              <w:left w:val="single" w:sz="4" w:space="0" w:color="000000"/>
              <w:bottom w:val="single" w:sz="4" w:space="0" w:color="000000"/>
              <w:right w:val="single" w:sz="4" w:space="0" w:color="000000"/>
            </w:tcBorders>
            <w:vAlign w:val="center"/>
          </w:tcPr>
          <w:p w14:paraId="1CDB3515" w14:textId="77777777" w:rsidR="00D456C1" w:rsidRPr="0032650A" w:rsidRDefault="00D456C1" w:rsidP="007A7630">
            <w:pPr>
              <w:spacing w:line="240" w:lineRule="auto"/>
              <w:ind w:firstLine="567"/>
              <w:contextualSpacing/>
              <w:jc w:val="center"/>
            </w:pPr>
            <w:r w:rsidRPr="0032650A">
              <w:t>labai didelis</w:t>
            </w:r>
          </w:p>
        </w:tc>
        <w:tc>
          <w:tcPr>
            <w:tcW w:w="1325" w:type="dxa"/>
            <w:tcBorders>
              <w:top w:val="single" w:sz="4" w:space="0" w:color="000000"/>
              <w:left w:val="single" w:sz="4" w:space="0" w:color="000000"/>
              <w:bottom w:val="single" w:sz="4" w:space="0" w:color="000000"/>
              <w:right w:val="single" w:sz="4" w:space="0" w:color="000000"/>
            </w:tcBorders>
            <w:vAlign w:val="center"/>
          </w:tcPr>
          <w:p w14:paraId="20903036" w14:textId="77777777" w:rsidR="00D456C1" w:rsidRPr="0032650A" w:rsidRDefault="00D456C1" w:rsidP="007A7630">
            <w:pPr>
              <w:spacing w:line="240" w:lineRule="auto"/>
              <w:ind w:firstLine="567"/>
              <w:contextualSpacing/>
              <w:jc w:val="center"/>
            </w:pPr>
            <w:r w:rsidRPr="0032650A">
              <w:t>4</w:t>
            </w:r>
          </w:p>
        </w:tc>
      </w:tr>
      <w:tr w:rsidR="00D456C1" w:rsidRPr="0032650A" w14:paraId="5D210D66" w14:textId="77777777" w:rsidTr="007A7630">
        <w:trPr>
          <w:cantSplit/>
          <w:trHeight w:val="405"/>
        </w:trPr>
        <w:tc>
          <w:tcPr>
            <w:tcW w:w="6345" w:type="dxa"/>
            <w:tcBorders>
              <w:top w:val="single" w:sz="4" w:space="0" w:color="000000"/>
              <w:left w:val="single" w:sz="4" w:space="0" w:color="000000"/>
              <w:bottom w:val="single" w:sz="4" w:space="0" w:color="000000"/>
              <w:right w:val="single" w:sz="4" w:space="0" w:color="000000"/>
            </w:tcBorders>
            <w:vAlign w:val="center"/>
          </w:tcPr>
          <w:p w14:paraId="5E8800D1" w14:textId="77777777" w:rsidR="00D456C1" w:rsidRPr="0032650A" w:rsidRDefault="00D456C1" w:rsidP="007A7630">
            <w:pPr>
              <w:pStyle w:val="Pagrindinistekstas"/>
              <w:numPr>
                <w:ilvl w:val="12"/>
                <w:numId w:val="0"/>
              </w:numPr>
              <w:spacing w:line="240" w:lineRule="auto"/>
              <w:ind w:firstLine="567"/>
              <w:contextualSpacing/>
              <w:jc w:val="center"/>
              <w:rPr>
                <w:b/>
                <w:bCs/>
                <w:szCs w:val="24"/>
                <w:lang w:eastAsia="en-US"/>
              </w:rPr>
            </w:pPr>
            <w:r w:rsidRPr="0032650A">
              <w:rPr>
                <w:bCs/>
                <w:szCs w:val="24"/>
                <w:lang w:eastAsia="en-US"/>
              </w:rPr>
              <w:t>Kai veikla sutrikdoma daugiau kaip 30 parų</w:t>
            </w:r>
          </w:p>
        </w:tc>
        <w:tc>
          <w:tcPr>
            <w:tcW w:w="2077" w:type="dxa"/>
            <w:tcBorders>
              <w:top w:val="single" w:sz="4" w:space="0" w:color="000000"/>
              <w:left w:val="single" w:sz="4" w:space="0" w:color="000000"/>
              <w:bottom w:val="single" w:sz="4" w:space="0" w:color="000000"/>
              <w:right w:val="single" w:sz="4" w:space="0" w:color="000000"/>
            </w:tcBorders>
            <w:vAlign w:val="center"/>
          </w:tcPr>
          <w:p w14:paraId="229441F2" w14:textId="77777777" w:rsidR="00D456C1" w:rsidRPr="0032650A" w:rsidRDefault="00D456C1" w:rsidP="007A7630">
            <w:pPr>
              <w:spacing w:line="240" w:lineRule="auto"/>
              <w:ind w:firstLine="567"/>
              <w:contextualSpacing/>
              <w:jc w:val="center"/>
            </w:pPr>
            <w:r w:rsidRPr="0032650A">
              <w:t>katastrofinis</w:t>
            </w:r>
          </w:p>
        </w:tc>
        <w:tc>
          <w:tcPr>
            <w:tcW w:w="1325" w:type="dxa"/>
            <w:tcBorders>
              <w:top w:val="single" w:sz="4" w:space="0" w:color="000000"/>
              <w:left w:val="single" w:sz="4" w:space="0" w:color="000000"/>
              <w:bottom w:val="single" w:sz="4" w:space="0" w:color="000000"/>
              <w:right w:val="single" w:sz="4" w:space="0" w:color="000000"/>
            </w:tcBorders>
            <w:vAlign w:val="center"/>
          </w:tcPr>
          <w:p w14:paraId="2CB2A999" w14:textId="77777777" w:rsidR="00D456C1" w:rsidRPr="0032650A" w:rsidRDefault="00D456C1" w:rsidP="007A7630">
            <w:pPr>
              <w:spacing w:line="240" w:lineRule="auto"/>
              <w:ind w:firstLine="567"/>
              <w:contextualSpacing/>
              <w:jc w:val="center"/>
            </w:pPr>
            <w:r w:rsidRPr="0032650A">
              <w:t>5</w:t>
            </w:r>
          </w:p>
        </w:tc>
      </w:tr>
    </w:tbl>
    <w:p w14:paraId="5D60EAEF" w14:textId="77777777" w:rsidR="00D456C1" w:rsidRPr="0032650A" w:rsidRDefault="00D456C1" w:rsidP="00135429">
      <w:pPr>
        <w:spacing w:before="120"/>
        <w:ind w:firstLine="567"/>
        <w:contextualSpacing/>
        <w:jc w:val="center"/>
      </w:pPr>
      <w:r w:rsidRPr="0032650A">
        <w:t>____________________________________________</w:t>
      </w:r>
    </w:p>
    <w:p w14:paraId="6A21C5C3" w14:textId="77777777" w:rsidR="00D456C1" w:rsidRPr="0032650A" w:rsidRDefault="00D456C1" w:rsidP="00135429">
      <w:pPr>
        <w:spacing w:before="120"/>
        <w:ind w:firstLine="567"/>
        <w:contextualSpacing/>
        <w:jc w:val="center"/>
        <w:sectPr w:rsidR="00D456C1" w:rsidRPr="0032650A" w:rsidSect="00E27944">
          <w:headerReference w:type="default" r:id="rId8"/>
          <w:pgSz w:w="11906" w:h="16838"/>
          <w:pgMar w:top="1134" w:right="567" w:bottom="1134" w:left="1701" w:header="567" w:footer="567" w:gutter="0"/>
          <w:cols w:space="1296"/>
          <w:titlePg/>
          <w:docGrid w:linePitch="360"/>
        </w:sectPr>
      </w:pPr>
    </w:p>
    <w:p w14:paraId="2CACBC1B" w14:textId="77777777" w:rsidR="00D456C1" w:rsidRPr="0032650A" w:rsidRDefault="00D456C1" w:rsidP="00135429">
      <w:pPr>
        <w:spacing w:before="120"/>
        <w:ind w:firstLine="567"/>
        <w:contextualSpacing/>
        <w:jc w:val="center"/>
        <w:rPr>
          <w:b/>
        </w:rPr>
      </w:pPr>
      <w:r w:rsidRPr="0032650A">
        <w:rPr>
          <w:b/>
        </w:rPr>
        <w:lastRenderedPageBreak/>
        <w:t>GALIMŲ PAVOJŲ RIZIKOS ĮVERTINIMAS</w:t>
      </w:r>
    </w:p>
    <w:p w14:paraId="79B931B8" w14:textId="77777777" w:rsidR="00D456C1" w:rsidRPr="0032650A" w:rsidRDefault="00D456C1" w:rsidP="00135429">
      <w:pPr>
        <w:spacing w:before="120"/>
        <w:ind w:firstLine="567"/>
        <w:contextualSpacing/>
        <w:jc w:val="right"/>
      </w:pPr>
      <w:r w:rsidRPr="0032650A">
        <w:t>8 lentelė</w:t>
      </w: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8"/>
        <w:gridCol w:w="1134"/>
        <w:gridCol w:w="1134"/>
        <w:gridCol w:w="1417"/>
        <w:gridCol w:w="1418"/>
        <w:gridCol w:w="1559"/>
        <w:gridCol w:w="1559"/>
        <w:gridCol w:w="1701"/>
        <w:gridCol w:w="2126"/>
      </w:tblGrid>
      <w:tr w:rsidR="00D456C1" w:rsidRPr="0032650A" w14:paraId="2D8EB3C7" w14:textId="77777777" w:rsidTr="00D456C1">
        <w:trPr>
          <w:cantSplit/>
          <w:trHeight w:val="927"/>
        </w:trPr>
        <w:tc>
          <w:tcPr>
            <w:tcW w:w="2978" w:type="dxa"/>
            <w:vMerge w:val="restart"/>
            <w:vAlign w:val="center"/>
          </w:tcPr>
          <w:p w14:paraId="50B55ED9" w14:textId="77777777" w:rsidR="00D456C1" w:rsidRPr="0032650A" w:rsidRDefault="00D456C1" w:rsidP="009D7DCE">
            <w:pPr>
              <w:spacing w:line="240" w:lineRule="auto"/>
              <w:ind w:firstLine="0"/>
              <w:contextualSpacing/>
              <w:jc w:val="center"/>
              <w:rPr>
                <w:b/>
                <w:bCs/>
              </w:rPr>
            </w:pPr>
            <w:r w:rsidRPr="0032650A">
              <w:rPr>
                <w:b/>
                <w:bCs/>
              </w:rPr>
              <w:t xml:space="preserve">Galimas pavojus </w:t>
            </w:r>
          </w:p>
        </w:tc>
        <w:tc>
          <w:tcPr>
            <w:tcW w:w="1134" w:type="dxa"/>
            <w:vMerge w:val="restart"/>
            <w:textDirection w:val="btLr"/>
            <w:vAlign w:val="center"/>
          </w:tcPr>
          <w:p w14:paraId="5904802D" w14:textId="77777777" w:rsidR="00D456C1" w:rsidRPr="0032650A" w:rsidRDefault="00D456C1" w:rsidP="009D7DCE">
            <w:pPr>
              <w:spacing w:line="240" w:lineRule="auto"/>
              <w:ind w:right="113" w:firstLine="0"/>
              <w:contextualSpacing/>
              <w:jc w:val="center"/>
              <w:rPr>
                <w:b/>
              </w:rPr>
            </w:pPr>
            <w:r w:rsidRPr="0032650A">
              <w:rPr>
                <w:b/>
              </w:rPr>
              <w:t>Galimo pavojaus tikimybės (T) įvertinimas balais</w:t>
            </w:r>
          </w:p>
        </w:tc>
        <w:tc>
          <w:tcPr>
            <w:tcW w:w="3969" w:type="dxa"/>
            <w:gridSpan w:val="3"/>
            <w:vAlign w:val="center"/>
          </w:tcPr>
          <w:p w14:paraId="1CB613EB" w14:textId="77777777" w:rsidR="00D456C1" w:rsidRPr="0032650A" w:rsidRDefault="00D456C1" w:rsidP="009D7DCE">
            <w:pPr>
              <w:spacing w:line="240" w:lineRule="auto"/>
              <w:ind w:firstLine="0"/>
              <w:contextualSpacing/>
              <w:jc w:val="center"/>
              <w:rPr>
                <w:b/>
              </w:rPr>
            </w:pPr>
            <w:r w:rsidRPr="0032650A">
              <w:rPr>
                <w:b/>
              </w:rPr>
              <w:t>Galimų padarinių (poveikio) (P) įvertinimas</w:t>
            </w:r>
          </w:p>
          <w:p w14:paraId="1026E27C" w14:textId="77777777" w:rsidR="00D456C1" w:rsidRPr="0032650A" w:rsidRDefault="00D456C1" w:rsidP="009D7DCE">
            <w:pPr>
              <w:spacing w:line="240" w:lineRule="auto"/>
              <w:ind w:firstLine="0"/>
              <w:contextualSpacing/>
              <w:jc w:val="center"/>
              <w:rPr>
                <w:b/>
              </w:rPr>
            </w:pPr>
            <w:r w:rsidRPr="0032650A">
              <w:rPr>
                <w:b/>
              </w:rPr>
              <w:t>balais</w:t>
            </w:r>
          </w:p>
        </w:tc>
        <w:tc>
          <w:tcPr>
            <w:tcW w:w="4819" w:type="dxa"/>
            <w:gridSpan w:val="3"/>
            <w:vAlign w:val="center"/>
          </w:tcPr>
          <w:p w14:paraId="3ECB66CB" w14:textId="77777777" w:rsidR="00D456C1" w:rsidRPr="0032650A" w:rsidRDefault="00D456C1" w:rsidP="009D7DCE">
            <w:pPr>
              <w:spacing w:line="240" w:lineRule="auto"/>
              <w:ind w:firstLine="0"/>
              <w:contextualSpacing/>
              <w:jc w:val="center"/>
              <w:rPr>
                <w:b/>
                <w:spacing w:val="17"/>
              </w:rPr>
            </w:pPr>
            <w:r w:rsidRPr="0032650A">
              <w:rPr>
                <w:b/>
              </w:rPr>
              <w:t xml:space="preserve">Rizikos lygio (R) nustatymas </w:t>
            </w:r>
          </w:p>
        </w:tc>
        <w:tc>
          <w:tcPr>
            <w:tcW w:w="2126" w:type="dxa"/>
            <w:vMerge w:val="restart"/>
            <w:textDirection w:val="btLr"/>
            <w:vAlign w:val="center"/>
          </w:tcPr>
          <w:p w14:paraId="1C3358FC" w14:textId="77777777" w:rsidR="00D456C1" w:rsidRPr="0032650A" w:rsidRDefault="00D456C1" w:rsidP="009D7DCE">
            <w:pPr>
              <w:spacing w:line="240" w:lineRule="auto"/>
              <w:ind w:right="113" w:firstLine="0"/>
              <w:contextualSpacing/>
              <w:jc w:val="center"/>
              <w:rPr>
                <w:b/>
                <w:bCs/>
              </w:rPr>
            </w:pPr>
            <w:r w:rsidRPr="0032650A">
              <w:rPr>
                <w:b/>
                <w:bCs/>
                <w:w w:val="99"/>
              </w:rPr>
              <w:t>Bendras rizikos lygis (</w:t>
            </w:r>
            <w:r w:rsidRPr="0032650A">
              <w:rPr>
                <w:b/>
                <w:bCs/>
              </w:rPr>
              <w:t>R)</w:t>
            </w:r>
          </w:p>
          <w:p w14:paraId="78E969D9" w14:textId="77777777" w:rsidR="00D456C1" w:rsidRPr="0032650A" w:rsidRDefault="00D456C1" w:rsidP="009D7DCE">
            <w:pPr>
              <w:spacing w:line="240" w:lineRule="auto"/>
              <w:ind w:right="113" w:firstLine="0"/>
              <w:contextualSpacing/>
              <w:jc w:val="center"/>
              <w:rPr>
                <w:bCs/>
                <w:sz w:val="22"/>
              </w:rPr>
            </w:pPr>
            <w:r w:rsidRPr="0032650A">
              <w:rPr>
                <w:b/>
              </w:rPr>
              <w:t>R=R1+R2+R3</w:t>
            </w:r>
          </w:p>
        </w:tc>
      </w:tr>
      <w:tr w:rsidR="00D456C1" w:rsidRPr="0032650A" w14:paraId="32C12A58" w14:textId="77777777" w:rsidTr="009D7DCE">
        <w:trPr>
          <w:cantSplit/>
          <w:trHeight w:val="2911"/>
        </w:trPr>
        <w:tc>
          <w:tcPr>
            <w:tcW w:w="2978" w:type="dxa"/>
            <w:vMerge/>
            <w:vAlign w:val="center"/>
          </w:tcPr>
          <w:p w14:paraId="56939C34" w14:textId="77777777" w:rsidR="00D456C1" w:rsidRPr="0032650A" w:rsidRDefault="00D456C1" w:rsidP="009D7DCE">
            <w:pPr>
              <w:spacing w:line="240" w:lineRule="auto"/>
              <w:ind w:firstLine="567"/>
              <w:contextualSpacing/>
              <w:jc w:val="center"/>
              <w:rPr>
                <w:b/>
                <w:bCs/>
              </w:rPr>
            </w:pPr>
          </w:p>
        </w:tc>
        <w:tc>
          <w:tcPr>
            <w:tcW w:w="1134" w:type="dxa"/>
            <w:vMerge/>
            <w:vAlign w:val="center"/>
          </w:tcPr>
          <w:p w14:paraId="77DC5898" w14:textId="77777777" w:rsidR="00D456C1" w:rsidRPr="0032650A" w:rsidRDefault="00D456C1" w:rsidP="009D7DCE">
            <w:pPr>
              <w:spacing w:line="240" w:lineRule="auto"/>
              <w:ind w:firstLine="567"/>
              <w:contextualSpacing/>
              <w:jc w:val="center"/>
              <w:rPr>
                <w:b/>
                <w:bCs/>
              </w:rPr>
            </w:pPr>
          </w:p>
        </w:tc>
        <w:tc>
          <w:tcPr>
            <w:tcW w:w="1134" w:type="dxa"/>
            <w:textDirection w:val="btLr"/>
            <w:vAlign w:val="center"/>
          </w:tcPr>
          <w:p w14:paraId="5B3FBA06" w14:textId="77777777" w:rsidR="00D456C1" w:rsidRPr="0032650A" w:rsidRDefault="00D456C1" w:rsidP="009D7DCE">
            <w:pPr>
              <w:spacing w:line="240" w:lineRule="auto"/>
              <w:ind w:right="113" w:firstLine="567"/>
              <w:contextualSpacing/>
              <w:jc w:val="center"/>
              <w:rPr>
                <w:b/>
              </w:rPr>
            </w:pPr>
            <w:r w:rsidRPr="0032650A">
              <w:rPr>
                <w:b/>
              </w:rPr>
              <w:t>Galimi padariniai (poveikis) gyvybei ir sveikatai (P1)</w:t>
            </w:r>
          </w:p>
        </w:tc>
        <w:tc>
          <w:tcPr>
            <w:tcW w:w="1417" w:type="dxa"/>
            <w:textDirection w:val="btLr"/>
            <w:vAlign w:val="center"/>
          </w:tcPr>
          <w:p w14:paraId="36D06D4B" w14:textId="77777777" w:rsidR="00D456C1" w:rsidRPr="0032650A" w:rsidRDefault="00D456C1" w:rsidP="009D7DCE">
            <w:pPr>
              <w:spacing w:line="240" w:lineRule="auto"/>
              <w:ind w:right="113" w:firstLine="567"/>
              <w:contextualSpacing/>
              <w:jc w:val="center"/>
              <w:rPr>
                <w:b/>
              </w:rPr>
            </w:pPr>
            <w:r w:rsidRPr="0032650A">
              <w:rPr>
                <w:b/>
              </w:rPr>
              <w:t>Galimi padariniai (poveikis) turtui ir aplinkai (P2)</w:t>
            </w:r>
          </w:p>
        </w:tc>
        <w:tc>
          <w:tcPr>
            <w:tcW w:w="1418" w:type="dxa"/>
            <w:textDirection w:val="btLr"/>
            <w:vAlign w:val="center"/>
          </w:tcPr>
          <w:p w14:paraId="74FDAC69" w14:textId="77777777" w:rsidR="00D456C1" w:rsidRPr="0032650A" w:rsidRDefault="00D456C1" w:rsidP="009D7DCE">
            <w:pPr>
              <w:spacing w:line="240" w:lineRule="auto"/>
              <w:ind w:right="113" w:firstLine="567"/>
              <w:contextualSpacing/>
              <w:jc w:val="center"/>
              <w:rPr>
                <w:b/>
                <w:bCs/>
              </w:rPr>
            </w:pPr>
            <w:r w:rsidRPr="0032650A">
              <w:rPr>
                <w:b/>
              </w:rPr>
              <w:t>Galimi padariniai (poveikis) veiklos tęstinumui (P3)</w:t>
            </w:r>
          </w:p>
        </w:tc>
        <w:tc>
          <w:tcPr>
            <w:tcW w:w="1559" w:type="dxa"/>
            <w:textDirection w:val="btLr"/>
            <w:vAlign w:val="center"/>
          </w:tcPr>
          <w:p w14:paraId="42CC3400" w14:textId="77777777" w:rsidR="00D456C1" w:rsidRPr="0032650A" w:rsidRDefault="00D456C1" w:rsidP="009D7DCE">
            <w:pPr>
              <w:spacing w:line="240" w:lineRule="auto"/>
              <w:ind w:right="113" w:firstLine="567"/>
              <w:contextualSpacing/>
              <w:jc w:val="center"/>
              <w:rPr>
                <w:b/>
              </w:rPr>
            </w:pPr>
            <w:r w:rsidRPr="0032650A">
              <w:rPr>
                <w:b/>
              </w:rPr>
              <w:t>Galimo pavojaus  rizikos gyvybei ir sveikatai lygis (R1) R1=TxP1</w:t>
            </w:r>
          </w:p>
        </w:tc>
        <w:tc>
          <w:tcPr>
            <w:tcW w:w="1559" w:type="dxa"/>
            <w:textDirection w:val="btLr"/>
            <w:vAlign w:val="center"/>
          </w:tcPr>
          <w:p w14:paraId="2EF3C795" w14:textId="77777777" w:rsidR="00D456C1" w:rsidRPr="0032650A" w:rsidRDefault="00D456C1" w:rsidP="009D7DCE">
            <w:pPr>
              <w:spacing w:line="240" w:lineRule="auto"/>
              <w:ind w:right="113" w:firstLine="567"/>
              <w:contextualSpacing/>
              <w:jc w:val="center"/>
              <w:rPr>
                <w:b/>
              </w:rPr>
            </w:pPr>
            <w:r w:rsidRPr="0032650A">
              <w:rPr>
                <w:b/>
              </w:rPr>
              <w:t>Galimo pavojaus rizikos  turtui ir aplinkai lygis  (R2)</w:t>
            </w:r>
          </w:p>
          <w:p w14:paraId="593C61F7" w14:textId="77777777" w:rsidR="00D456C1" w:rsidRPr="0032650A" w:rsidRDefault="00D456C1" w:rsidP="009D7DCE">
            <w:pPr>
              <w:spacing w:line="240" w:lineRule="auto"/>
              <w:ind w:right="113" w:firstLine="567"/>
              <w:contextualSpacing/>
              <w:jc w:val="center"/>
              <w:rPr>
                <w:b/>
                <w:bCs/>
                <w:spacing w:val="17"/>
              </w:rPr>
            </w:pPr>
            <w:r w:rsidRPr="0032650A">
              <w:rPr>
                <w:b/>
              </w:rPr>
              <w:t>R2=TxP2</w:t>
            </w:r>
          </w:p>
        </w:tc>
        <w:tc>
          <w:tcPr>
            <w:tcW w:w="1701" w:type="dxa"/>
            <w:textDirection w:val="btLr"/>
            <w:vAlign w:val="center"/>
          </w:tcPr>
          <w:p w14:paraId="7C871B77" w14:textId="77777777" w:rsidR="00D456C1" w:rsidRPr="0032650A" w:rsidRDefault="00D456C1" w:rsidP="009D7DCE">
            <w:pPr>
              <w:spacing w:line="240" w:lineRule="auto"/>
              <w:ind w:right="113" w:firstLine="567"/>
              <w:contextualSpacing/>
              <w:jc w:val="center"/>
              <w:rPr>
                <w:b/>
                <w:bCs/>
                <w:spacing w:val="17"/>
              </w:rPr>
            </w:pPr>
            <w:r w:rsidRPr="0032650A">
              <w:rPr>
                <w:b/>
              </w:rPr>
              <w:t>Galimo pavojaus rizikos veiklos tęstinumui lygis (R3) R3=TxP3</w:t>
            </w:r>
          </w:p>
        </w:tc>
        <w:tc>
          <w:tcPr>
            <w:tcW w:w="2126" w:type="dxa"/>
            <w:vMerge/>
            <w:vAlign w:val="center"/>
          </w:tcPr>
          <w:p w14:paraId="6635A328" w14:textId="77777777" w:rsidR="00D456C1" w:rsidRPr="0032650A" w:rsidRDefault="00D456C1" w:rsidP="009D7DCE">
            <w:pPr>
              <w:spacing w:line="240" w:lineRule="auto"/>
              <w:ind w:firstLine="567"/>
              <w:contextualSpacing/>
              <w:jc w:val="center"/>
              <w:rPr>
                <w:bCs/>
                <w:sz w:val="22"/>
              </w:rPr>
            </w:pPr>
          </w:p>
        </w:tc>
      </w:tr>
      <w:tr w:rsidR="00D456C1" w:rsidRPr="0032650A" w14:paraId="5777EC72" w14:textId="77777777" w:rsidTr="00D456C1">
        <w:trPr>
          <w:trHeight w:val="264"/>
        </w:trPr>
        <w:tc>
          <w:tcPr>
            <w:tcW w:w="2978" w:type="dxa"/>
            <w:tcBorders>
              <w:bottom w:val="single" w:sz="4" w:space="0" w:color="auto"/>
            </w:tcBorders>
            <w:vAlign w:val="center"/>
          </w:tcPr>
          <w:p w14:paraId="378252A1" w14:textId="0B487235" w:rsidR="00D456C1" w:rsidRPr="0032650A" w:rsidRDefault="009D7DCE" w:rsidP="009D7DCE">
            <w:pPr>
              <w:spacing w:line="240" w:lineRule="auto"/>
              <w:ind w:firstLine="567"/>
              <w:contextualSpacing/>
              <w:jc w:val="center"/>
            </w:pPr>
            <w:r w:rsidRPr="0032650A">
              <w:t>1</w:t>
            </w:r>
          </w:p>
        </w:tc>
        <w:tc>
          <w:tcPr>
            <w:tcW w:w="1134" w:type="dxa"/>
            <w:tcBorders>
              <w:bottom w:val="single" w:sz="4" w:space="0" w:color="auto"/>
            </w:tcBorders>
            <w:vAlign w:val="center"/>
          </w:tcPr>
          <w:p w14:paraId="1DA8AA1B" w14:textId="755213E6" w:rsidR="00D456C1" w:rsidRPr="0032650A" w:rsidRDefault="009D7DCE" w:rsidP="009D7DCE">
            <w:pPr>
              <w:spacing w:line="240" w:lineRule="auto"/>
              <w:ind w:firstLine="567"/>
              <w:contextualSpacing/>
              <w:jc w:val="center"/>
            </w:pPr>
            <w:r w:rsidRPr="0032650A">
              <w:t>2</w:t>
            </w:r>
          </w:p>
        </w:tc>
        <w:tc>
          <w:tcPr>
            <w:tcW w:w="1134" w:type="dxa"/>
            <w:tcBorders>
              <w:bottom w:val="single" w:sz="4" w:space="0" w:color="auto"/>
            </w:tcBorders>
            <w:vAlign w:val="center"/>
          </w:tcPr>
          <w:p w14:paraId="6A928973" w14:textId="68D244AE" w:rsidR="00D456C1" w:rsidRPr="0032650A" w:rsidRDefault="009D7DCE" w:rsidP="009D7DCE">
            <w:pPr>
              <w:spacing w:line="240" w:lineRule="auto"/>
              <w:ind w:firstLine="567"/>
              <w:contextualSpacing/>
              <w:jc w:val="center"/>
            </w:pPr>
            <w:r w:rsidRPr="0032650A">
              <w:t>3</w:t>
            </w:r>
          </w:p>
        </w:tc>
        <w:tc>
          <w:tcPr>
            <w:tcW w:w="1417" w:type="dxa"/>
            <w:tcBorders>
              <w:bottom w:val="single" w:sz="4" w:space="0" w:color="auto"/>
            </w:tcBorders>
            <w:vAlign w:val="center"/>
          </w:tcPr>
          <w:p w14:paraId="12AFF119" w14:textId="65A1B73A" w:rsidR="00D456C1" w:rsidRPr="0032650A" w:rsidRDefault="009D7DCE" w:rsidP="009D7DCE">
            <w:pPr>
              <w:spacing w:line="240" w:lineRule="auto"/>
              <w:ind w:firstLine="567"/>
              <w:contextualSpacing/>
              <w:jc w:val="center"/>
            </w:pPr>
            <w:r w:rsidRPr="0032650A">
              <w:t>4</w:t>
            </w:r>
          </w:p>
        </w:tc>
        <w:tc>
          <w:tcPr>
            <w:tcW w:w="1418" w:type="dxa"/>
            <w:tcBorders>
              <w:bottom w:val="single" w:sz="4" w:space="0" w:color="auto"/>
            </w:tcBorders>
            <w:vAlign w:val="center"/>
          </w:tcPr>
          <w:p w14:paraId="02C10A47" w14:textId="07FF1B1E" w:rsidR="00D456C1" w:rsidRPr="0032650A" w:rsidRDefault="009D7DCE" w:rsidP="009D7DCE">
            <w:pPr>
              <w:spacing w:line="240" w:lineRule="auto"/>
              <w:ind w:firstLine="567"/>
              <w:contextualSpacing/>
              <w:jc w:val="center"/>
            </w:pPr>
            <w:r w:rsidRPr="0032650A">
              <w:t>5</w:t>
            </w:r>
          </w:p>
        </w:tc>
        <w:tc>
          <w:tcPr>
            <w:tcW w:w="1559" w:type="dxa"/>
            <w:tcBorders>
              <w:bottom w:val="single" w:sz="4" w:space="0" w:color="auto"/>
            </w:tcBorders>
            <w:vAlign w:val="center"/>
          </w:tcPr>
          <w:p w14:paraId="42B3F021" w14:textId="60C008B7" w:rsidR="00D456C1" w:rsidRPr="0032650A" w:rsidRDefault="009D7DCE" w:rsidP="009D7DCE">
            <w:pPr>
              <w:spacing w:line="240" w:lineRule="auto"/>
              <w:ind w:firstLine="567"/>
              <w:contextualSpacing/>
              <w:jc w:val="center"/>
            </w:pPr>
            <w:r w:rsidRPr="0032650A">
              <w:t>6</w:t>
            </w:r>
          </w:p>
        </w:tc>
        <w:tc>
          <w:tcPr>
            <w:tcW w:w="1559" w:type="dxa"/>
            <w:tcBorders>
              <w:bottom w:val="single" w:sz="4" w:space="0" w:color="auto"/>
            </w:tcBorders>
            <w:vAlign w:val="center"/>
          </w:tcPr>
          <w:p w14:paraId="0C0FED86" w14:textId="421B44E0" w:rsidR="00D456C1" w:rsidRPr="0032650A" w:rsidRDefault="009D7DCE" w:rsidP="009D7DCE">
            <w:pPr>
              <w:spacing w:line="240" w:lineRule="auto"/>
              <w:ind w:firstLine="567"/>
              <w:contextualSpacing/>
              <w:jc w:val="center"/>
            </w:pPr>
            <w:r w:rsidRPr="0032650A">
              <w:t>7</w:t>
            </w:r>
          </w:p>
        </w:tc>
        <w:tc>
          <w:tcPr>
            <w:tcW w:w="1701" w:type="dxa"/>
            <w:tcBorders>
              <w:bottom w:val="single" w:sz="4" w:space="0" w:color="auto"/>
            </w:tcBorders>
            <w:vAlign w:val="center"/>
          </w:tcPr>
          <w:p w14:paraId="5A17D564" w14:textId="2B2E0A89" w:rsidR="00D456C1" w:rsidRPr="0032650A" w:rsidRDefault="009D7DCE" w:rsidP="009D7DCE">
            <w:pPr>
              <w:spacing w:line="240" w:lineRule="auto"/>
              <w:ind w:firstLine="567"/>
              <w:contextualSpacing/>
              <w:jc w:val="center"/>
            </w:pPr>
            <w:r w:rsidRPr="0032650A">
              <w:t>8</w:t>
            </w:r>
          </w:p>
        </w:tc>
        <w:tc>
          <w:tcPr>
            <w:tcW w:w="2126" w:type="dxa"/>
            <w:tcBorders>
              <w:bottom w:val="single" w:sz="4" w:space="0" w:color="auto"/>
            </w:tcBorders>
            <w:vAlign w:val="center"/>
          </w:tcPr>
          <w:p w14:paraId="5F624181" w14:textId="2056F659" w:rsidR="00D456C1" w:rsidRPr="0032650A" w:rsidRDefault="009D7DCE" w:rsidP="009D7DCE">
            <w:pPr>
              <w:spacing w:line="240" w:lineRule="auto"/>
              <w:ind w:firstLine="567"/>
              <w:contextualSpacing/>
              <w:jc w:val="center"/>
            </w:pPr>
            <w:r w:rsidRPr="0032650A">
              <w:t>9</w:t>
            </w:r>
          </w:p>
        </w:tc>
      </w:tr>
      <w:tr w:rsidR="00D456C1" w:rsidRPr="0032650A" w14:paraId="31C6236C" w14:textId="77777777" w:rsidTr="00D456C1">
        <w:trPr>
          <w:trHeight w:val="519"/>
        </w:trPr>
        <w:tc>
          <w:tcPr>
            <w:tcW w:w="15026" w:type="dxa"/>
            <w:gridSpan w:val="9"/>
            <w:tcBorders>
              <w:top w:val="single" w:sz="4" w:space="0" w:color="auto"/>
              <w:bottom w:val="single" w:sz="4" w:space="0" w:color="auto"/>
            </w:tcBorders>
            <w:vAlign w:val="center"/>
          </w:tcPr>
          <w:p w14:paraId="2EB6B18C" w14:textId="77777777" w:rsidR="00D456C1" w:rsidRPr="0032650A" w:rsidRDefault="00D456C1" w:rsidP="009D7DCE">
            <w:pPr>
              <w:spacing w:line="240" w:lineRule="auto"/>
              <w:ind w:firstLine="567"/>
              <w:contextualSpacing/>
              <w:jc w:val="center"/>
            </w:pPr>
            <w:r w:rsidRPr="0032650A">
              <w:rPr>
                <w:b/>
                <w:bCs/>
              </w:rPr>
              <w:t>Pavojai, kurie gal</w:t>
            </w:r>
            <w:r w:rsidRPr="0032650A">
              <w:rPr>
                <w:b/>
              </w:rPr>
              <w:t xml:space="preserve">i kilti </w:t>
            </w:r>
            <w:r w:rsidR="00F718F0" w:rsidRPr="0032650A">
              <w:rPr>
                <w:b/>
              </w:rPr>
              <w:t>Gimnazijoje</w:t>
            </w:r>
          </w:p>
        </w:tc>
      </w:tr>
      <w:tr w:rsidR="00D456C1" w:rsidRPr="0032650A" w14:paraId="01D88484" w14:textId="77777777" w:rsidTr="009D7DCE">
        <w:trPr>
          <w:trHeight w:val="299"/>
        </w:trPr>
        <w:tc>
          <w:tcPr>
            <w:tcW w:w="2978" w:type="dxa"/>
            <w:tcBorders>
              <w:top w:val="single" w:sz="4" w:space="0" w:color="auto"/>
              <w:bottom w:val="single" w:sz="4" w:space="0" w:color="auto"/>
            </w:tcBorders>
            <w:vAlign w:val="center"/>
          </w:tcPr>
          <w:p w14:paraId="1949BEBA" w14:textId="77777777" w:rsidR="00D456C1" w:rsidRPr="0032650A" w:rsidRDefault="004F0712" w:rsidP="009D7DCE">
            <w:pPr>
              <w:spacing w:line="240" w:lineRule="auto"/>
              <w:ind w:firstLine="0"/>
              <w:contextualSpacing/>
              <w:jc w:val="center"/>
            </w:pPr>
            <w:r w:rsidRPr="0032650A">
              <w:t>Gaisras</w:t>
            </w:r>
          </w:p>
        </w:tc>
        <w:tc>
          <w:tcPr>
            <w:tcW w:w="1134" w:type="dxa"/>
            <w:tcBorders>
              <w:top w:val="single" w:sz="4" w:space="0" w:color="auto"/>
              <w:bottom w:val="single" w:sz="4" w:space="0" w:color="auto"/>
            </w:tcBorders>
            <w:vAlign w:val="center"/>
          </w:tcPr>
          <w:p w14:paraId="3D26ACE7" w14:textId="77777777" w:rsidR="00D456C1" w:rsidRPr="0032650A" w:rsidRDefault="00D456C1" w:rsidP="009D7DCE">
            <w:pPr>
              <w:spacing w:line="240" w:lineRule="auto"/>
              <w:ind w:firstLine="0"/>
              <w:contextualSpacing/>
              <w:jc w:val="center"/>
            </w:pPr>
            <w:r w:rsidRPr="0032650A">
              <w:t>3</w:t>
            </w:r>
          </w:p>
        </w:tc>
        <w:tc>
          <w:tcPr>
            <w:tcW w:w="1134" w:type="dxa"/>
            <w:tcBorders>
              <w:top w:val="single" w:sz="4" w:space="0" w:color="auto"/>
              <w:bottom w:val="single" w:sz="4" w:space="0" w:color="auto"/>
            </w:tcBorders>
            <w:vAlign w:val="center"/>
          </w:tcPr>
          <w:p w14:paraId="0FC3F0C3" w14:textId="77777777" w:rsidR="00D456C1" w:rsidRPr="0032650A" w:rsidRDefault="00D456C1" w:rsidP="009D7DCE">
            <w:pPr>
              <w:spacing w:line="240" w:lineRule="auto"/>
              <w:ind w:firstLine="0"/>
              <w:contextualSpacing/>
              <w:jc w:val="center"/>
            </w:pPr>
            <w:r w:rsidRPr="0032650A">
              <w:t>3</w:t>
            </w:r>
          </w:p>
        </w:tc>
        <w:tc>
          <w:tcPr>
            <w:tcW w:w="1417" w:type="dxa"/>
            <w:tcBorders>
              <w:top w:val="single" w:sz="4" w:space="0" w:color="auto"/>
              <w:bottom w:val="single" w:sz="4" w:space="0" w:color="auto"/>
            </w:tcBorders>
            <w:vAlign w:val="center"/>
          </w:tcPr>
          <w:p w14:paraId="6AF83052" w14:textId="77777777" w:rsidR="00D456C1" w:rsidRPr="0032650A" w:rsidRDefault="00D456C1" w:rsidP="009D7DCE">
            <w:pPr>
              <w:spacing w:line="240" w:lineRule="auto"/>
              <w:ind w:firstLine="0"/>
              <w:contextualSpacing/>
              <w:jc w:val="center"/>
            </w:pPr>
            <w:r w:rsidRPr="0032650A">
              <w:t>4</w:t>
            </w:r>
          </w:p>
        </w:tc>
        <w:tc>
          <w:tcPr>
            <w:tcW w:w="1418" w:type="dxa"/>
            <w:tcBorders>
              <w:top w:val="single" w:sz="4" w:space="0" w:color="auto"/>
              <w:bottom w:val="single" w:sz="4" w:space="0" w:color="auto"/>
            </w:tcBorders>
            <w:vAlign w:val="center"/>
          </w:tcPr>
          <w:p w14:paraId="4E629E91" w14:textId="77777777" w:rsidR="00D456C1" w:rsidRPr="0032650A" w:rsidRDefault="00D456C1" w:rsidP="009D7DCE">
            <w:pPr>
              <w:spacing w:line="240" w:lineRule="auto"/>
              <w:ind w:firstLine="0"/>
              <w:contextualSpacing/>
              <w:jc w:val="center"/>
            </w:pPr>
            <w:r w:rsidRPr="0032650A">
              <w:t>5</w:t>
            </w:r>
          </w:p>
        </w:tc>
        <w:tc>
          <w:tcPr>
            <w:tcW w:w="1559" w:type="dxa"/>
            <w:tcBorders>
              <w:top w:val="single" w:sz="4" w:space="0" w:color="auto"/>
              <w:bottom w:val="single" w:sz="4" w:space="0" w:color="auto"/>
            </w:tcBorders>
            <w:vAlign w:val="center"/>
          </w:tcPr>
          <w:p w14:paraId="386A065B" w14:textId="77777777" w:rsidR="00D456C1" w:rsidRPr="0032650A" w:rsidRDefault="00D456C1" w:rsidP="009D7DCE">
            <w:pPr>
              <w:spacing w:line="240" w:lineRule="auto"/>
              <w:ind w:firstLine="0"/>
              <w:contextualSpacing/>
              <w:jc w:val="center"/>
            </w:pPr>
            <w:r w:rsidRPr="0032650A">
              <w:t>9</w:t>
            </w:r>
          </w:p>
          <w:p w14:paraId="56829731" w14:textId="77777777" w:rsidR="00D456C1" w:rsidRPr="0032650A" w:rsidRDefault="00D456C1" w:rsidP="009D7DCE">
            <w:pPr>
              <w:spacing w:line="240" w:lineRule="auto"/>
              <w:ind w:firstLine="0"/>
              <w:contextualSpacing/>
              <w:jc w:val="center"/>
            </w:pPr>
            <w:r w:rsidRPr="0032650A">
              <w:t>didelė</w:t>
            </w:r>
          </w:p>
        </w:tc>
        <w:tc>
          <w:tcPr>
            <w:tcW w:w="1559" w:type="dxa"/>
            <w:tcBorders>
              <w:top w:val="single" w:sz="4" w:space="0" w:color="auto"/>
              <w:bottom w:val="single" w:sz="4" w:space="0" w:color="auto"/>
            </w:tcBorders>
            <w:vAlign w:val="center"/>
          </w:tcPr>
          <w:p w14:paraId="6AEF0D3D" w14:textId="77777777" w:rsidR="00D456C1" w:rsidRPr="0032650A" w:rsidRDefault="00D456C1" w:rsidP="009D7DCE">
            <w:pPr>
              <w:spacing w:line="240" w:lineRule="auto"/>
              <w:ind w:firstLine="0"/>
              <w:contextualSpacing/>
              <w:jc w:val="center"/>
            </w:pPr>
            <w:r w:rsidRPr="0032650A">
              <w:t>12</w:t>
            </w:r>
          </w:p>
          <w:p w14:paraId="6FDBC036" w14:textId="77777777" w:rsidR="00D456C1" w:rsidRPr="0032650A" w:rsidRDefault="00D456C1" w:rsidP="009D7DCE">
            <w:pPr>
              <w:spacing w:line="240" w:lineRule="auto"/>
              <w:ind w:firstLine="0"/>
              <w:contextualSpacing/>
              <w:jc w:val="center"/>
            </w:pPr>
            <w:r w:rsidRPr="0032650A">
              <w:t>didelė</w:t>
            </w:r>
          </w:p>
        </w:tc>
        <w:tc>
          <w:tcPr>
            <w:tcW w:w="1701" w:type="dxa"/>
            <w:tcBorders>
              <w:top w:val="single" w:sz="4" w:space="0" w:color="auto"/>
              <w:bottom w:val="single" w:sz="4" w:space="0" w:color="auto"/>
            </w:tcBorders>
            <w:vAlign w:val="center"/>
          </w:tcPr>
          <w:p w14:paraId="5C69DCEA" w14:textId="77777777" w:rsidR="00D456C1" w:rsidRPr="0032650A" w:rsidRDefault="00D456C1" w:rsidP="009D7DCE">
            <w:pPr>
              <w:spacing w:line="240" w:lineRule="auto"/>
              <w:ind w:firstLine="0"/>
              <w:contextualSpacing/>
              <w:jc w:val="center"/>
            </w:pPr>
            <w:r w:rsidRPr="0032650A">
              <w:t>15</w:t>
            </w:r>
          </w:p>
          <w:p w14:paraId="644CDC3D" w14:textId="77777777" w:rsidR="00D456C1" w:rsidRPr="0032650A" w:rsidRDefault="00D456C1" w:rsidP="009D7DCE">
            <w:pPr>
              <w:spacing w:line="240" w:lineRule="auto"/>
              <w:ind w:firstLine="0"/>
              <w:contextualSpacing/>
              <w:jc w:val="center"/>
            </w:pPr>
            <w:r w:rsidRPr="0032650A">
              <w:t>labai didelė</w:t>
            </w:r>
          </w:p>
        </w:tc>
        <w:tc>
          <w:tcPr>
            <w:tcW w:w="2126" w:type="dxa"/>
            <w:tcBorders>
              <w:top w:val="single" w:sz="4" w:space="0" w:color="auto"/>
              <w:bottom w:val="single" w:sz="4" w:space="0" w:color="auto"/>
            </w:tcBorders>
            <w:vAlign w:val="center"/>
          </w:tcPr>
          <w:p w14:paraId="73AA0B31" w14:textId="77777777" w:rsidR="000C5B4B" w:rsidRPr="0032650A" w:rsidRDefault="000C5B4B" w:rsidP="009D7DCE">
            <w:pPr>
              <w:spacing w:line="240" w:lineRule="auto"/>
              <w:ind w:firstLine="0"/>
              <w:contextualSpacing/>
              <w:jc w:val="center"/>
            </w:pPr>
            <w:r w:rsidRPr="0032650A">
              <w:t>36</w:t>
            </w:r>
          </w:p>
          <w:p w14:paraId="5D7C3A61" w14:textId="77777777" w:rsidR="00D456C1" w:rsidRPr="0032650A" w:rsidRDefault="00D456C1" w:rsidP="009D7DCE">
            <w:pPr>
              <w:spacing w:line="240" w:lineRule="auto"/>
              <w:ind w:firstLine="0"/>
              <w:contextualSpacing/>
              <w:jc w:val="center"/>
            </w:pPr>
            <w:r w:rsidRPr="0032650A">
              <w:t>labai didelė</w:t>
            </w:r>
          </w:p>
        </w:tc>
      </w:tr>
      <w:tr w:rsidR="00D456C1" w:rsidRPr="0032650A" w14:paraId="5C90E9E3" w14:textId="77777777" w:rsidTr="009D7DCE">
        <w:trPr>
          <w:trHeight w:val="591"/>
        </w:trPr>
        <w:tc>
          <w:tcPr>
            <w:tcW w:w="2978" w:type="dxa"/>
            <w:tcBorders>
              <w:top w:val="single" w:sz="4" w:space="0" w:color="auto"/>
              <w:bottom w:val="single" w:sz="4" w:space="0" w:color="auto"/>
            </w:tcBorders>
            <w:vAlign w:val="center"/>
          </w:tcPr>
          <w:p w14:paraId="6A60774B" w14:textId="77777777" w:rsidR="00D456C1" w:rsidRPr="0032650A" w:rsidRDefault="00D456C1" w:rsidP="009D7DCE">
            <w:pPr>
              <w:spacing w:line="240" w:lineRule="auto"/>
              <w:ind w:firstLine="0"/>
              <w:contextualSpacing/>
              <w:jc w:val="center"/>
            </w:pPr>
            <w:r w:rsidRPr="0032650A">
              <w:t>Teroro aktas (įkaitų paėmimas, ginkluotas įsiveržimas)</w:t>
            </w:r>
          </w:p>
        </w:tc>
        <w:tc>
          <w:tcPr>
            <w:tcW w:w="1134" w:type="dxa"/>
            <w:tcBorders>
              <w:top w:val="single" w:sz="4" w:space="0" w:color="auto"/>
              <w:bottom w:val="single" w:sz="4" w:space="0" w:color="auto"/>
            </w:tcBorders>
            <w:vAlign w:val="center"/>
          </w:tcPr>
          <w:p w14:paraId="11CD730F" w14:textId="77777777" w:rsidR="00D456C1" w:rsidRPr="0032650A" w:rsidRDefault="00D456C1" w:rsidP="009D7DCE">
            <w:pPr>
              <w:spacing w:line="240" w:lineRule="auto"/>
              <w:ind w:firstLine="0"/>
              <w:contextualSpacing/>
              <w:jc w:val="center"/>
            </w:pPr>
            <w:r w:rsidRPr="0032650A">
              <w:t>1</w:t>
            </w:r>
          </w:p>
        </w:tc>
        <w:tc>
          <w:tcPr>
            <w:tcW w:w="1134" w:type="dxa"/>
            <w:tcBorders>
              <w:top w:val="single" w:sz="4" w:space="0" w:color="auto"/>
              <w:bottom w:val="single" w:sz="4" w:space="0" w:color="auto"/>
            </w:tcBorders>
            <w:vAlign w:val="center"/>
          </w:tcPr>
          <w:p w14:paraId="11C3C5C4" w14:textId="77777777" w:rsidR="00D456C1" w:rsidRPr="0032650A" w:rsidRDefault="00D456C1" w:rsidP="009D7DCE">
            <w:pPr>
              <w:spacing w:line="240" w:lineRule="auto"/>
              <w:ind w:firstLine="0"/>
              <w:contextualSpacing/>
              <w:jc w:val="center"/>
            </w:pPr>
            <w:r w:rsidRPr="0032650A">
              <w:t>2</w:t>
            </w:r>
          </w:p>
        </w:tc>
        <w:tc>
          <w:tcPr>
            <w:tcW w:w="1417" w:type="dxa"/>
            <w:tcBorders>
              <w:top w:val="single" w:sz="4" w:space="0" w:color="auto"/>
              <w:bottom w:val="single" w:sz="4" w:space="0" w:color="auto"/>
            </w:tcBorders>
            <w:vAlign w:val="center"/>
          </w:tcPr>
          <w:p w14:paraId="1E86B657" w14:textId="77777777" w:rsidR="00D456C1" w:rsidRPr="0032650A" w:rsidRDefault="00D456C1" w:rsidP="009D7DCE">
            <w:pPr>
              <w:spacing w:line="240" w:lineRule="auto"/>
              <w:ind w:firstLine="0"/>
              <w:contextualSpacing/>
              <w:jc w:val="center"/>
            </w:pPr>
            <w:r w:rsidRPr="0032650A">
              <w:t>1</w:t>
            </w:r>
          </w:p>
        </w:tc>
        <w:tc>
          <w:tcPr>
            <w:tcW w:w="1418" w:type="dxa"/>
            <w:tcBorders>
              <w:top w:val="single" w:sz="4" w:space="0" w:color="auto"/>
              <w:bottom w:val="single" w:sz="4" w:space="0" w:color="auto"/>
            </w:tcBorders>
            <w:vAlign w:val="center"/>
          </w:tcPr>
          <w:p w14:paraId="310DDBAF" w14:textId="77777777" w:rsidR="00D456C1" w:rsidRPr="0032650A" w:rsidRDefault="00D456C1" w:rsidP="009D7DCE">
            <w:pPr>
              <w:spacing w:line="240" w:lineRule="auto"/>
              <w:ind w:firstLine="0"/>
              <w:contextualSpacing/>
              <w:jc w:val="center"/>
            </w:pPr>
            <w:r w:rsidRPr="0032650A">
              <w:t>3</w:t>
            </w:r>
          </w:p>
        </w:tc>
        <w:tc>
          <w:tcPr>
            <w:tcW w:w="1559" w:type="dxa"/>
            <w:tcBorders>
              <w:top w:val="single" w:sz="4" w:space="0" w:color="auto"/>
              <w:bottom w:val="single" w:sz="4" w:space="0" w:color="auto"/>
            </w:tcBorders>
            <w:vAlign w:val="center"/>
          </w:tcPr>
          <w:p w14:paraId="7BB18543" w14:textId="77777777" w:rsidR="00D456C1" w:rsidRPr="0032650A" w:rsidRDefault="00D456C1" w:rsidP="009D7DCE">
            <w:pPr>
              <w:spacing w:line="240" w:lineRule="auto"/>
              <w:ind w:firstLine="0"/>
              <w:contextualSpacing/>
              <w:jc w:val="center"/>
            </w:pPr>
            <w:r w:rsidRPr="0032650A">
              <w:t>2</w:t>
            </w:r>
          </w:p>
          <w:p w14:paraId="6452607C" w14:textId="77777777" w:rsidR="00D456C1" w:rsidRPr="0032650A" w:rsidRDefault="00D456C1" w:rsidP="009D7DCE">
            <w:pPr>
              <w:spacing w:line="240" w:lineRule="auto"/>
              <w:ind w:firstLine="0"/>
              <w:contextualSpacing/>
              <w:jc w:val="center"/>
            </w:pPr>
            <w:r w:rsidRPr="0032650A">
              <w:t>priimtina</w:t>
            </w:r>
          </w:p>
        </w:tc>
        <w:tc>
          <w:tcPr>
            <w:tcW w:w="1559" w:type="dxa"/>
            <w:tcBorders>
              <w:top w:val="single" w:sz="4" w:space="0" w:color="auto"/>
              <w:bottom w:val="single" w:sz="4" w:space="0" w:color="auto"/>
            </w:tcBorders>
            <w:vAlign w:val="center"/>
          </w:tcPr>
          <w:p w14:paraId="474C6CB5" w14:textId="77777777" w:rsidR="00D456C1" w:rsidRPr="0032650A" w:rsidRDefault="00D456C1" w:rsidP="009D7DCE">
            <w:pPr>
              <w:spacing w:line="240" w:lineRule="auto"/>
              <w:ind w:firstLine="0"/>
              <w:contextualSpacing/>
              <w:jc w:val="center"/>
            </w:pPr>
            <w:r w:rsidRPr="0032650A">
              <w:t>1</w:t>
            </w:r>
          </w:p>
          <w:p w14:paraId="59F338AA" w14:textId="77777777" w:rsidR="00D456C1" w:rsidRPr="0032650A" w:rsidRDefault="00D456C1" w:rsidP="009D7DCE">
            <w:pPr>
              <w:spacing w:line="240" w:lineRule="auto"/>
              <w:ind w:firstLine="0"/>
              <w:contextualSpacing/>
              <w:jc w:val="center"/>
            </w:pPr>
            <w:r w:rsidRPr="0032650A">
              <w:t>priimtina</w:t>
            </w:r>
          </w:p>
        </w:tc>
        <w:tc>
          <w:tcPr>
            <w:tcW w:w="1701" w:type="dxa"/>
            <w:tcBorders>
              <w:top w:val="single" w:sz="4" w:space="0" w:color="auto"/>
              <w:bottom w:val="single" w:sz="4" w:space="0" w:color="auto"/>
            </w:tcBorders>
            <w:vAlign w:val="center"/>
          </w:tcPr>
          <w:p w14:paraId="62D1B496" w14:textId="77777777" w:rsidR="00D456C1" w:rsidRPr="0032650A" w:rsidRDefault="00D456C1" w:rsidP="009D7DCE">
            <w:pPr>
              <w:spacing w:line="240" w:lineRule="auto"/>
              <w:ind w:firstLine="0"/>
              <w:contextualSpacing/>
              <w:jc w:val="center"/>
            </w:pPr>
            <w:r w:rsidRPr="0032650A">
              <w:t>3</w:t>
            </w:r>
          </w:p>
          <w:p w14:paraId="2209CEBD" w14:textId="77777777" w:rsidR="00D456C1" w:rsidRPr="0032650A" w:rsidRDefault="00D456C1" w:rsidP="009D7DCE">
            <w:pPr>
              <w:spacing w:line="240" w:lineRule="auto"/>
              <w:ind w:firstLine="0"/>
              <w:contextualSpacing/>
              <w:jc w:val="center"/>
            </w:pPr>
            <w:r w:rsidRPr="0032650A">
              <w:t>priimtina</w:t>
            </w:r>
          </w:p>
        </w:tc>
        <w:tc>
          <w:tcPr>
            <w:tcW w:w="2126" w:type="dxa"/>
            <w:tcBorders>
              <w:top w:val="single" w:sz="4" w:space="0" w:color="auto"/>
              <w:bottom w:val="single" w:sz="4" w:space="0" w:color="auto"/>
            </w:tcBorders>
            <w:vAlign w:val="center"/>
          </w:tcPr>
          <w:p w14:paraId="6D4CDFE1" w14:textId="77777777" w:rsidR="000C5B4B" w:rsidRPr="0032650A" w:rsidRDefault="000C5B4B" w:rsidP="009D7DCE">
            <w:pPr>
              <w:spacing w:line="240" w:lineRule="auto"/>
              <w:ind w:firstLine="0"/>
              <w:contextualSpacing/>
              <w:jc w:val="center"/>
            </w:pPr>
            <w:r w:rsidRPr="0032650A">
              <w:t>6</w:t>
            </w:r>
          </w:p>
          <w:p w14:paraId="3935B5EC" w14:textId="77777777" w:rsidR="00D456C1" w:rsidRPr="0032650A" w:rsidRDefault="00D456C1" w:rsidP="009D7DCE">
            <w:pPr>
              <w:spacing w:line="240" w:lineRule="auto"/>
              <w:ind w:firstLine="0"/>
              <w:contextualSpacing/>
              <w:jc w:val="center"/>
            </w:pPr>
            <w:r w:rsidRPr="0032650A">
              <w:t>priimtina</w:t>
            </w:r>
          </w:p>
        </w:tc>
      </w:tr>
      <w:tr w:rsidR="00D456C1" w:rsidRPr="0032650A" w14:paraId="4732A1DE" w14:textId="77777777" w:rsidTr="00D456C1">
        <w:trPr>
          <w:trHeight w:val="264"/>
        </w:trPr>
        <w:tc>
          <w:tcPr>
            <w:tcW w:w="2978" w:type="dxa"/>
            <w:tcBorders>
              <w:top w:val="single" w:sz="4" w:space="0" w:color="auto"/>
              <w:bottom w:val="single" w:sz="4" w:space="0" w:color="auto"/>
            </w:tcBorders>
            <w:vAlign w:val="center"/>
          </w:tcPr>
          <w:p w14:paraId="3E698A6C" w14:textId="77777777" w:rsidR="00D456C1" w:rsidRPr="0032650A" w:rsidRDefault="00D456C1" w:rsidP="009D7DCE">
            <w:pPr>
              <w:spacing w:line="240" w:lineRule="auto"/>
              <w:ind w:firstLine="0"/>
              <w:contextualSpacing/>
              <w:jc w:val="center"/>
            </w:pPr>
            <w:r w:rsidRPr="0032650A">
              <w:t>Grasinimas įvykdyti teroro aktą (sprogmuo, pavojinga medžiaga)</w:t>
            </w:r>
          </w:p>
        </w:tc>
        <w:tc>
          <w:tcPr>
            <w:tcW w:w="1134" w:type="dxa"/>
            <w:tcBorders>
              <w:top w:val="single" w:sz="4" w:space="0" w:color="auto"/>
              <w:bottom w:val="single" w:sz="4" w:space="0" w:color="auto"/>
            </w:tcBorders>
            <w:vAlign w:val="center"/>
          </w:tcPr>
          <w:p w14:paraId="71F02CB8" w14:textId="77777777" w:rsidR="00D456C1" w:rsidRPr="0032650A" w:rsidRDefault="00D456C1" w:rsidP="009D7DCE">
            <w:pPr>
              <w:spacing w:line="240" w:lineRule="auto"/>
              <w:ind w:firstLine="0"/>
              <w:contextualSpacing/>
              <w:jc w:val="center"/>
            </w:pPr>
            <w:r w:rsidRPr="0032650A">
              <w:t>3</w:t>
            </w:r>
          </w:p>
        </w:tc>
        <w:tc>
          <w:tcPr>
            <w:tcW w:w="1134" w:type="dxa"/>
            <w:tcBorders>
              <w:top w:val="single" w:sz="4" w:space="0" w:color="auto"/>
              <w:bottom w:val="single" w:sz="4" w:space="0" w:color="auto"/>
            </w:tcBorders>
            <w:vAlign w:val="center"/>
          </w:tcPr>
          <w:p w14:paraId="25F086BB" w14:textId="77777777" w:rsidR="00D456C1" w:rsidRPr="0032650A" w:rsidRDefault="00D456C1" w:rsidP="009D7DCE">
            <w:pPr>
              <w:spacing w:line="240" w:lineRule="auto"/>
              <w:ind w:firstLine="0"/>
              <w:contextualSpacing/>
              <w:jc w:val="center"/>
            </w:pPr>
            <w:r w:rsidRPr="0032650A">
              <w:t>3</w:t>
            </w:r>
          </w:p>
        </w:tc>
        <w:tc>
          <w:tcPr>
            <w:tcW w:w="1417" w:type="dxa"/>
            <w:tcBorders>
              <w:top w:val="single" w:sz="4" w:space="0" w:color="auto"/>
              <w:bottom w:val="single" w:sz="4" w:space="0" w:color="auto"/>
            </w:tcBorders>
            <w:vAlign w:val="center"/>
          </w:tcPr>
          <w:p w14:paraId="176D7F64" w14:textId="77777777" w:rsidR="00D456C1" w:rsidRPr="0032650A" w:rsidRDefault="00D456C1" w:rsidP="009D7DCE">
            <w:pPr>
              <w:spacing w:line="240" w:lineRule="auto"/>
              <w:ind w:firstLine="0"/>
              <w:contextualSpacing/>
              <w:jc w:val="center"/>
            </w:pPr>
            <w:r w:rsidRPr="0032650A">
              <w:t>1</w:t>
            </w:r>
          </w:p>
        </w:tc>
        <w:tc>
          <w:tcPr>
            <w:tcW w:w="1418" w:type="dxa"/>
            <w:tcBorders>
              <w:top w:val="single" w:sz="4" w:space="0" w:color="auto"/>
              <w:bottom w:val="single" w:sz="4" w:space="0" w:color="auto"/>
            </w:tcBorders>
            <w:vAlign w:val="center"/>
          </w:tcPr>
          <w:p w14:paraId="5EBCCF6E" w14:textId="77777777" w:rsidR="00D456C1" w:rsidRPr="0032650A" w:rsidRDefault="00D456C1" w:rsidP="009D7DCE">
            <w:pPr>
              <w:spacing w:line="240" w:lineRule="auto"/>
              <w:ind w:firstLine="0"/>
              <w:contextualSpacing/>
              <w:jc w:val="center"/>
            </w:pPr>
            <w:r w:rsidRPr="0032650A">
              <w:t>2</w:t>
            </w:r>
          </w:p>
        </w:tc>
        <w:tc>
          <w:tcPr>
            <w:tcW w:w="1559" w:type="dxa"/>
            <w:tcBorders>
              <w:top w:val="single" w:sz="4" w:space="0" w:color="auto"/>
              <w:bottom w:val="single" w:sz="4" w:space="0" w:color="auto"/>
            </w:tcBorders>
            <w:vAlign w:val="center"/>
          </w:tcPr>
          <w:p w14:paraId="0C6EA055" w14:textId="77777777" w:rsidR="00D456C1" w:rsidRPr="0032650A" w:rsidRDefault="00D456C1" w:rsidP="009D7DCE">
            <w:pPr>
              <w:spacing w:line="240" w:lineRule="auto"/>
              <w:ind w:firstLine="0"/>
              <w:contextualSpacing/>
              <w:jc w:val="center"/>
            </w:pPr>
            <w:r w:rsidRPr="0032650A">
              <w:t>9</w:t>
            </w:r>
          </w:p>
          <w:p w14:paraId="0B09898A" w14:textId="77777777" w:rsidR="00D456C1" w:rsidRPr="0032650A" w:rsidRDefault="00D456C1" w:rsidP="009D7DCE">
            <w:pPr>
              <w:spacing w:line="240" w:lineRule="auto"/>
              <w:ind w:firstLine="0"/>
              <w:contextualSpacing/>
              <w:jc w:val="center"/>
            </w:pPr>
            <w:r w:rsidRPr="0032650A">
              <w:t>didelė</w:t>
            </w:r>
          </w:p>
        </w:tc>
        <w:tc>
          <w:tcPr>
            <w:tcW w:w="1559" w:type="dxa"/>
            <w:tcBorders>
              <w:top w:val="single" w:sz="4" w:space="0" w:color="auto"/>
              <w:bottom w:val="single" w:sz="4" w:space="0" w:color="auto"/>
            </w:tcBorders>
            <w:vAlign w:val="center"/>
          </w:tcPr>
          <w:p w14:paraId="07EE3081" w14:textId="77777777" w:rsidR="00D456C1" w:rsidRPr="0032650A" w:rsidRDefault="00D456C1" w:rsidP="009D7DCE">
            <w:pPr>
              <w:spacing w:line="240" w:lineRule="auto"/>
              <w:ind w:firstLine="0"/>
              <w:contextualSpacing/>
              <w:jc w:val="center"/>
            </w:pPr>
            <w:r w:rsidRPr="0032650A">
              <w:t>3</w:t>
            </w:r>
          </w:p>
          <w:p w14:paraId="57C76F46" w14:textId="77777777" w:rsidR="00D456C1" w:rsidRPr="0032650A" w:rsidRDefault="00D456C1" w:rsidP="009D7DCE">
            <w:pPr>
              <w:spacing w:line="240" w:lineRule="auto"/>
              <w:ind w:firstLine="0"/>
              <w:contextualSpacing/>
              <w:jc w:val="center"/>
            </w:pPr>
            <w:r w:rsidRPr="0032650A">
              <w:t>priimtina</w:t>
            </w:r>
          </w:p>
        </w:tc>
        <w:tc>
          <w:tcPr>
            <w:tcW w:w="1701" w:type="dxa"/>
            <w:tcBorders>
              <w:top w:val="single" w:sz="4" w:space="0" w:color="auto"/>
              <w:bottom w:val="single" w:sz="4" w:space="0" w:color="auto"/>
            </w:tcBorders>
            <w:vAlign w:val="center"/>
          </w:tcPr>
          <w:p w14:paraId="1904A2EE" w14:textId="77777777" w:rsidR="00D456C1" w:rsidRPr="0032650A" w:rsidRDefault="00D456C1" w:rsidP="009D7DCE">
            <w:pPr>
              <w:spacing w:line="240" w:lineRule="auto"/>
              <w:ind w:firstLine="0"/>
              <w:contextualSpacing/>
              <w:jc w:val="center"/>
            </w:pPr>
            <w:r w:rsidRPr="0032650A">
              <w:t>6</w:t>
            </w:r>
          </w:p>
          <w:p w14:paraId="61EB3769" w14:textId="77777777" w:rsidR="00D456C1" w:rsidRPr="0032650A" w:rsidRDefault="00D456C1" w:rsidP="009D7DCE">
            <w:pPr>
              <w:spacing w:line="240" w:lineRule="auto"/>
              <w:ind w:firstLine="0"/>
              <w:contextualSpacing/>
              <w:jc w:val="center"/>
            </w:pPr>
            <w:r w:rsidRPr="0032650A">
              <w:t>vidutinė</w:t>
            </w:r>
          </w:p>
        </w:tc>
        <w:tc>
          <w:tcPr>
            <w:tcW w:w="2126" w:type="dxa"/>
            <w:tcBorders>
              <w:top w:val="single" w:sz="4" w:space="0" w:color="auto"/>
              <w:bottom w:val="single" w:sz="4" w:space="0" w:color="auto"/>
            </w:tcBorders>
            <w:vAlign w:val="center"/>
          </w:tcPr>
          <w:p w14:paraId="17B9A4C4" w14:textId="77777777" w:rsidR="000C5B4B" w:rsidRPr="0032650A" w:rsidRDefault="000C5B4B" w:rsidP="009D7DCE">
            <w:pPr>
              <w:spacing w:line="240" w:lineRule="auto"/>
              <w:ind w:firstLine="0"/>
              <w:contextualSpacing/>
              <w:jc w:val="center"/>
            </w:pPr>
            <w:r w:rsidRPr="0032650A">
              <w:t>18</w:t>
            </w:r>
          </w:p>
          <w:p w14:paraId="47F2C314" w14:textId="77777777" w:rsidR="00D456C1" w:rsidRPr="0032650A" w:rsidRDefault="00D456C1" w:rsidP="009D7DCE">
            <w:pPr>
              <w:spacing w:line="240" w:lineRule="auto"/>
              <w:ind w:firstLine="0"/>
              <w:contextualSpacing/>
              <w:jc w:val="center"/>
            </w:pPr>
            <w:r w:rsidRPr="0032650A">
              <w:t>didelė</w:t>
            </w:r>
          </w:p>
        </w:tc>
      </w:tr>
      <w:tr w:rsidR="00D456C1" w:rsidRPr="0032650A" w14:paraId="072FF5FD" w14:textId="77777777" w:rsidTr="00D456C1">
        <w:trPr>
          <w:trHeight w:val="811"/>
        </w:trPr>
        <w:tc>
          <w:tcPr>
            <w:tcW w:w="2978" w:type="dxa"/>
            <w:tcBorders>
              <w:top w:val="single" w:sz="4" w:space="0" w:color="auto"/>
              <w:bottom w:val="single" w:sz="4" w:space="0" w:color="auto"/>
            </w:tcBorders>
            <w:vAlign w:val="center"/>
          </w:tcPr>
          <w:p w14:paraId="7C78A60D" w14:textId="77777777" w:rsidR="00D456C1" w:rsidRPr="0032650A" w:rsidRDefault="00D456C1" w:rsidP="009D7DCE">
            <w:pPr>
              <w:spacing w:line="240" w:lineRule="auto"/>
              <w:ind w:firstLine="0"/>
              <w:contextualSpacing/>
              <w:jc w:val="center"/>
            </w:pPr>
            <w:r w:rsidRPr="0032650A">
              <w:t>Pavojingos ar ypač pavojingos žmonių užkrečiamos ligos protrūkis ar epidemija</w:t>
            </w:r>
          </w:p>
        </w:tc>
        <w:tc>
          <w:tcPr>
            <w:tcW w:w="1134" w:type="dxa"/>
            <w:tcBorders>
              <w:top w:val="single" w:sz="4" w:space="0" w:color="auto"/>
              <w:bottom w:val="single" w:sz="4" w:space="0" w:color="auto"/>
            </w:tcBorders>
            <w:vAlign w:val="center"/>
          </w:tcPr>
          <w:p w14:paraId="3B8729D9" w14:textId="77777777" w:rsidR="00D456C1" w:rsidRPr="0032650A" w:rsidRDefault="00D456C1" w:rsidP="009D7DCE">
            <w:pPr>
              <w:spacing w:line="240" w:lineRule="auto"/>
              <w:ind w:firstLine="0"/>
              <w:contextualSpacing/>
              <w:jc w:val="center"/>
            </w:pPr>
            <w:r w:rsidRPr="0032650A">
              <w:t>3</w:t>
            </w:r>
          </w:p>
        </w:tc>
        <w:tc>
          <w:tcPr>
            <w:tcW w:w="1134" w:type="dxa"/>
            <w:tcBorders>
              <w:top w:val="single" w:sz="4" w:space="0" w:color="auto"/>
              <w:bottom w:val="single" w:sz="4" w:space="0" w:color="auto"/>
            </w:tcBorders>
            <w:vAlign w:val="center"/>
          </w:tcPr>
          <w:p w14:paraId="4B5D3DAD" w14:textId="77777777" w:rsidR="00D456C1" w:rsidRPr="0032650A" w:rsidRDefault="00D456C1" w:rsidP="009D7DCE">
            <w:pPr>
              <w:spacing w:line="240" w:lineRule="auto"/>
              <w:ind w:firstLine="0"/>
              <w:contextualSpacing/>
              <w:jc w:val="center"/>
            </w:pPr>
            <w:r w:rsidRPr="0032650A">
              <w:t>3</w:t>
            </w:r>
          </w:p>
        </w:tc>
        <w:tc>
          <w:tcPr>
            <w:tcW w:w="1417" w:type="dxa"/>
            <w:tcBorders>
              <w:top w:val="single" w:sz="4" w:space="0" w:color="auto"/>
              <w:bottom w:val="single" w:sz="4" w:space="0" w:color="auto"/>
            </w:tcBorders>
            <w:vAlign w:val="center"/>
          </w:tcPr>
          <w:p w14:paraId="5313F980" w14:textId="77777777" w:rsidR="00D456C1" w:rsidRPr="0032650A" w:rsidRDefault="00D456C1" w:rsidP="009D7DCE">
            <w:pPr>
              <w:spacing w:line="240" w:lineRule="auto"/>
              <w:ind w:firstLine="0"/>
              <w:contextualSpacing/>
              <w:jc w:val="center"/>
            </w:pPr>
            <w:r w:rsidRPr="0032650A">
              <w:t>1</w:t>
            </w:r>
          </w:p>
        </w:tc>
        <w:tc>
          <w:tcPr>
            <w:tcW w:w="1418" w:type="dxa"/>
            <w:tcBorders>
              <w:top w:val="single" w:sz="4" w:space="0" w:color="auto"/>
              <w:bottom w:val="single" w:sz="4" w:space="0" w:color="auto"/>
            </w:tcBorders>
            <w:vAlign w:val="center"/>
          </w:tcPr>
          <w:p w14:paraId="405793AB" w14:textId="77777777" w:rsidR="00D456C1" w:rsidRPr="0032650A" w:rsidRDefault="008943D5" w:rsidP="009D7DCE">
            <w:pPr>
              <w:spacing w:line="240" w:lineRule="auto"/>
              <w:ind w:firstLine="0"/>
              <w:contextualSpacing/>
              <w:jc w:val="center"/>
            </w:pPr>
            <w:r w:rsidRPr="0032650A">
              <w:t>2</w:t>
            </w:r>
          </w:p>
        </w:tc>
        <w:tc>
          <w:tcPr>
            <w:tcW w:w="1559" w:type="dxa"/>
            <w:tcBorders>
              <w:top w:val="single" w:sz="4" w:space="0" w:color="auto"/>
              <w:bottom w:val="single" w:sz="4" w:space="0" w:color="auto"/>
            </w:tcBorders>
            <w:vAlign w:val="center"/>
          </w:tcPr>
          <w:p w14:paraId="7AC8DDBC" w14:textId="77777777" w:rsidR="00D456C1" w:rsidRPr="0032650A" w:rsidRDefault="00D456C1" w:rsidP="009D7DCE">
            <w:pPr>
              <w:spacing w:line="240" w:lineRule="auto"/>
              <w:ind w:firstLine="0"/>
              <w:contextualSpacing/>
              <w:jc w:val="center"/>
            </w:pPr>
            <w:r w:rsidRPr="0032650A">
              <w:t>9</w:t>
            </w:r>
          </w:p>
          <w:p w14:paraId="06EF749B" w14:textId="77777777" w:rsidR="00D456C1" w:rsidRPr="0032650A" w:rsidRDefault="00D456C1" w:rsidP="009D7DCE">
            <w:pPr>
              <w:spacing w:line="240" w:lineRule="auto"/>
              <w:ind w:firstLine="0"/>
              <w:contextualSpacing/>
              <w:jc w:val="center"/>
            </w:pPr>
            <w:r w:rsidRPr="0032650A">
              <w:t>didelė</w:t>
            </w:r>
          </w:p>
        </w:tc>
        <w:tc>
          <w:tcPr>
            <w:tcW w:w="1559" w:type="dxa"/>
            <w:tcBorders>
              <w:top w:val="single" w:sz="4" w:space="0" w:color="auto"/>
              <w:bottom w:val="single" w:sz="4" w:space="0" w:color="auto"/>
            </w:tcBorders>
            <w:vAlign w:val="center"/>
          </w:tcPr>
          <w:p w14:paraId="2B5902CD" w14:textId="77777777" w:rsidR="00D456C1" w:rsidRPr="0032650A" w:rsidRDefault="00D456C1" w:rsidP="009D7DCE">
            <w:pPr>
              <w:spacing w:line="240" w:lineRule="auto"/>
              <w:ind w:firstLine="0"/>
              <w:contextualSpacing/>
              <w:jc w:val="center"/>
            </w:pPr>
            <w:r w:rsidRPr="0032650A">
              <w:t>3</w:t>
            </w:r>
          </w:p>
          <w:p w14:paraId="10CD378F" w14:textId="77777777" w:rsidR="00D456C1" w:rsidRPr="0032650A" w:rsidRDefault="00D456C1" w:rsidP="009D7DCE">
            <w:pPr>
              <w:spacing w:line="240" w:lineRule="auto"/>
              <w:ind w:firstLine="0"/>
              <w:contextualSpacing/>
              <w:jc w:val="center"/>
            </w:pPr>
            <w:r w:rsidRPr="0032650A">
              <w:t>priimtina</w:t>
            </w:r>
          </w:p>
        </w:tc>
        <w:tc>
          <w:tcPr>
            <w:tcW w:w="1701" w:type="dxa"/>
            <w:tcBorders>
              <w:top w:val="single" w:sz="4" w:space="0" w:color="auto"/>
              <w:bottom w:val="single" w:sz="4" w:space="0" w:color="auto"/>
            </w:tcBorders>
            <w:vAlign w:val="center"/>
          </w:tcPr>
          <w:p w14:paraId="2BD92E8F" w14:textId="77777777" w:rsidR="00D456C1" w:rsidRPr="0032650A" w:rsidRDefault="008943D5" w:rsidP="009D7DCE">
            <w:pPr>
              <w:spacing w:line="240" w:lineRule="auto"/>
              <w:ind w:firstLine="0"/>
              <w:contextualSpacing/>
              <w:jc w:val="center"/>
            </w:pPr>
            <w:r w:rsidRPr="0032650A">
              <w:t>6</w:t>
            </w:r>
          </w:p>
          <w:p w14:paraId="45DBF3F9" w14:textId="77777777" w:rsidR="00D456C1" w:rsidRPr="0032650A" w:rsidRDefault="00D456C1" w:rsidP="009D7DCE">
            <w:pPr>
              <w:spacing w:line="240" w:lineRule="auto"/>
              <w:ind w:firstLine="0"/>
              <w:contextualSpacing/>
              <w:jc w:val="center"/>
            </w:pPr>
            <w:r w:rsidRPr="0032650A">
              <w:t>vidutinė</w:t>
            </w:r>
          </w:p>
        </w:tc>
        <w:tc>
          <w:tcPr>
            <w:tcW w:w="2126" w:type="dxa"/>
            <w:tcBorders>
              <w:top w:val="single" w:sz="4" w:space="0" w:color="auto"/>
              <w:bottom w:val="single" w:sz="4" w:space="0" w:color="auto"/>
            </w:tcBorders>
            <w:vAlign w:val="center"/>
          </w:tcPr>
          <w:p w14:paraId="222B7100" w14:textId="77777777" w:rsidR="000C5B4B" w:rsidRPr="0032650A" w:rsidRDefault="000C5B4B" w:rsidP="009D7DCE">
            <w:pPr>
              <w:spacing w:line="240" w:lineRule="auto"/>
              <w:ind w:firstLine="0"/>
              <w:contextualSpacing/>
              <w:jc w:val="center"/>
            </w:pPr>
            <w:r w:rsidRPr="0032650A">
              <w:t>18</w:t>
            </w:r>
          </w:p>
          <w:p w14:paraId="779AC2CC" w14:textId="77777777" w:rsidR="00D456C1" w:rsidRPr="0032650A" w:rsidRDefault="00D456C1" w:rsidP="009D7DCE">
            <w:pPr>
              <w:spacing w:line="240" w:lineRule="auto"/>
              <w:ind w:firstLine="0"/>
              <w:contextualSpacing/>
              <w:jc w:val="center"/>
            </w:pPr>
            <w:r w:rsidRPr="0032650A">
              <w:t>didelė</w:t>
            </w:r>
          </w:p>
        </w:tc>
      </w:tr>
      <w:tr w:rsidR="009D7DCE" w:rsidRPr="0032650A" w14:paraId="4762B736" w14:textId="77777777" w:rsidTr="009D7DCE">
        <w:trPr>
          <w:trHeight w:val="136"/>
        </w:trPr>
        <w:tc>
          <w:tcPr>
            <w:tcW w:w="2978" w:type="dxa"/>
            <w:tcBorders>
              <w:bottom w:val="single" w:sz="4" w:space="0" w:color="auto"/>
            </w:tcBorders>
            <w:vAlign w:val="center"/>
          </w:tcPr>
          <w:p w14:paraId="5F8B2BD8" w14:textId="08E4A76F" w:rsidR="009D7DCE" w:rsidRPr="0032650A" w:rsidRDefault="009D7DCE" w:rsidP="009D7DCE">
            <w:pPr>
              <w:spacing w:line="240" w:lineRule="auto"/>
              <w:ind w:firstLine="0"/>
              <w:contextualSpacing/>
              <w:jc w:val="center"/>
            </w:pPr>
            <w:r w:rsidRPr="0032650A">
              <w:lastRenderedPageBreak/>
              <w:t>1</w:t>
            </w:r>
          </w:p>
        </w:tc>
        <w:tc>
          <w:tcPr>
            <w:tcW w:w="1134" w:type="dxa"/>
            <w:tcBorders>
              <w:bottom w:val="single" w:sz="4" w:space="0" w:color="auto"/>
            </w:tcBorders>
            <w:vAlign w:val="center"/>
          </w:tcPr>
          <w:p w14:paraId="791DF161" w14:textId="46F7F14A" w:rsidR="009D7DCE" w:rsidRPr="0032650A" w:rsidRDefault="009D7DCE" w:rsidP="009D7DCE">
            <w:pPr>
              <w:spacing w:line="240" w:lineRule="auto"/>
              <w:ind w:firstLine="0"/>
              <w:contextualSpacing/>
              <w:jc w:val="center"/>
            </w:pPr>
            <w:r w:rsidRPr="0032650A">
              <w:t>2</w:t>
            </w:r>
          </w:p>
        </w:tc>
        <w:tc>
          <w:tcPr>
            <w:tcW w:w="1134" w:type="dxa"/>
            <w:tcBorders>
              <w:bottom w:val="single" w:sz="4" w:space="0" w:color="auto"/>
            </w:tcBorders>
            <w:vAlign w:val="center"/>
          </w:tcPr>
          <w:p w14:paraId="0CC2165E" w14:textId="30F084EB" w:rsidR="009D7DCE" w:rsidRPr="0032650A" w:rsidRDefault="009D7DCE" w:rsidP="009D7DCE">
            <w:pPr>
              <w:spacing w:line="240" w:lineRule="auto"/>
              <w:ind w:firstLine="0"/>
              <w:contextualSpacing/>
              <w:jc w:val="center"/>
            </w:pPr>
            <w:r w:rsidRPr="0032650A">
              <w:t>3</w:t>
            </w:r>
          </w:p>
        </w:tc>
        <w:tc>
          <w:tcPr>
            <w:tcW w:w="1417" w:type="dxa"/>
            <w:tcBorders>
              <w:bottom w:val="single" w:sz="4" w:space="0" w:color="auto"/>
            </w:tcBorders>
            <w:vAlign w:val="center"/>
          </w:tcPr>
          <w:p w14:paraId="0CE0DF01" w14:textId="1627E777" w:rsidR="009D7DCE" w:rsidRPr="0032650A" w:rsidRDefault="009D7DCE" w:rsidP="009D7DCE">
            <w:pPr>
              <w:spacing w:line="240" w:lineRule="auto"/>
              <w:ind w:firstLine="0"/>
              <w:contextualSpacing/>
              <w:jc w:val="center"/>
            </w:pPr>
            <w:r w:rsidRPr="0032650A">
              <w:t>4</w:t>
            </w:r>
          </w:p>
        </w:tc>
        <w:tc>
          <w:tcPr>
            <w:tcW w:w="1418" w:type="dxa"/>
            <w:tcBorders>
              <w:bottom w:val="single" w:sz="4" w:space="0" w:color="auto"/>
            </w:tcBorders>
            <w:vAlign w:val="center"/>
          </w:tcPr>
          <w:p w14:paraId="29D7EE73" w14:textId="13E78DA2" w:rsidR="009D7DCE" w:rsidRPr="0032650A" w:rsidRDefault="009D7DCE" w:rsidP="009D7DCE">
            <w:pPr>
              <w:spacing w:line="240" w:lineRule="auto"/>
              <w:ind w:firstLine="0"/>
              <w:contextualSpacing/>
              <w:jc w:val="center"/>
            </w:pPr>
            <w:r w:rsidRPr="0032650A">
              <w:t>5</w:t>
            </w:r>
          </w:p>
        </w:tc>
        <w:tc>
          <w:tcPr>
            <w:tcW w:w="1559" w:type="dxa"/>
            <w:tcBorders>
              <w:bottom w:val="single" w:sz="4" w:space="0" w:color="auto"/>
            </w:tcBorders>
            <w:vAlign w:val="center"/>
          </w:tcPr>
          <w:p w14:paraId="5BE37762" w14:textId="35314BAE" w:rsidR="009D7DCE" w:rsidRPr="0032650A" w:rsidRDefault="009D7DCE" w:rsidP="009D7DCE">
            <w:pPr>
              <w:spacing w:line="240" w:lineRule="auto"/>
              <w:ind w:firstLine="0"/>
              <w:contextualSpacing/>
              <w:jc w:val="center"/>
            </w:pPr>
            <w:r w:rsidRPr="0032650A">
              <w:t>6</w:t>
            </w:r>
          </w:p>
        </w:tc>
        <w:tc>
          <w:tcPr>
            <w:tcW w:w="1559" w:type="dxa"/>
            <w:tcBorders>
              <w:bottom w:val="single" w:sz="4" w:space="0" w:color="auto"/>
            </w:tcBorders>
            <w:vAlign w:val="center"/>
          </w:tcPr>
          <w:p w14:paraId="4067E0FD" w14:textId="3F312528" w:rsidR="009D7DCE" w:rsidRPr="0032650A" w:rsidRDefault="009D7DCE" w:rsidP="009D7DCE">
            <w:pPr>
              <w:spacing w:line="240" w:lineRule="auto"/>
              <w:ind w:firstLine="0"/>
              <w:contextualSpacing/>
              <w:jc w:val="center"/>
            </w:pPr>
            <w:r w:rsidRPr="0032650A">
              <w:t>7</w:t>
            </w:r>
          </w:p>
        </w:tc>
        <w:tc>
          <w:tcPr>
            <w:tcW w:w="1701" w:type="dxa"/>
            <w:tcBorders>
              <w:bottom w:val="single" w:sz="4" w:space="0" w:color="auto"/>
            </w:tcBorders>
            <w:vAlign w:val="center"/>
          </w:tcPr>
          <w:p w14:paraId="6C2F2372" w14:textId="5B6B4C4B" w:rsidR="009D7DCE" w:rsidRPr="0032650A" w:rsidRDefault="009D7DCE" w:rsidP="009D7DCE">
            <w:pPr>
              <w:spacing w:line="240" w:lineRule="auto"/>
              <w:ind w:firstLine="0"/>
              <w:contextualSpacing/>
              <w:jc w:val="center"/>
            </w:pPr>
            <w:r w:rsidRPr="0032650A">
              <w:t>8</w:t>
            </w:r>
          </w:p>
        </w:tc>
        <w:tc>
          <w:tcPr>
            <w:tcW w:w="2126" w:type="dxa"/>
            <w:tcBorders>
              <w:bottom w:val="single" w:sz="4" w:space="0" w:color="auto"/>
            </w:tcBorders>
            <w:vAlign w:val="center"/>
          </w:tcPr>
          <w:p w14:paraId="676FCEF0" w14:textId="3E5AAE24" w:rsidR="009D7DCE" w:rsidRPr="0032650A" w:rsidRDefault="009D7DCE" w:rsidP="009D7DCE">
            <w:pPr>
              <w:spacing w:line="240" w:lineRule="auto"/>
              <w:ind w:firstLine="0"/>
              <w:contextualSpacing/>
              <w:jc w:val="center"/>
            </w:pPr>
            <w:r w:rsidRPr="0032650A">
              <w:t>9</w:t>
            </w:r>
          </w:p>
        </w:tc>
      </w:tr>
      <w:tr w:rsidR="00D456C1" w:rsidRPr="0032650A" w14:paraId="5AE18F5A" w14:textId="77777777" w:rsidTr="00D456C1">
        <w:trPr>
          <w:trHeight w:val="264"/>
        </w:trPr>
        <w:tc>
          <w:tcPr>
            <w:tcW w:w="2978" w:type="dxa"/>
            <w:tcBorders>
              <w:top w:val="single" w:sz="4" w:space="0" w:color="auto"/>
              <w:bottom w:val="single" w:sz="4" w:space="0" w:color="auto"/>
            </w:tcBorders>
            <w:vAlign w:val="center"/>
          </w:tcPr>
          <w:p w14:paraId="55FC9159" w14:textId="77777777" w:rsidR="00D456C1" w:rsidRPr="0032650A" w:rsidRDefault="00F718F0" w:rsidP="009D7DCE">
            <w:pPr>
              <w:spacing w:line="240" w:lineRule="auto"/>
              <w:ind w:firstLine="0"/>
              <w:contextualSpacing/>
              <w:jc w:val="center"/>
            </w:pPr>
            <w:r w:rsidRPr="0032650A">
              <w:t>Gimnazijos</w:t>
            </w:r>
            <w:r w:rsidR="00C561BA" w:rsidRPr="0032650A">
              <w:t xml:space="preserve"> </w:t>
            </w:r>
            <w:r w:rsidR="00D456C1" w:rsidRPr="0032650A">
              <w:t>pastato ar atskirų konstrukcijų dalinis sugriovimas</w:t>
            </w:r>
          </w:p>
        </w:tc>
        <w:tc>
          <w:tcPr>
            <w:tcW w:w="1134" w:type="dxa"/>
            <w:tcBorders>
              <w:top w:val="single" w:sz="4" w:space="0" w:color="auto"/>
              <w:bottom w:val="single" w:sz="4" w:space="0" w:color="auto"/>
            </w:tcBorders>
            <w:vAlign w:val="center"/>
          </w:tcPr>
          <w:p w14:paraId="5560E423" w14:textId="77777777" w:rsidR="00D456C1" w:rsidRPr="0032650A" w:rsidRDefault="00D456C1" w:rsidP="009D7DCE">
            <w:pPr>
              <w:spacing w:line="240" w:lineRule="auto"/>
              <w:ind w:firstLine="0"/>
              <w:contextualSpacing/>
              <w:jc w:val="center"/>
            </w:pPr>
            <w:r w:rsidRPr="0032650A">
              <w:t>1</w:t>
            </w:r>
          </w:p>
        </w:tc>
        <w:tc>
          <w:tcPr>
            <w:tcW w:w="1134" w:type="dxa"/>
            <w:tcBorders>
              <w:top w:val="single" w:sz="4" w:space="0" w:color="auto"/>
              <w:bottom w:val="single" w:sz="4" w:space="0" w:color="auto"/>
            </w:tcBorders>
            <w:vAlign w:val="center"/>
          </w:tcPr>
          <w:p w14:paraId="011D06A2" w14:textId="77777777" w:rsidR="00D456C1" w:rsidRPr="0032650A" w:rsidRDefault="00D456C1" w:rsidP="009D7DCE">
            <w:pPr>
              <w:spacing w:line="240" w:lineRule="auto"/>
              <w:ind w:firstLine="0"/>
              <w:contextualSpacing/>
              <w:jc w:val="center"/>
            </w:pPr>
            <w:r w:rsidRPr="0032650A">
              <w:t>2</w:t>
            </w:r>
          </w:p>
        </w:tc>
        <w:tc>
          <w:tcPr>
            <w:tcW w:w="1417" w:type="dxa"/>
            <w:tcBorders>
              <w:top w:val="single" w:sz="4" w:space="0" w:color="auto"/>
              <w:bottom w:val="single" w:sz="4" w:space="0" w:color="auto"/>
            </w:tcBorders>
            <w:vAlign w:val="center"/>
          </w:tcPr>
          <w:p w14:paraId="51942840" w14:textId="77777777" w:rsidR="00D456C1" w:rsidRPr="0032650A" w:rsidRDefault="00D456C1" w:rsidP="009D7DCE">
            <w:pPr>
              <w:spacing w:line="240" w:lineRule="auto"/>
              <w:ind w:firstLine="0"/>
              <w:contextualSpacing/>
              <w:jc w:val="center"/>
            </w:pPr>
            <w:r w:rsidRPr="0032650A">
              <w:t>2</w:t>
            </w:r>
          </w:p>
        </w:tc>
        <w:tc>
          <w:tcPr>
            <w:tcW w:w="1418" w:type="dxa"/>
            <w:tcBorders>
              <w:top w:val="single" w:sz="4" w:space="0" w:color="auto"/>
              <w:bottom w:val="single" w:sz="4" w:space="0" w:color="auto"/>
            </w:tcBorders>
            <w:vAlign w:val="center"/>
          </w:tcPr>
          <w:p w14:paraId="3BD91052" w14:textId="77777777" w:rsidR="00D456C1" w:rsidRPr="0032650A" w:rsidRDefault="00D456C1" w:rsidP="009D7DCE">
            <w:pPr>
              <w:spacing w:line="240" w:lineRule="auto"/>
              <w:ind w:firstLine="0"/>
              <w:contextualSpacing/>
              <w:jc w:val="center"/>
            </w:pPr>
            <w:r w:rsidRPr="0032650A">
              <w:t>2</w:t>
            </w:r>
          </w:p>
        </w:tc>
        <w:tc>
          <w:tcPr>
            <w:tcW w:w="1559" w:type="dxa"/>
            <w:tcBorders>
              <w:top w:val="single" w:sz="4" w:space="0" w:color="auto"/>
              <w:bottom w:val="single" w:sz="4" w:space="0" w:color="auto"/>
            </w:tcBorders>
            <w:vAlign w:val="center"/>
          </w:tcPr>
          <w:p w14:paraId="1153DC67" w14:textId="77777777" w:rsidR="00D456C1" w:rsidRPr="0032650A" w:rsidRDefault="00D456C1" w:rsidP="009D7DCE">
            <w:pPr>
              <w:spacing w:line="240" w:lineRule="auto"/>
              <w:ind w:firstLine="0"/>
              <w:contextualSpacing/>
              <w:jc w:val="center"/>
            </w:pPr>
            <w:r w:rsidRPr="0032650A">
              <w:t>2</w:t>
            </w:r>
          </w:p>
          <w:p w14:paraId="593B2140" w14:textId="77777777" w:rsidR="00D456C1" w:rsidRPr="0032650A" w:rsidRDefault="00D456C1" w:rsidP="009D7DCE">
            <w:pPr>
              <w:spacing w:line="240" w:lineRule="auto"/>
              <w:ind w:firstLine="0"/>
              <w:contextualSpacing/>
              <w:jc w:val="center"/>
            </w:pPr>
            <w:r w:rsidRPr="0032650A">
              <w:t>priimtina</w:t>
            </w:r>
          </w:p>
        </w:tc>
        <w:tc>
          <w:tcPr>
            <w:tcW w:w="1559" w:type="dxa"/>
            <w:tcBorders>
              <w:top w:val="single" w:sz="4" w:space="0" w:color="auto"/>
              <w:bottom w:val="single" w:sz="4" w:space="0" w:color="auto"/>
            </w:tcBorders>
            <w:vAlign w:val="center"/>
          </w:tcPr>
          <w:p w14:paraId="4C77792E" w14:textId="77777777" w:rsidR="00D456C1" w:rsidRPr="0032650A" w:rsidRDefault="00D456C1" w:rsidP="009D7DCE">
            <w:pPr>
              <w:spacing w:line="240" w:lineRule="auto"/>
              <w:ind w:firstLine="0"/>
              <w:contextualSpacing/>
              <w:jc w:val="center"/>
            </w:pPr>
            <w:r w:rsidRPr="0032650A">
              <w:t>2</w:t>
            </w:r>
          </w:p>
          <w:p w14:paraId="1E70A6E4" w14:textId="77777777" w:rsidR="00D456C1" w:rsidRPr="0032650A" w:rsidRDefault="00D456C1" w:rsidP="009D7DCE">
            <w:pPr>
              <w:spacing w:line="240" w:lineRule="auto"/>
              <w:ind w:firstLine="0"/>
              <w:contextualSpacing/>
              <w:jc w:val="center"/>
            </w:pPr>
            <w:r w:rsidRPr="0032650A">
              <w:t>priimtina</w:t>
            </w:r>
          </w:p>
        </w:tc>
        <w:tc>
          <w:tcPr>
            <w:tcW w:w="1701" w:type="dxa"/>
            <w:tcBorders>
              <w:top w:val="single" w:sz="4" w:space="0" w:color="auto"/>
              <w:bottom w:val="single" w:sz="4" w:space="0" w:color="auto"/>
            </w:tcBorders>
            <w:vAlign w:val="center"/>
          </w:tcPr>
          <w:p w14:paraId="62BF2FC0" w14:textId="77777777" w:rsidR="00D456C1" w:rsidRPr="0032650A" w:rsidRDefault="00D456C1" w:rsidP="009D7DCE">
            <w:pPr>
              <w:spacing w:line="240" w:lineRule="auto"/>
              <w:ind w:firstLine="0"/>
              <w:contextualSpacing/>
              <w:jc w:val="center"/>
            </w:pPr>
            <w:r w:rsidRPr="0032650A">
              <w:t>2</w:t>
            </w:r>
          </w:p>
          <w:p w14:paraId="5B97B80F" w14:textId="77777777" w:rsidR="00D456C1" w:rsidRPr="0032650A" w:rsidRDefault="00D456C1" w:rsidP="009D7DCE">
            <w:pPr>
              <w:spacing w:line="240" w:lineRule="auto"/>
              <w:ind w:firstLine="0"/>
              <w:contextualSpacing/>
              <w:jc w:val="center"/>
            </w:pPr>
            <w:r w:rsidRPr="0032650A">
              <w:t>priimtina</w:t>
            </w:r>
          </w:p>
        </w:tc>
        <w:tc>
          <w:tcPr>
            <w:tcW w:w="2126" w:type="dxa"/>
            <w:tcBorders>
              <w:top w:val="single" w:sz="4" w:space="0" w:color="auto"/>
              <w:bottom w:val="single" w:sz="4" w:space="0" w:color="auto"/>
            </w:tcBorders>
            <w:vAlign w:val="center"/>
          </w:tcPr>
          <w:p w14:paraId="667CF316" w14:textId="77777777" w:rsidR="000C5B4B" w:rsidRPr="0032650A" w:rsidRDefault="000C5B4B" w:rsidP="009D7DCE">
            <w:pPr>
              <w:spacing w:line="240" w:lineRule="auto"/>
              <w:ind w:firstLine="0"/>
              <w:contextualSpacing/>
              <w:jc w:val="center"/>
            </w:pPr>
            <w:r w:rsidRPr="0032650A">
              <w:t>6</w:t>
            </w:r>
          </w:p>
          <w:p w14:paraId="62867273" w14:textId="77777777" w:rsidR="00D456C1" w:rsidRPr="0032650A" w:rsidRDefault="00D456C1" w:rsidP="009D7DCE">
            <w:pPr>
              <w:spacing w:line="240" w:lineRule="auto"/>
              <w:ind w:firstLine="0"/>
              <w:contextualSpacing/>
              <w:jc w:val="center"/>
            </w:pPr>
            <w:r w:rsidRPr="0032650A">
              <w:t>priimtina</w:t>
            </w:r>
          </w:p>
        </w:tc>
      </w:tr>
      <w:tr w:rsidR="00D456C1" w:rsidRPr="0032650A" w14:paraId="6EBE42F7" w14:textId="77777777" w:rsidTr="00D456C1">
        <w:trPr>
          <w:trHeight w:val="607"/>
        </w:trPr>
        <w:tc>
          <w:tcPr>
            <w:tcW w:w="15026" w:type="dxa"/>
            <w:gridSpan w:val="9"/>
            <w:tcBorders>
              <w:top w:val="single" w:sz="4" w:space="0" w:color="auto"/>
              <w:bottom w:val="single" w:sz="4" w:space="0" w:color="auto"/>
            </w:tcBorders>
            <w:vAlign w:val="center"/>
          </w:tcPr>
          <w:p w14:paraId="1A4546EA" w14:textId="77777777" w:rsidR="00D456C1" w:rsidRPr="0032650A" w:rsidRDefault="00D456C1" w:rsidP="009D7DCE">
            <w:pPr>
              <w:spacing w:line="240" w:lineRule="auto"/>
              <w:ind w:firstLine="0"/>
              <w:contextualSpacing/>
              <w:jc w:val="center"/>
            </w:pPr>
            <w:r w:rsidRPr="0032650A">
              <w:rPr>
                <w:b/>
              </w:rPr>
              <w:t xml:space="preserve">Pavojai, kurie gali kilti už </w:t>
            </w:r>
            <w:r w:rsidR="00F718F0" w:rsidRPr="0032650A">
              <w:rPr>
                <w:b/>
              </w:rPr>
              <w:t>Gimnazijos</w:t>
            </w:r>
            <w:r w:rsidRPr="0032650A">
              <w:rPr>
                <w:b/>
              </w:rPr>
              <w:t xml:space="preserve"> ribų</w:t>
            </w:r>
          </w:p>
        </w:tc>
      </w:tr>
      <w:tr w:rsidR="00D456C1" w:rsidRPr="0032650A" w14:paraId="56BBDA73" w14:textId="77777777" w:rsidTr="00D456C1">
        <w:trPr>
          <w:trHeight w:val="264"/>
        </w:trPr>
        <w:tc>
          <w:tcPr>
            <w:tcW w:w="2978" w:type="dxa"/>
            <w:tcBorders>
              <w:top w:val="single" w:sz="4" w:space="0" w:color="auto"/>
              <w:bottom w:val="single" w:sz="4" w:space="0" w:color="auto"/>
            </w:tcBorders>
            <w:vAlign w:val="center"/>
          </w:tcPr>
          <w:p w14:paraId="141BF445" w14:textId="77777777" w:rsidR="00D456C1" w:rsidRPr="0032650A" w:rsidRDefault="00D456C1" w:rsidP="009D7DCE">
            <w:pPr>
              <w:spacing w:line="240" w:lineRule="auto"/>
              <w:ind w:firstLine="0"/>
              <w:contextualSpacing/>
              <w:jc w:val="center"/>
            </w:pPr>
            <w:r w:rsidRPr="0032650A">
              <w:t>Labai smarkus vėjas, uraganas</w:t>
            </w:r>
          </w:p>
        </w:tc>
        <w:tc>
          <w:tcPr>
            <w:tcW w:w="1134" w:type="dxa"/>
            <w:tcBorders>
              <w:top w:val="single" w:sz="4" w:space="0" w:color="auto"/>
              <w:bottom w:val="single" w:sz="4" w:space="0" w:color="auto"/>
            </w:tcBorders>
            <w:vAlign w:val="center"/>
          </w:tcPr>
          <w:p w14:paraId="0F76BC55" w14:textId="77777777" w:rsidR="00D456C1" w:rsidRPr="0032650A" w:rsidRDefault="00D456C1" w:rsidP="009D7DCE">
            <w:pPr>
              <w:spacing w:line="240" w:lineRule="auto"/>
              <w:ind w:firstLine="0"/>
              <w:contextualSpacing/>
              <w:jc w:val="center"/>
            </w:pPr>
            <w:r w:rsidRPr="0032650A">
              <w:t>3</w:t>
            </w:r>
          </w:p>
        </w:tc>
        <w:tc>
          <w:tcPr>
            <w:tcW w:w="1134" w:type="dxa"/>
            <w:tcBorders>
              <w:top w:val="single" w:sz="4" w:space="0" w:color="auto"/>
              <w:bottom w:val="single" w:sz="4" w:space="0" w:color="auto"/>
            </w:tcBorders>
            <w:vAlign w:val="center"/>
          </w:tcPr>
          <w:p w14:paraId="5923C45F" w14:textId="77777777" w:rsidR="00D456C1" w:rsidRPr="0032650A" w:rsidRDefault="00D456C1" w:rsidP="009D7DCE">
            <w:pPr>
              <w:spacing w:line="240" w:lineRule="auto"/>
              <w:ind w:firstLine="0"/>
              <w:contextualSpacing/>
              <w:jc w:val="center"/>
            </w:pPr>
            <w:r w:rsidRPr="0032650A">
              <w:t>1</w:t>
            </w:r>
          </w:p>
        </w:tc>
        <w:tc>
          <w:tcPr>
            <w:tcW w:w="1417" w:type="dxa"/>
            <w:tcBorders>
              <w:top w:val="single" w:sz="4" w:space="0" w:color="auto"/>
              <w:bottom w:val="single" w:sz="4" w:space="0" w:color="auto"/>
            </w:tcBorders>
            <w:vAlign w:val="center"/>
          </w:tcPr>
          <w:p w14:paraId="4C3152E4" w14:textId="77777777" w:rsidR="00D456C1" w:rsidRPr="0032650A" w:rsidRDefault="00D456C1" w:rsidP="009D7DCE">
            <w:pPr>
              <w:spacing w:line="240" w:lineRule="auto"/>
              <w:ind w:firstLine="0"/>
              <w:contextualSpacing/>
              <w:jc w:val="center"/>
            </w:pPr>
            <w:r w:rsidRPr="0032650A">
              <w:t>2</w:t>
            </w:r>
          </w:p>
        </w:tc>
        <w:tc>
          <w:tcPr>
            <w:tcW w:w="1418" w:type="dxa"/>
            <w:tcBorders>
              <w:top w:val="single" w:sz="4" w:space="0" w:color="auto"/>
              <w:bottom w:val="single" w:sz="4" w:space="0" w:color="auto"/>
            </w:tcBorders>
            <w:vAlign w:val="center"/>
          </w:tcPr>
          <w:p w14:paraId="1B45E1A0" w14:textId="77777777" w:rsidR="00D456C1" w:rsidRPr="0032650A" w:rsidRDefault="00D456C1" w:rsidP="009D7DCE">
            <w:pPr>
              <w:spacing w:line="240" w:lineRule="auto"/>
              <w:ind w:firstLine="0"/>
              <w:contextualSpacing/>
              <w:jc w:val="center"/>
            </w:pPr>
            <w:r w:rsidRPr="0032650A">
              <w:t>3</w:t>
            </w:r>
          </w:p>
        </w:tc>
        <w:tc>
          <w:tcPr>
            <w:tcW w:w="1559" w:type="dxa"/>
            <w:tcBorders>
              <w:top w:val="single" w:sz="4" w:space="0" w:color="auto"/>
              <w:bottom w:val="single" w:sz="4" w:space="0" w:color="auto"/>
            </w:tcBorders>
            <w:vAlign w:val="center"/>
          </w:tcPr>
          <w:p w14:paraId="62ED8712" w14:textId="77777777" w:rsidR="00D456C1" w:rsidRPr="0032650A" w:rsidRDefault="00D456C1" w:rsidP="009D7DCE">
            <w:pPr>
              <w:spacing w:line="240" w:lineRule="auto"/>
              <w:ind w:firstLine="0"/>
              <w:contextualSpacing/>
              <w:jc w:val="center"/>
            </w:pPr>
            <w:r w:rsidRPr="0032650A">
              <w:t>3</w:t>
            </w:r>
          </w:p>
          <w:p w14:paraId="4D63B679" w14:textId="77777777" w:rsidR="00D456C1" w:rsidRPr="0032650A" w:rsidRDefault="00D456C1" w:rsidP="009D7DCE">
            <w:pPr>
              <w:spacing w:line="240" w:lineRule="auto"/>
              <w:ind w:firstLine="0"/>
              <w:contextualSpacing/>
              <w:jc w:val="center"/>
            </w:pPr>
            <w:r w:rsidRPr="0032650A">
              <w:t>vidutinė</w:t>
            </w:r>
          </w:p>
        </w:tc>
        <w:tc>
          <w:tcPr>
            <w:tcW w:w="1559" w:type="dxa"/>
            <w:tcBorders>
              <w:top w:val="single" w:sz="4" w:space="0" w:color="auto"/>
              <w:bottom w:val="single" w:sz="4" w:space="0" w:color="auto"/>
            </w:tcBorders>
            <w:vAlign w:val="center"/>
          </w:tcPr>
          <w:p w14:paraId="055C203E" w14:textId="77777777" w:rsidR="00D456C1" w:rsidRPr="0032650A" w:rsidRDefault="00D456C1" w:rsidP="009D7DCE">
            <w:pPr>
              <w:spacing w:line="240" w:lineRule="auto"/>
              <w:ind w:firstLine="0"/>
              <w:contextualSpacing/>
              <w:jc w:val="center"/>
            </w:pPr>
            <w:r w:rsidRPr="0032650A">
              <w:t>6</w:t>
            </w:r>
          </w:p>
          <w:p w14:paraId="3A4DADA9" w14:textId="77777777" w:rsidR="00D456C1" w:rsidRPr="0032650A" w:rsidRDefault="00D456C1" w:rsidP="009D7DCE">
            <w:pPr>
              <w:spacing w:line="240" w:lineRule="auto"/>
              <w:ind w:firstLine="0"/>
              <w:contextualSpacing/>
              <w:jc w:val="center"/>
            </w:pPr>
            <w:r w:rsidRPr="0032650A">
              <w:t>vidutinė</w:t>
            </w:r>
          </w:p>
        </w:tc>
        <w:tc>
          <w:tcPr>
            <w:tcW w:w="1701" w:type="dxa"/>
            <w:tcBorders>
              <w:top w:val="single" w:sz="4" w:space="0" w:color="auto"/>
              <w:bottom w:val="single" w:sz="4" w:space="0" w:color="auto"/>
            </w:tcBorders>
            <w:vAlign w:val="center"/>
          </w:tcPr>
          <w:p w14:paraId="510BFCA4" w14:textId="77777777" w:rsidR="00D456C1" w:rsidRPr="0032650A" w:rsidRDefault="00D456C1" w:rsidP="009D7DCE">
            <w:pPr>
              <w:spacing w:line="240" w:lineRule="auto"/>
              <w:ind w:firstLine="0"/>
              <w:contextualSpacing/>
              <w:jc w:val="center"/>
            </w:pPr>
            <w:r w:rsidRPr="0032650A">
              <w:t>9</w:t>
            </w:r>
          </w:p>
          <w:p w14:paraId="53E80E06" w14:textId="77777777" w:rsidR="00D456C1" w:rsidRPr="0032650A" w:rsidRDefault="00D456C1" w:rsidP="009D7DCE">
            <w:pPr>
              <w:spacing w:line="240" w:lineRule="auto"/>
              <w:ind w:firstLine="0"/>
              <w:contextualSpacing/>
              <w:jc w:val="center"/>
            </w:pPr>
            <w:r w:rsidRPr="0032650A">
              <w:t>didelė</w:t>
            </w:r>
          </w:p>
        </w:tc>
        <w:tc>
          <w:tcPr>
            <w:tcW w:w="2126" w:type="dxa"/>
            <w:tcBorders>
              <w:top w:val="single" w:sz="4" w:space="0" w:color="auto"/>
              <w:bottom w:val="single" w:sz="4" w:space="0" w:color="auto"/>
            </w:tcBorders>
            <w:vAlign w:val="center"/>
          </w:tcPr>
          <w:p w14:paraId="086ECBFB" w14:textId="77777777" w:rsidR="000C5B4B" w:rsidRPr="0032650A" w:rsidRDefault="000C5B4B" w:rsidP="009D7DCE">
            <w:pPr>
              <w:spacing w:line="240" w:lineRule="auto"/>
              <w:ind w:firstLine="0"/>
              <w:contextualSpacing/>
              <w:jc w:val="center"/>
            </w:pPr>
            <w:r w:rsidRPr="0032650A">
              <w:t>18</w:t>
            </w:r>
          </w:p>
          <w:p w14:paraId="1D9420D2" w14:textId="77777777" w:rsidR="00D456C1" w:rsidRPr="0032650A" w:rsidRDefault="00D456C1" w:rsidP="009D7DCE">
            <w:pPr>
              <w:spacing w:line="240" w:lineRule="auto"/>
              <w:ind w:firstLine="0"/>
              <w:contextualSpacing/>
              <w:jc w:val="center"/>
            </w:pPr>
            <w:r w:rsidRPr="0032650A">
              <w:t>didelė</w:t>
            </w:r>
          </w:p>
        </w:tc>
      </w:tr>
      <w:tr w:rsidR="00D456C1" w:rsidRPr="0032650A" w14:paraId="3A2628F0" w14:textId="77777777" w:rsidTr="00D456C1">
        <w:trPr>
          <w:trHeight w:val="264"/>
        </w:trPr>
        <w:tc>
          <w:tcPr>
            <w:tcW w:w="2978" w:type="dxa"/>
            <w:tcBorders>
              <w:top w:val="single" w:sz="4" w:space="0" w:color="auto"/>
              <w:bottom w:val="single" w:sz="4" w:space="0" w:color="auto"/>
            </w:tcBorders>
            <w:vAlign w:val="center"/>
          </w:tcPr>
          <w:p w14:paraId="7FB85686" w14:textId="77777777" w:rsidR="00D456C1" w:rsidRPr="0032650A" w:rsidRDefault="00D456C1" w:rsidP="009D7DCE">
            <w:pPr>
              <w:spacing w:line="240" w:lineRule="auto"/>
              <w:ind w:firstLine="0"/>
              <w:contextualSpacing/>
              <w:jc w:val="center"/>
            </w:pPr>
            <w:r w:rsidRPr="0032650A">
              <w:t>Kitas gamtinis, techninis, ar socialinis įvykis</w:t>
            </w:r>
          </w:p>
        </w:tc>
        <w:tc>
          <w:tcPr>
            <w:tcW w:w="1134" w:type="dxa"/>
            <w:tcBorders>
              <w:top w:val="single" w:sz="4" w:space="0" w:color="auto"/>
              <w:bottom w:val="single" w:sz="4" w:space="0" w:color="auto"/>
            </w:tcBorders>
            <w:vAlign w:val="center"/>
          </w:tcPr>
          <w:p w14:paraId="5DDC5055" w14:textId="77777777" w:rsidR="00D456C1" w:rsidRPr="0032650A" w:rsidRDefault="00D456C1" w:rsidP="009D7DCE">
            <w:pPr>
              <w:spacing w:line="240" w:lineRule="auto"/>
              <w:ind w:firstLine="0"/>
              <w:contextualSpacing/>
              <w:jc w:val="center"/>
            </w:pPr>
            <w:r w:rsidRPr="0032650A">
              <w:t>4</w:t>
            </w:r>
          </w:p>
        </w:tc>
        <w:tc>
          <w:tcPr>
            <w:tcW w:w="1134" w:type="dxa"/>
            <w:tcBorders>
              <w:top w:val="single" w:sz="4" w:space="0" w:color="auto"/>
              <w:bottom w:val="single" w:sz="4" w:space="0" w:color="auto"/>
            </w:tcBorders>
            <w:vAlign w:val="center"/>
          </w:tcPr>
          <w:p w14:paraId="6802BE3E" w14:textId="77777777" w:rsidR="00D456C1" w:rsidRPr="0032650A" w:rsidRDefault="000C5B4B" w:rsidP="009D7DCE">
            <w:pPr>
              <w:spacing w:line="240" w:lineRule="auto"/>
              <w:ind w:firstLine="0"/>
              <w:contextualSpacing/>
              <w:jc w:val="center"/>
            </w:pPr>
            <w:r w:rsidRPr="0032650A">
              <w:t>1</w:t>
            </w:r>
          </w:p>
        </w:tc>
        <w:tc>
          <w:tcPr>
            <w:tcW w:w="1417" w:type="dxa"/>
            <w:tcBorders>
              <w:top w:val="single" w:sz="4" w:space="0" w:color="auto"/>
              <w:bottom w:val="single" w:sz="4" w:space="0" w:color="auto"/>
            </w:tcBorders>
            <w:vAlign w:val="center"/>
          </w:tcPr>
          <w:p w14:paraId="4C4949E8" w14:textId="77777777" w:rsidR="00D456C1" w:rsidRPr="0032650A" w:rsidRDefault="00D456C1" w:rsidP="009D7DCE">
            <w:pPr>
              <w:spacing w:line="240" w:lineRule="auto"/>
              <w:ind w:firstLine="0"/>
              <w:contextualSpacing/>
              <w:jc w:val="center"/>
            </w:pPr>
            <w:r w:rsidRPr="0032650A">
              <w:t>1</w:t>
            </w:r>
          </w:p>
        </w:tc>
        <w:tc>
          <w:tcPr>
            <w:tcW w:w="1418" w:type="dxa"/>
            <w:tcBorders>
              <w:top w:val="single" w:sz="4" w:space="0" w:color="auto"/>
              <w:bottom w:val="single" w:sz="4" w:space="0" w:color="auto"/>
            </w:tcBorders>
            <w:vAlign w:val="center"/>
          </w:tcPr>
          <w:p w14:paraId="32A52D03" w14:textId="77777777" w:rsidR="00D456C1" w:rsidRPr="0032650A" w:rsidRDefault="009868ED" w:rsidP="009D7DCE">
            <w:pPr>
              <w:spacing w:line="240" w:lineRule="auto"/>
              <w:ind w:firstLine="0"/>
              <w:contextualSpacing/>
              <w:jc w:val="center"/>
            </w:pPr>
            <w:r w:rsidRPr="0032650A">
              <w:t>2</w:t>
            </w:r>
          </w:p>
        </w:tc>
        <w:tc>
          <w:tcPr>
            <w:tcW w:w="1559" w:type="dxa"/>
            <w:tcBorders>
              <w:top w:val="single" w:sz="4" w:space="0" w:color="auto"/>
              <w:bottom w:val="single" w:sz="4" w:space="0" w:color="auto"/>
            </w:tcBorders>
            <w:vAlign w:val="center"/>
          </w:tcPr>
          <w:p w14:paraId="05BC9CDE" w14:textId="77777777" w:rsidR="00D456C1" w:rsidRPr="0032650A" w:rsidRDefault="000C5B4B" w:rsidP="009D7DCE">
            <w:pPr>
              <w:spacing w:line="240" w:lineRule="auto"/>
              <w:ind w:firstLine="0"/>
              <w:contextualSpacing/>
              <w:jc w:val="center"/>
            </w:pPr>
            <w:r w:rsidRPr="0032650A">
              <w:t>4</w:t>
            </w:r>
          </w:p>
          <w:p w14:paraId="2FDA9CC8" w14:textId="77777777" w:rsidR="00D456C1" w:rsidRPr="0032650A" w:rsidRDefault="009868ED" w:rsidP="009D7DCE">
            <w:pPr>
              <w:spacing w:line="240" w:lineRule="auto"/>
              <w:ind w:firstLine="0"/>
              <w:contextualSpacing/>
              <w:jc w:val="center"/>
            </w:pPr>
            <w:r w:rsidRPr="0032650A">
              <w:t>vidutinė</w:t>
            </w:r>
          </w:p>
        </w:tc>
        <w:tc>
          <w:tcPr>
            <w:tcW w:w="1559" w:type="dxa"/>
            <w:tcBorders>
              <w:top w:val="single" w:sz="4" w:space="0" w:color="auto"/>
              <w:bottom w:val="single" w:sz="4" w:space="0" w:color="auto"/>
            </w:tcBorders>
            <w:vAlign w:val="center"/>
          </w:tcPr>
          <w:p w14:paraId="70BD7DF8" w14:textId="77777777" w:rsidR="00D456C1" w:rsidRPr="0032650A" w:rsidRDefault="00D456C1" w:rsidP="009D7DCE">
            <w:pPr>
              <w:spacing w:line="240" w:lineRule="auto"/>
              <w:ind w:firstLine="0"/>
              <w:contextualSpacing/>
              <w:jc w:val="center"/>
            </w:pPr>
            <w:r w:rsidRPr="0032650A">
              <w:t>4</w:t>
            </w:r>
          </w:p>
          <w:p w14:paraId="309680B7" w14:textId="77777777" w:rsidR="00D456C1" w:rsidRPr="0032650A" w:rsidRDefault="009868ED" w:rsidP="009D7DCE">
            <w:pPr>
              <w:spacing w:line="240" w:lineRule="auto"/>
              <w:ind w:firstLine="0"/>
              <w:contextualSpacing/>
              <w:jc w:val="center"/>
            </w:pPr>
            <w:r w:rsidRPr="0032650A">
              <w:t>vidutinė</w:t>
            </w:r>
          </w:p>
        </w:tc>
        <w:tc>
          <w:tcPr>
            <w:tcW w:w="1701" w:type="dxa"/>
            <w:tcBorders>
              <w:top w:val="single" w:sz="4" w:space="0" w:color="auto"/>
              <w:bottom w:val="single" w:sz="4" w:space="0" w:color="auto"/>
            </w:tcBorders>
            <w:vAlign w:val="center"/>
          </w:tcPr>
          <w:p w14:paraId="18D4BC6F" w14:textId="77777777" w:rsidR="00D456C1" w:rsidRPr="0032650A" w:rsidRDefault="009868ED" w:rsidP="009D7DCE">
            <w:pPr>
              <w:spacing w:line="240" w:lineRule="auto"/>
              <w:ind w:firstLine="0"/>
              <w:contextualSpacing/>
              <w:jc w:val="center"/>
            </w:pPr>
            <w:r w:rsidRPr="0032650A">
              <w:t>8</w:t>
            </w:r>
          </w:p>
          <w:p w14:paraId="344D9A88" w14:textId="77777777" w:rsidR="00D456C1" w:rsidRPr="0032650A" w:rsidRDefault="009868ED" w:rsidP="009D7DCE">
            <w:pPr>
              <w:spacing w:line="240" w:lineRule="auto"/>
              <w:ind w:firstLine="0"/>
              <w:contextualSpacing/>
              <w:jc w:val="center"/>
            </w:pPr>
            <w:r w:rsidRPr="0032650A">
              <w:t>vidutinė</w:t>
            </w:r>
          </w:p>
        </w:tc>
        <w:tc>
          <w:tcPr>
            <w:tcW w:w="2126" w:type="dxa"/>
            <w:tcBorders>
              <w:top w:val="single" w:sz="4" w:space="0" w:color="auto"/>
              <w:bottom w:val="single" w:sz="4" w:space="0" w:color="auto"/>
            </w:tcBorders>
            <w:vAlign w:val="center"/>
          </w:tcPr>
          <w:p w14:paraId="202E33B1" w14:textId="77777777" w:rsidR="000C5B4B" w:rsidRPr="0032650A" w:rsidRDefault="000C5B4B" w:rsidP="009D7DCE">
            <w:pPr>
              <w:spacing w:line="240" w:lineRule="auto"/>
              <w:ind w:firstLine="0"/>
              <w:contextualSpacing/>
              <w:jc w:val="center"/>
            </w:pPr>
            <w:r w:rsidRPr="0032650A">
              <w:t>16</w:t>
            </w:r>
          </w:p>
          <w:p w14:paraId="2781D070" w14:textId="77777777" w:rsidR="00D456C1" w:rsidRPr="0032650A" w:rsidRDefault="009868ED" w:rsidP="009D7DCE">
            <w:pPr>
              <w:spacing w:line="240" w:lineRule="auto"/>
              <w:ind w:firstLine="0"/>
              <w:contextualSpacing/>
              <w:jc w:val="center"/>
            </w:pPr>
            <w:r w:rsidRPr="0032650A">
              <w:t>vidutinė</w:t>
            </w:r>
          </w:p>
        </w:tc>
      </w:tr>
      <w:tr w:rsidR="00A66BB3" w:rsidRPr="0032650A" w14:paraId="1BE86D93" w14:textId="77777777" w:rsidTr="00D456C1">
        <w:trPr>
          <w:trHeight w:val="1629"/>
        </w:trPr>
        <w:tc>
          <w:tcPr>
            <w:tcW w:w="2978" w:type="dxa"/>
            <w:tcBorders>
              <w:top w:val="single" w:sz="4" w:space="0" w:color="auto"/>
              <w:bottom w:val="single" w:sz="4" w:space="0" w:color="auto"/>
            </w:tcBorders>
            <w:vAlign w:val="center"/>
          </w:tcPr>
          <w:p w14:paraId="64FD4744" w14:textId="1CB299CA" w:rsidR="00A66BB3" w:rsidRPr="0032650A" w:rsidRDefault="001E36EC" w:rsidP="009D7DCE">
            <w:pPr>
              <w:spacing w:line="240" w:lineRule="auto"/>
              <w:ind w:firstLine="0"/>
              <w:contextualSpacing/>
              <w:jc w:val="center"/>
            </w:pPr>
            <w:r w:rsidRPr="0032650A">
              <w:t>Teritorijos ir patalpų užteršimas pavojingomis cheminėmis medžiagomis (amoniako garais</w:t>
            </w:r>
          </w:p>
        </w:tc>
        <w:tc>
          <w:tcPr>
            <w:tcW w:w="1134" w:type="dxa"/>
            <w:tcBorders>
              <w:top w:val="single" w:sz="4" w:space="0" w:color="auto"/>
              <w:bottom w:val="single" w:sz="4" w:space="0" w:color="auto"/>
            </w:tcBorders>
            <w:vAlign w:val="center"/>
          </w:tcPr>
          <w:p w14:paraId="63A3F1DD" w14:textId="77777777" w:rsidR="00A66BB3" w:rsidRPr="0032650A" w:rsidRDefault="00A66BB3" w:rsidP="009D7DCE">
            <w:pPr>
              <w:spacing w:line="240" w:lineRule="auto"/>
              <w:ind w:firstLine="0"/>
              <w:contextualSpacing/>
              <w:jc w:val="center"/>
            </w:pPr>
            <w:r w:rsidRPr="0032650A">
              <w:t>3</w:t>
            </w:r>
          </w:p>
        </w:tc>
        <w:tc>
          <w:tcPr>
            <w:tcW w:w="1134" w:type="dxa"/>
            <w:tcBorders>
              <w:top w:val="single" w:sz="4" w:space="0" w:color="auto"/>
              <w:bottom w:val="single" w:sz="4" w:space="0" w:color="auto"/>
            </w:tcBorders>
            <w:vAlign w:val="center"/>
          </w:tcPr>
          <w:p w14:paraId="23829649" w14:textId="77777777" w:rsidR="00A66BB3" w:rsidRPr="0032650A" w:rsidRDefault="00A66BB3" w:rsidP="009D7DCE">
            <w:pPr>
              <w:spacing w:line="240" w:lineRule="auto"/>
              <w:ind w:firstLine="0"/>
              <w:contextualSpacing/>
              <w:jc w:val="center"/>
            </w:pPr>
            <w:r w:rsidRPr="0032650A">
              <w:t>2</w:t>
            </w:r>
          </w:p>
        </w:tc>
        <w:tc>
          <w:tcPr>
            <w:tcW w:w="1417" w:type="dxa"/>
            <w:tcBorders>
              <w:top w:val="single" w:sz="4" w:space="0" w:color="auto"/>
              <w:bottom w:val="single" w:sz="4" w:space="0" w:color="auto"/>
            </w:tcBorders>
            <w:vAlign w:val="center"/>
          </w:tcPr>
          <w:p w14:paraId="63CC30AE" w14:textId="77777777" w:rsidR="00A66BB3" w:rsidRPr="0032650A" w:rsidRDefault="001E3CB1" w:rsidP="009D7DCE">
            <w:pPr>
              <w:spacing w:line="240" w:lineRule="auto"/>
              <w:ind w:firstLine="0"/>
              <w:contextualSpacing/>
              <w:jc w:val="center"/>
            </w:pPr>
            <w:r w:rsidRPr="0032650A">
              <w:t>1</w:t>
            </w:r>
          </w:p>
        </w:tc>
        <w:tc>
          <w:tcPr>
            <w:tcW w:w="1418" w:type="dxa"/>
            <w:tcBorders>
              <w:top w:val="single" w:sz="4" w:space="0" w:color="auto"/>
              <w:bottom w:val="single" w:sz="4" w:space="0" w:color="auto"/>
            </w:tcBorders>
            <w:vAlign w:val="center"/>
          </w:tcPr>
          <w:p w14:paraId="2B746BF6" w14:textId="77777777" w:rsidR="00A66BB3" w:rsidRPr="0032650A" w:rsidRDefault="00A66BB3" w:rsidP="009D7DCE">
            <w:pPr>
              <w:spacing w:line="240" w:lineRule="auto"/>
              <w:ind w:firstLine="0"/>
              <w:contextualSpacing/>
              <w:jc w:val="center"/>
            </w:pPr>
            <w:r w:rsidRPr="0032650A">
              <w:t>3</w:t>
            </w:r>
          </w:p>
        </w:tc>
        <w:tc>
          <w:tcPr>
            <w:tcW w:w="1559" w:type="dxa"/>
            <w:tcBorders>
              <w:top w:val="single" w:sz="4" w:space="0" w:color="auto"/>
              <w:bottom w:val="single" w:sz="4" w:space="0" w:color="auto"/>
            </w:tcBorders>
            <w:vAlign w:val="center"/>
          </w:tcPr>
          <w:p w14:paraId="2C5E93A9" w14:textId="77777777" w:rsidR="00A66BB3" w:rsidRPr="0032650A" w:rsidRDefault="001E3CB1" w:rsidP="009D7DCE">
            <w:pPr>
              <w:spacing w:line="240" w:lineRule="auto"/>
              <w:ind w:firstLine="0"/>
              <w:contextualSpacing/>
              <w:jc w:val="center"/>
            </w:pPr>
            <w:r w:rsidRPr="0032650A">
              <w:t>6</w:t>
            </w:r>
          </w:p>
          <w:p w14:paraId="43538553" w14:textId="77777777" w:rsidR="00A66BB3" w:rsidRPr="0032650A" w:rsidRDefault="00A66BB3" w:rsidP="009D7DCE">
            <w:pPr>
              <w:spacing w:line="240" w:lineRule="auto"/>
              <w:ind w:firstLine="0"/>
              <w:contextualSpacing/>
              <w:jc w:val="center"/>
            </w:pPr>
            <w:r w:rsidRPr="0032650A">
              <w:t>vidutinė</w:t>
            </w:r>
          </w:p>
        </w:tc>
        <w:tc>
          <w:tcPr>
            <w:tcW w:w="1559" w:type="dxa"/>
            <w:tcBorders>
              <w:top w:val="single" w:sz="4" w:space="0" w:color="auto"/>
              <w:bottom w:val="single" w:sz="4" w:space="0" w:color="auto"/>
            </w:tcBorders>
            <w:vAlign w:val="center"/>
          </w:tcPr>
          <w:p w14:paraId="762E8D34" w14:textId="77777777" w:rsidR="00A66BB3" w:rsidRPr="0032650A" w:rsidRDefault="001E3CB1" w:rsidP="009D7DCE">
            <w:pPr>
              <w:spacing w:line="240" w:lineRule="auto"/>
              <w:ind w:firstLine="0"/>
              <w:contextualSpacing/>
              <w:jc w:val="center"/>
            </w:pPr>
            <w:r w:rsidRPr="0032650A">
              <w:t>3</w:t>
            </w:r>
          </w:p>
          <w:p w14:paraId="72EBEBBD" w14:textId="77777777" w:rsidR="00A66BB3" w:rsidRPr="0032650A" w:rsidRDefault="00A66BB3" w:rsidP="009D7DCE">
            <w:pPr>
              <w:spacing w:line="240" w:lineRule="auto"/>
              <w:ind w:firstLine="0"/>
              <w:contextualSpacing/>
              <w:jc w:val="center"/>
            </w:pPr>
            <w:r w:rsidRPr="0032650A">
              <w:t>vidutinė</w:t>
            </w:r>
          </w:p>
        </w:tc>
        <w:tc>
          <w:tcPr>
            <w:tcW w:w="1701" w:type="dxa"/>
            <w:tcBorders>
              <w:top w:val="single" w:sz="4" w:space="0" w:color="auto"/>
              <w:bottom w:val="single" w:sz="4" w:space="0" w:color="auto"/>
            </w:tcBorders>
            <w:vAlign w:val="center"/>
          </w:tcPr>
          <w:p w14:paraId="5FBFA892" w14:textId="77777777" w:rsidR="00A66BB3" w:rsidRPr="0032650A" w:rsidRDefault="001E3CB1" w:rsidP="009D7DCE">
            <w:pPr>
              <w:spacing w:line="240" w:lineRule="auto"/>
              <w:ind w:firstLine="0"/>
              <w:contextualSpacing/>
              <w:jc w:val="center"/>
            </w:pPr>
            <w:r w:rsidRPr="0032650A">
              <w:t>9</w:t>
            </w:r>
          </w:p>
          <w:p w14:paraId="56B2CD11" w14:textId="77777777" w:rsidR="00A66BB3" w:rsidRPr="0032650A" w:rsidRDefault="00A66BB3" w:rsidP="009D7DCE">
            <w:pPr>
              <w:spacing w:line="240" w:lineRule="auto"/>
              <w:ind w:firstLine="0"/>
              <w:contextualSpacing/>
              <w:jc w:val="center"/>
            </w:pPr>
            <w:r w:rsidRPr="0032650A">
              <w:t>didelė</w:t>
            </w:r>
          </w:p>
        </w:tc>
        <w:tc>
          <w:tcPr>
            <w:tcW w:w="2126" w:type="dxa"/>
            <w:tcBorders>
              <w:top w:val="single" w:sz="4" w:space="0" w:color="auto"/>
              <w:bottom w:val="single" w:sz="4" w:space="0" w:color="auto"/>
            </w:tcBorders>
            <w:vAlign w:val="center"/>
          </w:tcPr>
          <w:p w14:paraId="2471F1D3" w14:textId="77777777" w:rsidR="000C5B4B" w:rsidRPr="0032650A" w:rsidRDefault="000C5B4B" w:rsidP="009D7DCE">
            <w:pPr>
              <w:spacing w:line="240" w:lineRule="auto"/>
              <w:ind w:firstLine="0"/>
              <w:contextualSpacing/>
              <w:jc w:val="center"/>
            </w:pPr>
            <w:r w:rsidRPr="0032650A">
              <w:t>18</w:t>
            </w:r>
          </w:p>
          <w:p w14:paraId="4256EDAA" w14:textId="77777777" w:rsidR="00A66BB3" w:rsidRPr="0032650A" w:rsidRDefault="001E3CB1" w:rsidP="009D7DCE">
            <w:pPr>
              <w:spacing w:line="240" w:lineRule="auto"/>
              <w:ind w:firstLine="0"/>
              <w:contextualSpacing/>
              <w:jc w:val="center"/>
            </w:pPr>
            <w:r w:rsidRPr="0032650A">
              <w:t>didelė</w:t>
            </w:r>
          </w:p>
        </w:tc>
      </w:tr>
      <w:tr w:rsidR="00A66BB3" w:rsidRPr="0032650A" w14:paraId="6884ABA0" w14:textId="77777777" w:rsidTr="00D456C1">
        <w:trPr>
          <w:trHeight w:val="264"/>
        </w:trPr>
        <w:tc>
          <w:tcPr>
            <w:tcW w:w="2978" w:type="dxa"/>
            <w:tcBorders>
              <w:top w:val="single" w:sz="4" w:space="0" w:color="auto"/>
              <w:bottom w:val="single" w:sz="4" w:space="0" w:color="auto"/>
            </w:tcBorders>
            <w:vAlign w:val="center"/>
          </w:tcPr>
          <w:p w14:paraId="3EC05993" w14:textId="321C07E8" w:rsidR="00A66BB3" w:rsidRPr="0032650A" w:rsidRDefault="001E36EC" w:rsidP="009D7DCE">
            <w:pPr>
              <w:spacing w:line="240" w:lineRule="auto"/>
              <w:ind w:firstLine="0"/>
              <w:contextualSpacing/>
              <w:jc w:val="center"/>
            </w:pPr>
            <w:r w:rsidRPr="0032650A">
              <w:t>Teritorijos ir patalpų užteršimas radioaktyviomis medžiagomis</w:t>
            </w:r>
          </w:p>
        </w:tc>
        <w:tc>
          <w:tcPr>
            <w:tcW w:w="1134" w:type="dxa"/>
            <w:tcBorders>
              <w:top w:val="single" w:sz="4" w:space="0" w:color="auto"/>
              <w:bottom w:val="single" w:sz="4" w:space="0" w:color="auto"/>
            </w:tcBorders>
            <w:vAlign w:val="center"/>
          </w:tcPr>
          <w:p w14:paraId="74392694" w14:textId="77777777" w:rsidR="00A66BB3" w:rsidRPr="0032650A" w:rsidRDefault="00A66BB3" w:rsidP="009D7DCE">
            <w:pPr>
              <w:spacing w:line="240" w:lineRule="auto"/>
              <w:ind w:firstLine="0"/>
              <w:contextualSpacing/>
              <w:jc w:val="center"/>
            </w:pPr>
            <w:r w:rsidRPr="0032650A">
              <w:t>3</w:t>
            </w:r>
          </w:p>
        </w:tc>
        <w:tc>
          <w:tcPr>
            <w:tcW w:w="1134" w:type="dxa"/>
            <w:tcBorders>
              <w:top w:val="single" w:sz="4" w:space="0" w:color="auto"/>
              <w:bottom w:val="single" w:sz="4" w:space="0" w:color="auto"/>
            </w:tcBorders>
            <w:vAlign w:val="center"/>
          </w:tcPr>
          <w:p w14:paraId="4F89F539" w14:textId="77777777" w:rsidR="00A66BB3" w:rsidRPr="0032650A" w:rsidRDefault="001E3CB1" w:rsidP="009D7DCE">
            <w:pPr>
              <w:spacing w:line="240" w:lineRule="auto"/>
              <w:ind w:firstLine="0"/>
              <w:contextualSpacing/>
              <w:jc w:val="center"/>
            </w:pPr>
            <w:r w:rsidRPr="0032650A">
              <w:t>1</w:t>
            </w:r>
          </w:p>
        </w:tc>
        <w:tc>
          <w:tcPr>
            <w:tcW w:w="1417" w:type="dxa"/>
            <w:tcBorders>
              <w:top w:val="single" w:sz="4" w:space="0" w:color="auto"/>
              <w:bottom w:val="single" w:sz="4" w:space="0" w:color="auto"/>
            </w:tcBorders>
            <w:vAlign w:val="center"/>
          </w:tcPr>
          <w:p w14:paraId="7A91767A" w14:textId="77777777" w:rsidR="00A66BB3" w:rsidRPr="0032650A" w:rsidRDefault="001E3CB1" w:rsidP="009D7DCE">
            <w:pPr>
              <w:spacing w:line="240" w:lineRule="auto"/>
              <w:ind w:firstLine="0"/>
              <w:contextualSpacing/>
              <w:jc w:val="center"/>
            </w:pPr>
            <w:r w:rsidRPr="0032650A">
              <w:t>1</w:t>
            </w:r>
          </w:p>
        </w:tc>
        <w:tc>
          <w:tcPr>
            <w:tcW w:w="1418" w:type="dxa"/>
            <w:tcBorders>
              <w:top w:val="single" w:sz="4" w:space="0" w:color="auto"/>
              <w:bottom w:val="single" w:sz="4" w:space="0" w:color="auto"/>
            </w:tcBorders>
            <w:vAlign w:val="center"/>
          </w:tcPr>
          <w:p w14:paraId="397B204E" w14:textId="77777777" w:rsidR="00A66BB3" w:rsidRPr="0032650A" w:rsidRDefault="009868ED" w:rsidP="009D7DCE">
            <w:pPr>
              <w:spacing w:line="240" w:lineRule="auto"/>
              <w:ind w:firstLine="0"/>
              <w:contextualSpacing/>
              <w:jc w:val="center"/>
            </w:pPr>
            <w:r w:rsidRPr="0032650A">
              <w:t>2</w:t>
            </w:r>
          </w:p>
        </w:tc>
        <w:tc>
          <w:tcPr>
            <w:tcW w:w="1559" w:type="dxa"/>
            <w:tcBorders>
              <w:top w:val="single" w:sz="4" w:space="0" w:color="auto"/>
              <w:bottom w:val="single" w:sz="4" w:space="0" w:color="auto"/>
            </w:tcBorders>
            <w:vAlign w:val="center"/>
          </w:tcPr>
          <w:p w14:paraId="43931F16" w14:textId="77777777" w:rsidR="00A66BB3" w:rsidRPr="0032650A" w:rsidRDefault="001E3CB1" w:rsidP="009D7DCE">
            <w:pPr>
              <w:spacing w:line="240" w:lineRule="auto"/>
              <w:ind w:firstLine="0"/>
              <w:contextualSpacing/>
              <w:jc w:val="center"/>
            </w:pPr>
            <w:r w:rsidRPr="0032650A">
              <w:t>3</w:t>
            </w:r>
          </w:p>
          <w:p w14:paraId="7E1C6528" w14:textId="77777777" w:rsidR="00A66BB3" w:rsidRPr="0032650A" w:rsidRDefault="009868ED" w:rsidP="009D7DCE">
            <w:pPr>
              <w:spacing w:line="240" w:lineRule="auto"/>
              <w:ind w:firstLine="0"/>
              <w:contextualSpacing/>
              <w:jc w:val="center"/>
            </w:pPr>
            <w:r w:rsidRPr="0032650A">
              <w:t>priimtina</w:t>
            </w:r>
          </w:p>
        </w:tc>
        <w:tc>
          <w:tcPr>
            <w:tcW w:w="1559" w:type="dxa"/>
            <w:tcBorders>
              <w:top w:val="single" w:sz="4" w:space="0" w:color="auto"/>
              <w:bottom w:val="single" w:sz="4" w:space="0" w:color="auto"/>
            </w:tcBorders>
            <w:vAlign w:val="center"/>
          </w:tcPr>
          <w:p w14:paraId="2261AB64" w14:textId="77777777" w:rsidR="00A66BB3" w:rsidRPr="0032650A" w:rsidRDefault="001E3CB1" w:rsidP="009D7DCE">
            <w:pPr>
              <w:spacing w:line="240" w:lineRule="auto"/>
              <w:ind w:firstLine="0"/>
              <w:contextualSpacing/>
              <w:jc w:val="center"/>
            </w:pPr>
            <w:r w:rsidRPr="0032650A">
              <w:t>3</w:t>
            </w:r>
          </w:p>
          <w:p w14:paraId="17F8D88C" w14:textId="77777777" w:rsidR="00A66BB3" w:rsidRPr="0032650A" w:rsidRDefault="009868ED" w:rsidP="009D7DCE">
            <w:pPr>
              <w:spacing w:line="240" w:lineRule="auto"/>
              <w:ind w:firstLine="0"/>
              <w:contextualSpacing/>
              <w:jc w:val="center"/>
            </w:pPr>
            <w:r w:rsidRPr="0032650A">
              <w:t>priimtina</w:t>
            </w:r>
          </w:p>
        </w:tc>
        <w:tc>
          <w:tcPr>
            <w:tcW w:w="1701" w:type="dxa"/>
            <w:tcBorders>
              <w:top w:val="single" w:sz="4" w:space="0" w:color="auto"/>
              <w:bottom w:val="single" w:sz="4" w:space="0" w:color="auto"/>
            </w:tcBorders>
            <w:vAlign w:val="center"/>
          </w:tcPr>
          <w:p w14:paraId="409835B2" w14:textId="77777777" w:rsidR="00A66BB3" w:rsidRPr="0032650A" w:rsidRDefault="009868ED" w:rsidP="009D7DCE">
            <w:pPr>
              <w:spacing w:line="240" w:lineRule="auto"/>
              <w:ind w:firstLine="0"/>
              <w:contextualSpacing/>
              <w:jc w:val="center"/>
            </w:pPr>
            <w:r w:rsidRPr="0032650A">
              <w:t>6</w:t>
            </w:r>
          </w:p>
          <w:p w14:paraId="2A50C867" w14:textId="77777777" w:rsidR="00A66BB3" w:rsidRPr="0032650A" w:rsidRDefault="009868ED" w:rsidP="009D7DCE">
            <w:pPr>
              <w:spacing w:line="240" w:lineRule="auto"/>
              <w:ind w:firstLine="0"/>
              <w:contextualSpacing/>
              <w:jc w:val="center"/>
            </w:pPr>
            <w:r w:rsidRPr="0032650A">
              <w:t>vidutinė</w:t>
            </w:r>
          </w:p>
        </w:tc>
        <w:tc>
          <w:tcPr>
            <w:tcW w:w="2126" w:type="dxa"/>
            <w:tcBorders>
              <w:top w:val="single" w:sz="4" w:space="0" w:color="auto"/>
              <w:bottom w:val="single" w:sz="4" w:space="0" w:color="auto"/>
            </w:tcBorders>
            <w:vAlign w:val="center"/>
          </w:tcPr>
          <w:p w14:paraId="7824EFFB" w14:textId="77777777" w:rsidR="000C5B4B" w:rsidRPr="0032650A" w:rsidRDefault="000C5B4B" w:rsidP="009D7DCE">
            <w:pPr>
              <w:spacing w:line="240" w:lineRule="auto"/>
              <w:ind w:firstLine="0"/>
              <w:contextualSpacing/>
              <w:jc w:val="center"/>
            </w:pPr>
            <w:r w:rsidRPr="0032650A">
              <w:t>12</w:t>
            </w:r>
          </w:p>
          <w:p w14:paraId="3C1764D9" w14:textId="77777777" w:rsidR="00A66BB3" w:rsidRPr="0032650A" w:rsidRDefault="009868ED" w:rsidP="009D7DCE">
            <w:pPr>
              <w:spacing w:line="240" w:lineRule="auto"/>
              <w:ind w:firstLine="0"/>
              <w:contextualSpacing/>
              <w:jc w:val="center"/>
            </w:pPr>
            <w:r w:rsidRPr="0032650A">
              <w:t>vidutinė</w:t>
            </w:r>
          </w:p>
        </w:tc>
      </w:tr>
      <w:tr w:rsidR="00D456C1" w:rsidRPr="0032650A" w14:paraId="15CAFC17" w14:textId="77777777" w:rsidTr="00D456C1">
        <w:trPr>
          <w:trHeight w:val="264"/>
        </w:trPr>
        <w:tc>
          <w:tcPr>
            <w:tcW w:w="2978" w:type="dxa"/>
            <w:tcBorders>
              <w:top w:val="single" w:sz="4" w:space="0" w:color="auto"/>
              <w:bottom w:val="single" w:sz="4" w:space="0" w:color="auto"/>
            </w:tcBorders>
            <w:vAlign w:val="center"/>
          </w:tcPr>
          <w:p w14:paraId="44B90E50" w14:textId="77777777" w:rsidR="00D456C1" w:rsidRPr="0032650A" w:rsidRDefault="00D456C1" w:rsidP="009D7DCE">
            <w:pPr>
              <w:spacing w:line="240" w:lineRule="auto"/>
              <w:ind w:firstLine="0"/>
              <w:contextualSpacing/>
              <w:jc w:val="center"/>
            </w:pPr>
            <w:r w:rsidRPr="0032650A">
              <w:t>Elektros energijos tiekimo nutraukimas</w:t>
            </w:r>
          </w:p>
        </w:tc>
        <w:tc>
          <w:tcPr>
            <w:tcW w:w="1134" w:type="dxa"/>
            <w:tcBorders>
              <w:top w:val="single" w:sz="4" w:space="0" w:color="auto"/>
              <w:bottom w:val="single" w:sz="4" w:space="0" w:color="auto"/>
            </w:tcBorders>
            <w:vAlign w:val="center"/>
          </w:tcPr>
          <w:p w14:paraId="0A66F034" w14:textId="77777777" w:rsidR="00D456C1" w:rsidRPr="0032650A" w:rsidRDefault="00D456C1" w:rsidP="009D7DCE">
            <w:pPr>
              <w:spacing w:line="240" w:lineRule="auto"/>
              <w:ind w:firstLine="0"/>
              <w:contextualSpacing/>
              <w:jc w:val="center"/>
            </w:pPr>
            <w:r w:rsidRPr="0032650A">
              <w:t>2</w:t>
            </w:r>
          </w:p>
        </w:tc>
        <w:tc>
          <w:tcPr>
            <w:tcW w:w="1134" w:type="dxa"/>
            <w:tcBorders>
              <w:top w:val="single" w:sz="4" w:space="0" w:color="auto"/>
              <w:bottom w:val="single" w:sz="4" w:space="0" w:color="auto"/>
            </w:tcBorders>
            <w:vAlign w:val="center"/>
          </w:tcPr>
          <w:p w14:paraId="2A19A5E7" w14:textId="77777777" w:rsidR="00D456C1" w:rsidRPr="0032650A" w:rsidRDefault="00D456C1" w:rsidP="009D7DCE">
            <w:pPr>
              <w:spacing w:line="240" w:lineRule="auto"/>
              <w:ind w:firstLine="0"/>
              <w:contextualSpacing/>
              <w:jc w:val="center"/>
            </w:pPr>
            <w:r w:rsidRPr="0032650A">
              <w:t>1</w:t>
            </w:r>
          </w:p>
        </w:tc>
        <w:tc>
          <w:tcPr>
            <w:tcW w:w="1417" w:type="dxa"/>
            <w:tcBorders>
              <w:top w:val="single" w:sz="4" w:space="0" w:color="auto"/>
              <w:bottom w:val="single" w:sz="4" w:space="0" w:color="auto"/>
            </w:tcBorders>
            <w:vAlign w:val="center"/>
          </w:tcPr>
          <w:p w14:paraId="34FE4C6F" w14:textId="77777777" w:rsidR="00D456C1" w:rsidRPr="0032650A" w:rsidRDefault="00D456C1" w:rsidP="009D7DCE">
            <w:pPr>
              <w:spacing w:line="240" w:lineRule="auto"/>
              <w:ind w:firstLine="0"/>
              <w:contextualSpacing/>
              <w:jc w:val="center"/>
            </w:pPr>
            <w:r w:rsidRPr="0032650A">
              <w:t>1</w:t>
            </w:r>
          </w:p>
        </w:tc>
        <w:tc>
          <w:tcPr>
            <w:tcW w:w="1418" w:type="dxa"/>
            <w:tcBorders>
              <w:top w:val="single" w:sz="4" w:space="0" w:color="auto"/>
              <w:bottom w:val="single" w:sz="4" w:space="0" w:color="auto"/>
            </w:tcBorders>
            <w:vAlign w:val="center"/>
          </w:tcPr>
          <w:p w14:paraId="1AC71D09" w14:textId="77777777" w:rsidR="00D456C1" w:rsidRPr="0032650A" w:rsidRDefault="00D456C1" w:rsidP="009D7DCE">
            <w:pPr>
              <w:spacing w:line="240" w:lineRule="auto"/>
              <w:ind w:firstLine="0"/>
              <w:contextualSpacing/>
              <w:jc w:val="center"/>
            </w:pPr>
            <w:r w:rsidRPr="0032650A">
              <w:t>1</w:t>
            </w:r>
          </w:p>
        </w:tc>
        <w:tc>
          <w:tcPr>
            <w:tcW w:w="1559" w:type="dxa"/>
            <w:tcBorders>
              <w:top w:val="single" w:sz="4" w:space="0" w:color="auto"/>
              <w:bottom w:val="single" w:sz="4" w:space="0" w:color="auto"/>
            </w:tcBorders>
            <w:vAlign w:val="center"/>
          </w:tcPr>
          <w:p w14:paraId="63B1AC86" w14:textId="77777777" w:rsidR="00D456C1" w:rsidRPr="0032650A" w:rsidRDefault="00D456C1" w:rsidP="009D7DCE">
            <w:pPr>
              <w:spacing w:line="240" w:lineRule="auto"/>
              <w:ind w:firstLine="0"/>
              <w:contextualSpacing/>
              <w:jc w:val="center"/>
            </w:pPr>
            <w:r w:rsidRPr="0032650A">
              <w:t>2</w:t>
            </w:r>
          </w:p>
          <w:p w14:paraId="32346ABF" w14:textId="77777777" w:rsidR="00D456C1" w:rsidRPr="0032650A" w:rsidRDefault="00D456C1" w:rsidP="009D7DCE">
            <w:pPr>
              <w:spacing w:line="240" w:lineRule="auto"/>
              <w:ind w:firstLine="0"/>
              <w:contextualSpacing/>
              <w:jc w:val="center"/>
            </w:pPr>
            <w:r w:rsidRPr="0032650A">
              <w:t>priimtina</w:t>
            </w:r>
          </w:p>
        </w:tc>
        <w:tc>
          <w:tcPr>
            <w:tcW w:w="1559" w:type="dxa"/>
            <w:tcBorders>
              <w:top w:val="single" w:sz="4" w:space="0" w:color="auto"/>
              <w:bottom w:val="single" w:sz="4" w:space="0" w:color="auto"/>
            </w:tcBorders>
            <w:vAlign w:val="center"/>
          </w:tcPr>
          <w:p w14:paraId="1FEFE19A" w14:textId="77777777" w:rsidR="00D456C1" w:rsidRPr="0032650A" w:rsidRDefault="00D456C1" w:rsidP="009D7DCE">
            <w:pPr>
              <w:spacing w:line="240" w:lineRule="auto"/>
              <w:ind w:firstLine="0"/>
              <w:contextualSpacing/>
              <w:jc w:val="center"/>
            </w:pPr>
            <w:r w:rsidRPr="0032650A">
              <w:t>2</w:t>
            </w:r>
          </w:p>
          <w:p w14:paraId="50AE9DF9" w14:textId="77777777" w:rsidR="00D456C1" w:rsidRPr="0032650A" w:rsidRDefault="00D456C1" w:rsidP="009D7DCE">
            <w:pPr>
              <w:spacing w:line="240" w:lineRule="auto"/>
              <w:ind w:firstLine="0"/>
              <w:contextualSpacing/>
              <w:jc w:val="center"/>
            </w:pPr>
            <w:r w:rsidRPr="0032650A">
              <w:t>priimtina</w:t>
            </w:r>
          </w:p>
        </w:tc>
        <w:tc>
          <w:tcPr>
            <w:tcW w:w="1701" w:type="dxa"/>
            <w:tcBorders>
              <w:top w:val="single" w:sz="4" w:space="0" w:color="auto"/>
              <w:bottom w:val="single" w:sz="4" w:space="0" w:color="auto"/>
            </w:tcBorders>
            <w:vAlign w:val="center"/>
          </w:tcPr>
          <w:p w14:paraId="55EF28CE" w14:textId="77777777" w:rsidR="00D456C1" w:rsidRPr="0032650A" w:rsidRDefault="00D456C1" w:rsidP="009D7DCE">
            <w:pPr>
              <w:spacing w:line="240" w:lineRule="auto"/>
              <w:ind w:firstLine="0"/>
              <w:contextualSpacing/>
              <w:jc w:val="center"/>
            </w:pPr>
            <w:r w:rsidRPr="0032650A">
              <w:t>2</w:t>
            </w:r>
          </w:p>
          <w:p w14:paraId="52FD4E63" w14:textId="77777777" w:rsidR="00D456C1" w:rsidRPr="0032650A" w:rsidRDefault="00D456C1" w:rsidP="009D7DCE">
            <w:pPr>
              <w:spacing w:line="240" w:lineRule="auto"/>
              <w:ind w:firstLine="0"/>
              <w:contextualSpacing/>
              <w:jc w:val="center"/>
            </w:pPr>
            <w:r w:rsidRPr="0032650A">
              <w:t>priimtina</w:t>
            </w:r>
          </w:p>
        </w:tc>
        <w:tc>
          <w:tcPr>
            <w:tcW w:w="2126" w:type="dxa"/>
            <w:tcBorders>
              <w:top w:val="single" w:sz="4" w:space="0" w:color="auto"/>
              <w:bottom w:val="single" w:sz="4" w:space="0" w:color="auto"/>
            </w:tcBorders>
            <w:vAlign w:val="center"/>
          </w:tcPr>
          <w:p w14:paraId="5AB506DA" w14:textId="77777777" w:rsidR="000C5B4B" w:rsidRPr="0032650A" w:rsidRDefault="000C5B4B" w:rsidP="009D7DCE">
            <w:pPr>
              <w:spacing w:line="240" w:lineRule="auto"/>
              <w:ind w:firstLine="0"/>
              <w:contextualSpacing/>
              <w:jc w:val="center"/>
            </w:pPr>
            <w:r w:rsidRPr="0032650A">
              <w:t>6</w:t>
            </w:r>
          </w:p>
          <w:p w14:paraId="6DD4BFB2" w14:textId="77777777" w:rsidR="00D456C1" w:rsidRPr="0032650A" w:rsidRDefault="00D456C1" w:rsidP="009D7DCE">
            <w:pPr>
              <w:spacing w:line="240" w:lineRule="auto"/>
              <w:ind w:firstLine="0"/>
              <w:contextualSpacing/>
              <w:jc w:val="center"/>
            </w:pPr>
            <w:r w:rsidRPr="0032650A">
              <w:t>priimtina</w:t>
            </w:r>
          </w:p>
        </w:tc>
      </w:tr>
      <w:tr w:rsidR="00D456C1" w:rsidRPr="0032650A" w14:paraId="1F5E12E1" w14:textId="77777777" w:rsidTr="00D456C1">
        <w:trPr>
          <w:trHeight w:val="1048"/>
        </w:trPr>
        <w:tc>
          <w:tcPr>
            <w:tcW w:w="2978" w:type="dxa"/>
            <w:tcBorders>
              <w:top w:val="single" w:sz="4" w:space="0" w:color="auto"/>
              <w:bottom w:val="single" w:sz="4" w:space="0" w:color="auto"/>
            </w:tcBorders>
            <w:vAlign w:val="center"/>
          </w:tcPr>
          <w:p w14:paraId="2735AB8A" w14:textId="77777777" w:rsidR="00D456C1" w:rsidRPr="0032650A" w:rsidRDefault="00D456C1" w:rsidP="009D7DCE">
            <w:pPr>
              <w:spacing w:line="240" w:lineRule="auto"/>
              <w:ind w:firstLine="0"/>
              <w:contextualSpacing/>
              <w:jc w:val="center"/>
            </w:pPr>
            <w:r w:rsidRPr="0032650A">
              <w:t>Geriamojo vandens tiekimo nutraukimas</w:t>
            </w:r>
          </w:p>
        </w:tc>
        <w:tc>
          <w:tcPr>
            <w:tcW w:w="1134" w:type="dxa"/>
            <w:tcBorders>
              <w:top w:val="single" w:sz="4" w:space="0" w:color="auto"/>
              <w:bottom w:val="single" w:sz="4" w:space="0" w:color="auto"/>
            </w:tcBorders>
            <w:vAlign w:val="center"/>
          </w:tcPr>
          <w:p w14:paraId="510294EA" w14:textId="77777777" w:rsidR="00D456C1" w:rsidRPr="0032650A" w:rsidRDefault="00D456C1" w:rsidP="009D7DCE">
            <w:pPr>
              <w:spacing w:line="240" w:lineRule="auto"/>
              <w:ind w:firstLine="0"/>
              <w:contextualSpacing/>
              <w:jc w:val="center"/>
            </w:pPr>
            <w:r w:rsidRPr="0032650A">
              <w:t>2</w:t>
            </w:r>
          </w:p>
        </w:tc>
        <w:tc>
          <w:tcPr>
            <w:tcW w:w="1134" w:type="dxa"/>
            <w:tcBorders>
              <w:top w:val="single" w:sz="4" w:space="0" w:color="auto"/>
              <w:bottom w:val="single" w:sz="4" w:space="0" w:color="auto"/>
            </w:tcBorders>
            <w:vAlign w:val="center"/>
          </w:tcPr>
          <w:p w14:paraId="6B17AF4B" w14:textId="77777777" w:rsidR="00D456C1" w:rsidRPr="0032650A" w:rsidRDefault="00D456C1" w:rsidP="009D7DCE">
            <w:pPr>
              <w:spacing w:line="240" w:lineRule="auto"/>
              <w:ind w:firstLine="0"/>
              <w:contextualSpacing/>
              <w:jc w:val="center"/>
            </w:pPr>
            <w:r w:rsidRPr="0032650A">
              <w:t>1</w:t>
            </w:r>
          </w:p>
          <w:p w14:paraId="06ACCBBB" w14:textId="77777777" w:rsidR="00D456C1" w:rsidRPr="0032650A" w:rsidRDefault="00D456C1" w:rsidP="009D7DCE">
            <w:pPr>
              <w:spacing w:line="240" w:lineRule="auto"/>
              <w:ind w:firstLine="0"/>
              <w:contextualSpacing/>
              <w:jc w:val="center"/>
            </w:pPr>
          </w:p>
        </w:tc>
        <w:tc>
          <w:tcPr>
            <w:tcW w:w="1417" w:type="dxa"/>
            <w:tcBorders>
              <w:top w:val="single" w:sz="4" w:space="0" w:color="auto"/>
              <w:bottom w:val="single" w:sz="4" w:space="0" w:color="auto"/>
            </w:tcBorders>
            <w:vAlign w:val="center"/>
          </w:tcPr>
          <w:p w14:paraId="2E108599" w14:textId="77777777" w:rsidR="00D456C1" w:rsidRPr="0032650A" w:rsidRDefault="00D456C1" w:rsidP="009D7DCE">
            <w:pPr>
              <w:spacing w:line="240" w:lineRule="auto"/>
              <w:ind w:firstLine="0"/>
              <w:contextualSpacing/>
              <w:jc w:val="center"/>
            </w:pPr>
            <w:r w:rsidRPr="0032650A">
              <w:t>1</w:t>
            </w:r>
          </w:p>
          <w:p w14:paraId="4AE20F0E" w14:textId="77777777" w:rsidR="00D456C1" w:rsidRPr="0032650A" w:rsidRDefault="00D456C1" w:rsidP="009D7DCE">
            <w:pPr>
              <w:spacing w:line="240" w:lineRule="auto"/>
              <w:ind w:firstLine="0"/>
              <w:contextualSpacing/>
              <w:jc w:val="center"/>
            </w:pPr>
          </w:p>
        </w:tc>
        <w:tc>
          <w:tcPr>
            <w:tcW w:w="1418" w:type="dxa"/>
            <w:tcBorders>
              <w:top w:val="single" w:sz="4" w:space="0" w:color="auto"/>
              <w:bottom w:val="single" w:sz="4" w:space="0" w:color="auto"/>
            </w:tcBorders>
            <w:vAlign w:val="center"/>
          </w:tcPr>
          <w:p w14:paraId="5D686912" w14:textId="77777777" w:rsidR="00D456C1" w:rsidRPr="0032650A" w:rsidRDefault="00D456C1" w:rsidP="009D7DCE">
            <w:pPr>
              <w:spacing w:line="240" w:lineRule="auto"/>
              <w:ind w:firstLine="0"/>
              <w:contextualSpacing/>
              <w:jc w:val="center"/>
            </w:pPr>
            <w:r w:rsidRPr="0032650A">
              <w:t>1</w:t>
            </w:r>
          </w:p>
        </w:tc>
        <w:tc>
          <w:tcPr>
            <w:tcW w:w="1559" w:type="dxa"/>
            <w:tcBorders>
              <w:top w:val="single" w:sz="4" w:space="0" w:color="auto"/>
              <w:bottom w:val="single" w:sz="4" w:space="0" w:color="auto"/>
            </w:tcBorders>
            <w:vAlign w:val="center"/>
          </w:tcPr>
          <w:p w14:paraId="0993C157" w14:textId="77777777" w:rsidR="00D456C1" w:rsidRPr="0032650A" w:rsidRDefault="00D456C1" w:rsidP="009D7DCE">
            <w:pPr>
              <w:spacing w:line="240" w:lineRule="auto"/>
              <w:ind w:firstLine="0"/>
              <w:contextualSpacing/>
              <w:jc w:val="center"/>
            </w:pPr>
            <w:r w:rsidRPr="0032650A">
              <w:t>2 priimtina</w:t>
            </w:r>
          </w:p>
        </w:tc>
        <w:tc>
          <w:tcPr>
            <w:tcW w:w="1559" w:type="dxa"/>
            <w:tcBorders>
              <w:top w:val="single" w:sz="4" w:space="0" w:color="auto"/>
              <w:bottom w:val="single" w:sz="4" w:space="0" w:color="auto"/>
            </w:tcBorders>
            <w:vAlign w:val="center"/>
          </w:tcPr>
          <w:p w14:paraId="046CEC5E" w14:textId="77777777" w:rsidR="00D456C1" w:rsidRPr="0032650A" w:rsidRDefault="00D456C1" w:rsidP="009D7DCE">
            <w:pPr>
              <w:spacing w:line="240" w:lineRule="auto"/>
              <w:ind w:firstLine="0"/>
              <w:contextualSpacing/>
              <w:jc w:val="center"/>
            </w:pPr>
            <w:r w:rsidRPr="0032650A">
              <w:t>2 priimtina</w:t>
            </w:r>
          </w:p>
        </w:tc>
        <w:tc>
          <w:tcPr>
            <w:tcW w:w="1701" w:type="dxa"/>
            <w:tcBorders>
              <w:top w:val="single" w:sz="4" w:space="0" w:color="auto"/>
              <w:bottom w:val="single" w:sz="4" w:space="0" w:color="auto"/>
            </w:tcBorders>
            <w:vAlign w:val="center"/>
          </w:tcPr>
          <w:p w14:paraId="61B489BE" w14:textId="77777777" w:rsidR="00D456C1" w:rsidRPr="0032650A" w:rsidRDefault="00D456C1" w:rsidP="009D7DCE">
            <w:pPr>
              <w:spacing w:line="240" w:lineRule="auto"/>
              <w:ind w:firstLine="0"/>
              <w:contextualSpacing/>
              <w:jc w:val="center"/>
            </w:pPr>
            <w:r w:rsidRPr="0032650A">
              <w:t>2 priimtina</w:t>
            </w:r>
          </w:p>
        </w:tc>
        <w:tc>
          <w:tcPr>
            <w:tcW w:w="2126" w:type="dxa"/>
            <w:tcBorders>
              <w:top w:val="single" w:sz="4" w:space="0" w:color="auto"/>
              <w:bottom w:val="single" w:sz="4" w:space="0" w:color="auto"/>
            </w:tcBorders>
            <w:vAlign w:val="center"/>
          </w:tcPr>
          <w:p w14:paraId="661535AF" w14:textId="77777777" w:rsidR="000C5B4B" w:rsidRPr="0032650A" w:rsidRDefault="00D456C1" w:rsidP="009D7DCE">
            <w:pPr>
              <w:spacing w:line="240" w:lineRule="auto"/>
              <w:ind w:firstLine="0"/>
              <w:contextualSpacing/>
              <w:jc w:val="center"/>
            </w:pPr>
            <w:r w:rsidRPr="0032650A">
              <w:t xml:space="preserve"> </w:t>
            </w:r>
            <w:r w:rsidR="000C5B4B" w:rsidRPr="0032650A">
              <w:t>6</w:t>
            </w:r>
          </w:p>
          <w:p w14:paraId="56B9577C" w14:textId="77777777" w:rsidR="00D456C1" w:rsidRPr="0032650A" w:rsidRDefault="00D456C1" w:rsidP="009D7DCE">
            <w:pPr>
              <w:spacing w:line="240" w:lineRule="auto"/>
              <w:ind w:firstLine="0"/>
              <w:contextualSpacing/>
              <w:jc w:val="center"/>
            </w:pPr>
            <w:r w:rsidRPr="0032650A">
              <w:t xml:space="preserve"> priimtina</w:t>
            </w:r>
          </w:p>
        </w:tc>
      </w:tr>
    </w:tbl>
    <w:p w14:paraId="645589FB" w14:textId="77777777" w:rsidR="00D456C1" w:rsidRPr="0032650A" w:rsidRDefault="00D456C1" w:rsidP="00135429">
      <w:pPr>
        <w:pStyle w:val="bodytext"/>
        <w:spacing w:before="200" w:beforeAutospacing="0" w:after="120" w:afterAutospacing="0"/>
        <w:ind w:firstLine="567"/>
        <w:contextualSpacing/>
        <w:jc w:val="center"/>
        <w:rPr>
          <w:b/>
          <w:bCs/>
          <w:iCs/>
          <w:caps/>
          <w:lang w:val="lt-LT"/>
        </w:rPr>
      </w:pPr>
      <w:r w:rsidRPr="0032650A">
        <w:rPr>
          <w:b/>
          <w:bCs/>
          <w:iCs/>
          <w:caps/>
          <w:lang w:val="lt-LT"/>
        </w:rPr>
        <w:t>____________________________________________________</w:t>
      </w:r>
    </w:p>
    <w:p w14:paraId="409B5D71" w14:textId="77777777" w:rsidR="00D456C1" w:rsidRPr="0032650A" w:rsidRDefault="00D456C1" w:rsidP="00135429">
      <w:pPr>
        <w:pStyle w:val="bodytext"/>
        <w:spacing w:before="200" w:beforeAutospacing="0" w:after="120" w:afterAutospacing="0"/>
        <w:ind w:firstLine="567"/>
        <w:contextualSpacing/>
        <w:jc w:val="center"/>
        <w:rPr>
          <w:b/>
          <w:bCs/>
          <w:iCs/>
          <w:caps/>
          <w:lang w:val="lt-LT"/>
        </w:rPr>
        <w:sectPr w:rsidR="00D456C1" w:rsidRPr="0032650A" w:rsidSect="00E27944">
          <w:pgSz w:w="16838" w:h="11906" w:orient="landscape"/>
          <w:pgMar w:top="1701" w:right="1134" w:bottom="1134" w:left="1134" w:header="567" w:footer="567" w:gutter="0"/>
          <w:cols w:space="1296"/>
          <w:titlePg/>
          <w:docGrid w:linePitch="360"/>
        </w:sectPr>
      </w:pPr>
    </w:p>
    <w:p w14:paraId="764AA658" w14:textId="77777777" w:rsidR="00254D5E" w:rsidRPr="0032650A" w:rsidRDefault="00D456C1" w:rsidP="00254D5E">
      <w:pPr>
        <w:pStyle w:val="bodytext"/>
        <w:spacing w:before="200" w:beforeAutospacing="0" w:after="120" w:afterAutospacing="0" w:line="240" w:lineRule="auto"/>
        <w:ind w:firstLine="567"/>
        <w:contextualSpacing/>
        <w:jc w:val="center"/>
        <w:rPr>
          <w:b/>
          <w:bCs/>
          <w:iCs/>
          <w:caps/>
          <w:lang w:val="lt-LT"/>
        </w:rPr>
      </w:pPr>
      <w:r w:rsidRPr="0032650A">
        <w:rPr>
          <w:b/>
          <w:bCs/>
          <w:iCs/>
          <w:caps/>
          <w:lang w:val="lt-LT"/>
        </w:rPr>
        <w:lastRenderedPageBreak/>
        <w:t>IV</w:t>
      </w:r>
      <w:r w:rsidR="00254D5E" w:rsidRPr="0032650A">
        <w:rPr>
          <w:b/>
          <w:bCs/>
          <w:iCs/>
          <w:caps/>
          <w:lang w:val="lt-LT"/>
        </w:rPr>
        <w:t>SKYRIUS</w:t>
      </w:r>
    </w:p>
    <w:p w14:paraId="302D96D2" w14:textId="28DC6CDD" w:rsidR="00D456C1" w:rsidRPr="0032650A" w:rsidRDefault="00D456C1" w:rsidP="00254D5E">
      <w:pPr>
        <w:pStyle w:val="bodytext"/>
        <w:spacing w:before="200" w:beforeAutospacing="0" w:after="120" w:afterAutospacing="0" w:line="240" w:lineRule="auto"/>
        <w:ind w:firstLine="567"/>
        <w:contextualSpacing/>
        <w:jc w:val="center"/>
        <w:rPr>
          <w:b/>
          <w:bCs/>
          <w:iCs/>
          <w:caps/>
          <w:lang w:val="lt-LT"/>
        </w:rPr>
      </w:pPr>
      <w:r w:rsidRPr="0032650A">
        <w:rPr>
          <w:b/>
          <w:bCs/>
          <w:iCs/>
          <w:caps/>
          <w:lang w:val="lt-LT"/>
        </w:rPr>
        <w:t>Rizikos lygio ir JOS priimtinumo nustatymas</w:t>
      </w:r>
    </w:p>
    <w:p w14:paraId="5FFFD226" w14:textId="77777777" w:rsidR="00D456C1" w:rsidRPr="0032650A" w:rsidRDefault="00D456C1" w:rsidP="00135429">
      <w:pPr>
        <w:pStyle w:val="bodytext"/>
        <w:spacing w:before="200" w:beforeAutospacing="0" w:after="120" w:afterAutospacing="0"/>
        <w:ind w:firstLine="567"/>
        <w:contextualSpacing/>
        <w:jc w:val="center"/>
        <w:rPr>
          <w:b/>
          <w:bCs/>
          <w:iCs/>
          <w:caps/>
          <w:lang w:val="lt-LT"/>
        </w:rPr>
      </w:pPr>
    </w:p>
    <w:p w14:paraId="742DF02A" w14:textId="77777777" w:rsidR="00D456C1" w:rsidRPr="0032650A" w:rsidRDefault="00D456C1" w:rsidP="00135429">
      <w:pPr>
        <w:tabs>
          <w:tab w:val="left" w:pos="0"/>
          <w:tab w:val="left" w:pos="1320"/>
        </w:tabs>
        <w:ind w:firstLine="567"/>
        <w:contextualSpacing/>
        <w:rPr>
          <w:rFonts w:cs="Arial"/>
        </w:rPr>
      </w:pPr>
      <w:r w:rsidRPr="0032650A">
        <w:t xml:space="preserve">Nustatytų galimų pavojų rizikos lygis apskaičiuotas pagal formulę </w:t>
      </w:r>
      <w:r w:rsidRPr="0032650A">
        <w:rPr>
          <w:rFonts w:cs="Arial"/>
        </w:rPr>
        <w:t xml:space="preserve">R=TxP (R – rizika, T – tikimybė, P – padariniai (poveikis). </w:t>
      </w:r>
      <w:r w:rsidRPr="0032650A">
        <w:t>Gautos reikšmės įrašytos</w:t>
      </w:r>
      <w:r w:rsidRPr="0032650A">
        <w:rPr>
          <w:rFonts w:cs="Arial"/>
        </w:rPr>
        <w:t xml:space="preserve"> į 8 lentelės 7, 8 ir 9 skiltis:</w:t>
      </w:r>
    </w:p>
    <w:p w14:paraId="21637ED6" w14:textId="7056BA35" w:rsidR="00D456C1" w:rsidRPr="0032650A" w:rsidRDefault="00D456C1" w:rsidP="00135429">
      <w:pPr>
        <w:tabs>
          <w:tab w:val="left" w:pos="0"/>
          <w:tab w:val="left" w:pos="1320"/>
        </w:tabs>
        <w:ind w:firstLine="567"/>
        <w:contextualSpacing/>
        <w:rPr>
          <w:rFonts w:cs="Arial"/>
        </w:rPr>
      </w:pPr>
      <w:r w:rsidRPr="0032650A">
        <w:rPr>
          <w:rFonts w:cs="Arial"/>
        </w:rPr>
        <w:t xml:space="preserve">1. </w:t>
      </w:r>
      <w:r w:rsidRPr="0032650A">
        <w:t xml:space="preserve">Galimo pavojaus </w:t>
      </w:r>
      <w:r w:rsidRPr="0032650A">
        <w:rPr>
          <w:rFonts w:cs="Arial"/>
        </w:rPr>
        <w:t xml:space="preserve">rizikos </w:t>
      </w:r>
      <w:r w:rsidRPr="0032650A">
        <w:rPr>
          <w:bCs/>
          <w:iCs/>
        </w:rPr>
        <w:t xml:space="preserve">darbuotojų ir </w:t>
      </w:r>
      <w:r w:rsidR="00522FD6" w:rsidRPr="0032650A">
        <w:rPr>
          <w:bCs/>
          <w:iCs/>
        </w:rPr>
        <w:t>mokinių</w:t>
      </w:r>
      <w:r w:rsidR="0063291E" w:rsidRPr="0032650A">
        <w:rPr>
          <w:bCs/>
          <w:iCs/>
        </w:rPr>
        <w:t xml:space="preserve"> </w:t>
      </w:r>
      <w:r w:rsidRPr="0032650A">
        <w:rPr>
          <w:rFonts w:cs="Arial"/>
        </w:rPr>
        <w:t>gyvybei ir sveikatai lygis (R1).</w:t>
      </w:r>
    </w:p>
    <w:p w14:paraId="010589B9" w14:textId="77777777" w:rsidR="00D456C1" w:rsidRPr="0032650A" w:rsidRDefault="00D456C1" w:rsidP="00135429">
      <w:pPr>
        <w:tabs>
          <w:tab w:val="left" w:pos="0"/>
          <w:tab w:val="left" w:pos="1320"/>
        </w:tabs>
        <w:ind w:firstLine="567"/>
        <w:contextualSpacing/>
        <w:rPr>
          <w:rFonts w:cs="Arial"/>
        </w:rPr>
      </w:pPr>
      <w:r w:rsidRPr="0032650A">
        <w:rPr>
          <w:rFonts w:cs="Arial"/>
        </w:rPr>
        <w:t xml:space="preserve">2. </w:t>
      </w:r>
      <w:r w:rsidRPr="0032650A">
        <w:t xml:space="preserve">Galimo pavojaus </w:t>
      </w:r>
      <w:r w:rsidRPr="0032650A">
        <w:rPr>
          <w:rFonts w:cs="Arial"/>
        </w:rPr>
        <w:t>rizikos turtui ir aplinkai lygis (R2).</w:t>
      </w:r>
    </w:p>
    <w:p w14:paraId="4C81379A" w14:textId="77777777" w:rsidR="00D456C1" w:rsidRPr="0032650A" w:rsidRDefault="00D456C1" w:rsidP="00135429">
      <w:pPr>
        <w:tabs>
          <w:tab w:val="left" w:pos="0"/>
          <w:tab w:val="left" w:pos="1320"/>
        </w:tabs>
        <w:ind w:firstLine="567"/>
        <w:contextualSpacing/>
        <w:rPr>
          <w:rFonts w:cs="Arial"/>
        </w:rPr>
      </w:pPr>
      <w:r w:rsidRPr="0032650A">
        <w:rPr>
          <w:rFonts w:cs="Arial"/>
        </w:rPr>
        <w:t xml:space="preserve">3. </w:t>
      </w:r>
      <w:r w:rsidRPr="0032650A">
        <w:t xml:space="preserve">Galimo pavojaus </w:t>
      </w:r>
      <w:r w:rsidRPr="0032650A">
        <w:rPr>
          <w:rFonts w:cs="Arial"/>
        </w:rPr>
        <w:t>rizikos veiklos tęstinumui lygis (R3).</w:t>
      </w:r>
    </w:p>
    <w:p w14:paraId="143EEE09" w14:textId="77777777" w:rsidR="00D456C1" w:rsidRPr="0032650A" w:rsidRDefault="00D456C1" w:rsidP="00135429">
      <w:pPr>
        <w:tabs>
          <w:tab w:val="left" w:pos="1320"/>
        </w:tabs>
        <w:ind w:firstLine="567"/>
        <w:contextualSpacing/>
      </w:pPr>
      <w:r w:rsidRPr="0032650A">
        <w:t>Naudojantis 9 lentele, pagal nustatytų galimų pavojų tikimybės (T) ir galimų padarinių (poveikio) (P) balus (8 lentelės 3, 4, 5 ir 6 skiltys) nustatytas kiekvieno galimo pavojaus rizikos (R1, R2, R3) lygis: labai didelis, didelis, vidutinis arba priimtinas, kuris įrašytas į 8 lentelės 7, 8, 9 skiltis.</w:t>
      </w:r>
    </w:p>
    <w:p w14:paraId="4D3E7B1A" w14:textId="77777777" w:rsidR="00D456C1" w:rsidRPr="0032650A" w:rsidRDefault="00D456C1" w:rsidP="00135429">
      <w:pPr>
        <w:tabs>
          <w:tab w:val="left" w:pos="0"/>
          <w:tab w:val="left" w:pos="1320"/>
        </w:tabs>
        <w:ind w:firstLine="567"/>
        <w:contextualSpacing/>
      </w:pPr>
      <w:r w:rsidRPr="0032650A">
        <w:t xml:space="preserve">8 lentelės 10 skiltyje įrašytas bendras rizikos lygis, kuris gautas sudėjus R1, R2 ir R3 reikšmes. Šie duomenys panaudoti sudarant </w:t>
      </w:r>
      <w:r w:rsidR="00F718F0" w:rsidRPr="0032650A">
        <w:t>Gimnazijos</w:t>
      </w:r>
      <w:r w:rsidRPr="0032650A">
        <w:t xml:space="preserve"> galimų pavojų sąrašą prioriteto tvarka pagal jų rizikos lygį</w:t>
      </w:r>
      <w:r w:rsidRPr="0032650A">
        <w:rPr>
          <w:bCs/>
          <w:iCs/>
        </w:rPr>
        <w:t xml:space="preserve">.(10 lentelė) </w:t>
      </w:r>
      <w:r w:rsidRPr="0032650A">
        <w:t>Galimais pavojais prioriteto tvarka laikomi:</w:t>
      </w:r>
    </w:p>
    <w:p w14:paraId="7105783F" w14:textId="77777777" w:rsidR="00D456C1" w:rsidRPr="0032650A" w:rsidRDefault="00D456C1" w:rsidP="00135429">
      <w:pPr>
        <w:pStyle w:val="Pagrindiniotekstotrauka"/>
        <w:tabs>
          <w:tab w:val="left" w:pos="0"/>
          <w:tab w:val="left" w:pos="1320"/>
        </w:tabs>
        <w:spacing w:after="0"/>
        <w:ind w:left="0" w:firstLine="567"/>
        <w:contextualSpacing/>
      </w:pPr>
      <w:r w:rsidRPr="0032650A">
        <w:t>1. Pavojai, kurie sukelia didelius padarinius (poveikį) ir yra didelės tikimybės.</w:t>
      </w:r>
    </w:p>
    <w:p w14:paraId="79E306FD" w14:textId="77777777" w:rsidR="00D456C1" w:rsidRPr="0032650A" w:rsidRDefault="00D456C1" w:rsidP="00135429">
      <w:pPr>
        <w:pStyle w:val="Pagrindiniotekstotrauka"/>
        <w:tabs>
          <w:tab w:val="left" w:pos="0"/>
          <w:tab w:val="left" w:pos="1326"/>
        </w:tabs>
        <w:spacing w:after="0"/>
        <w:ind w:left="0" w:firstLine="567"/>
        <w:contextualSpacing/>
      </w:pPr>
      <w:r w:rsidRPr="0032650A">
        <w:t>2. Pavojai, kurie sukelia didelius padarinius (poveikį).</w:t>
      </w:r>
    </w:p>
    <w:p w14:paraId="15900CBA" w14:textId="77777777" w:rsidR="00D456C1" w:rsidRPr="0032650A" w:rsidRDefault="00D456C1" w:rsidP="00135429">
      <w:pPr>
        <w:pStyle w:val="Pagrindiniotekstotrauka"/>
        <w:tabs>
          <w:tab w:val="left" w:pos="0"/>
          <w:tab w:val="left" w:pos="1326"/>
        </w:tabs>
        <w:spacing w:after="0"/>
        <w:ind w:left="0" w:firstLine="567"/>
        <w:contextualSpacing/>
      </w:pPr>
      <w:r w:rsidRPr="0032650A">
        <w:t>3. Pavojai, kurie yra didelės tikimybės.</w:t>
      </w:r>
    </w:p>
    <w:p w14:paraId="5244F5F0" w14:textId="77777777" w:rsidR="00D456C1" w:rsidRPr="0032650A" w:rsidRDefault="00D456C1" w:rsidP="00135429">
      <w:pPr>
        <w:pStyle w:val="Pagrindiniotekstotrauka"/>
        <w:tabs>
          <w:tab w:val="left" w:pos="0"/>
          <w:tab w:val="left" w:pos="1326"/>
        </w:tabs>
        <w:spacing w:after="0"/>
        <w:ind w:left="0" w:firstLine="567"/>
        <w:contextualSpacing/>
      </w:pPr>
      <w:r w:rsidRPr="0032650A">
        <w:t>4. Visi kiti pavojai bendro rizikos lygio mažėjimo tvarka.</w:t>
      </w:r>
    </w:p>
    <w:p w14:paraId="09B2273E" w14:textId="6D19CB51" w:rsidR="00D456C1" w:rsidRPr="0032650A" w:rsidRDefault="00D456C1" w:rsidP="00135429">
      <w:pPr>
        <w:pStyle w:val="bodytext"/>
        <w:spacing w:before="120" w:beforeAutospacing="0" w:after="0" w:afterAutospacing="0"/>
        <w:ind w:firstLine="567"/>
        <w:contextualSpacing/>
        <w:jc w:val="center"/>
        <w:rPr>
          <w:b/>
          <w:bCs/>
          <w:lang w:val="lt-LT"/>
        </w:rPr>
      </w:pPr>
    </w:p>
    <w:p w14:paraId="1199CE53" w14:textId="548D0F35" w:rsidR="00FA3DC3" w:rsidRPr="0032650A" w:rsidRDefault="00FA3DC3" w:rsidP="00135429">
      <w:pPr>
        <w:pStyle w:val="bodytext"/>
        <w:spacing w:before="120" w:beforeAutospacing="0" w:after="0" w:afterAutospacing="0"/>
        <w:ind w:firstLine="567"/>
        <w:contextualSpacing/>
        <w:jc w:val="center"/>
        <w:rPr>
          <w:b/>
          <w:bCs/>
          <w:lang w:val="lt-LT"/>
        </w:rPr>
      </w:pPr>
    </w:p>
    <w:p w14:paraId="428D41EA" w14:textId="77777777" w:rsidR="00FA3DC3" w:rsidRPr="0032650A" w:rsidRDefault="00FA3DC3" w:rsidP="00135429">
      <w:pPr>
        <w:pStyle w:val="bodytext"/>
        <w:spacing w:before="120" w:beforeAutospacing="0" w:after="0" w:afterAutospacing="0"/>
        <w:ind w:firstLine="567"/>
        <w:contextualSpacing/>
        <w:jc w:val="center"/>
        <w:rPr>
          <w:b/>
          <w:bCs/>
          <w:lang w:val="lt-LT"/>
        </w:rPr>
      </w:pPr>
    </w:p>
    <w:p w14:paraId="1298197E" w14:textId="77777777" w:rsidR="00D456C1" w:rsidRPr="0032650A" w:rsidRDefault="00D456C1" w:rsidP="00135429">
      <w:pPr>
        <w:pStyle w:val="bodytext"/>
        <w:spacing w:before="120" w:beforeAutospacing="0" w:after="0" w:afterAutospacing="0"/>
        <w:ind w:firstLine="567"/>
        <w:contextualSpacing/>
        <w:jc w:val="center"/>
        <w:rPr>
          <w:b/>
          <w:bCs/>
          <w:lang w:val="lt-LT"/>
        </w:rPr>
      </w:pPr>
      <w:r w:rsidRPr="0032650A">
        <w:rPr>
          <w:b/>
          <w:bCs/>
          <w:lang w:val="lt-LT"/>
        </w:rPr>
        <w:t>RIZIKOS LYGIO (R) NUSTATYMAS</w:t>
      </w:r>
    </w:p>
    <w:p w14:paraId="7016B171" w14:textId="77777777" w:rsidR="00D456C1" w:rsidRPr="0032650A" w:rsidRDefault="00D456C1" w:rsidP="00135429">
      <w:pPr>
        <w:pStyle w:val="bodytext"/>
        <w:spacing w:before="120" w:beforeAutospacing="0" w:after="0" w:afterAutospacing="0"/>
        <w:ind w:firstLine="567"/>
        <w:contextualSpacing/>
        <w:jc w:val="center"/>
        <w:rPr>
          <w:b/>
          <w:bCs/>
          <w:sz w:val="20"/>
          <w:lang w:val="lt-LT"/>
        </w:rPr>
      </w:pPr>
    </w:p>
    <w:p w14:paraId="31A21E82" w14:textId="106AD27D" w:rsidR="00D456C1" w:rsidRPr="0032650A" w:rsidRDefault="00D456C1" w:rsidP="00FA3DC3">
      <w:pPr>
        <w:pStyle w:val="bodytext"/>
        <w:spacing w:before="120" w:beforeAutospacing="0" w:after="0" w:afterAutospacing="0"/>
        <w:ind w:firstLine="567"/>
        <w:contextualSpacing/>
        <w:jc w:val="right"/>
        <w:rPr>
          <w:bCs/>
          <w:sz w:val="22"/>
          <w:lang w:val="lt-LT"/>
        </w:rPr>
      </w:pPr>
      <w:r w:rsidRPr="0032650A">
        <w:rPr>
          <w:bCs/>
          <w:sz w:val="22"/>
          <w:lang w:val="lt-LT"/>
        </w:rPr>
        <w:t>9 lentelė</w:t>
      </w:r>
    </w:p>
    <w:tbl>
      <w:tblPr>
        <w:tblW w:w="9713" w:type="dxa"/>
        <w:tblLook w:val="04A0" w:firstRow="1" w:lastRow="0" w:firstColumn="1" w:lastColumn="0" w:noHBand="0" w:noVBand="1"/>
      </w:tblPr>
      <w:tblGrid>
        <w:gridCol w:w="7046"/>
        <w:gridCol w:w="784"/>
        <w:gridCol w:w="1883"/>
      </w:tblGrid>
      <w:tr w:rsidR="00D456C1" w:rsidRPr="0032650A" w14:paraId="75A15625" w14:textId="77777777" w:rsidTr="00D456C1">
        <w:trPr>
          <w:cantSplit/>
        </w:trPr>
        <w:tc>
          <w:tcPr>
            <w:tcW w:w="5802" w:type="dxa"/>
            <w:vMerge w:val="restart"/>
          </w:tcPr>
          <w:tbl>
            <w:tblPr>
              <w:tblW w:w="442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2"/>
              <w:gridCol w:w="894"/>
              <w:gridCol w:w="894"/>
              <w:gridCol w:w="894"/>
              <w:gridCol w:w="894"/>
              <w:gridCol w:w="894"/>
              <w:gridCol w:w="894"/>
            </w:tblGrid>
            <w:tr w:rsidR="00D456C1" w:rsidRPr="0032650A" w14:paraId="08093986" w14:textId="77777777" w:rsidTr="00D456C1">
              <w:trPr>
                <w:cantSplit/>
                <w:trHeight w:val="493"/>
              </w:trPr>
              <w:tc>
                <w:tcPr>
                  <w:tcW w:w="632" w:type="dxa"/>
                  <w:vMerge w:val="restart"/>
                  <w:tcBorders>
                    <w:top w:val="nil"/>
                    <w:left w:val="nil"/>
                    <w:bottom w:val="nil"/>
                    <w:right w:val="nil"/>
                  </w:tcBorders>
                  <w:textDirection w:val="btLr"/>
                </w:tcPr>
                <w:p w14:paraId="33792EC7" w14:textId="77777777" w:rsidR="00D456C1" w:rsidRPr="0032650A" w:rsidRDefault="00D456C1" w:rsidP="00135429">
                  <w:pPr>
                    <w:pStyle w:val="bodytext"/>
                    <w:spacing w:before="0" w:beforeAutospacing="0" w:after="0" w:afterAutospacing="0"/>
                    <w:ind w:right="113" w:firstLine="567"/>
                    <w:contextualSpacing/>
                    <w:jc w:val="center"/>
                    <w:rPr>
                      <w:b/>
                      <w:bCs/>
                      <w:i/>
                      <w:iCs/>
                      <w:sz w:val="22"/>
                      <w:lang w:val="lt-LT"/>
                    </w:rPr>
                  </w:pPr>
                  <w:r w:rsidRPr="0032650A">
                    <w:rPr>
                      <w:b/>
                      <w:bCs/>
                      <w:i/>
                      <w:iCs/>
                      <w:sz w:val="22"/>
                      <w:lang w:val="lt-LT"/>
                    </w:rPr>
                    <w:t>Galimopavojaus</w:t>
                  </w:r>
                </w:p>
                <w:p w14:paraId="4B04620F" w14:textId="77777777" w:rsidR="00D456C1" w:rsidRPr="0032650A" w:rsidRDefault="00D456C1" w:rsidP="00135429">
                  <w:pPr>
                    <w:pStyle w:val="bodytext"/>
                    <w:spacing w:before="0" w:beforeAutospacing="0" w:after="0" w:afterAutospacing="0"/>
                    <w:ind w:right="113" w:firstLine="567"/>
                    <w:contextualSpacing/>
                    <w:jc w:val="center"/>
                    <w:rPr>
                      <w:b/>
                      <w:bCs/>
                      <w:i/>
                      <w:iCs/>
                      <w:sz w:val="22"/>
                      <w:lang w:val="lt-LT"/>
                    </w:rPr>
                  </w:pPr>
                  <w:r w:rsidRPr="0032650A">
                    <w:rPr>
                      <w:b/>
                      <w:bCs/>
                      <w:i/>
                      <w:iCs/>
                      <w:kern w:val="24"/>
                      <w:sz w:val="22"/>
                      <w:lang w:val="lt-LT"/>
                    </w:rPr>
                    <w:t>tikimybė</w:t>
                  </w:r>
                </w:p>
              </w:tc>
              <w:tc>
                <w:tcPr>
                  <w:tcW w:w="632" w:type="dxa"/>
                  <w:tcBorders>
                    <w:top w:val="nil"/>
                    <w:left w:val="nil"/>
                    <w:bottom w:val="nil"/>
                    <w:right w:val="single" w:sz="4" w:space="0" w:color="auto"/>
                  </w:tcBorders>
                  <w:vAlign w:val="center"/>
                </w:tcPr>
                <w:p w14:paraId="0232A428" w14:textId="77777777" w:rsidR="00D456C1" w:rsidRPr="0032650A" w:rsidRDefault="00D456C1" w:rsidP="00135429">
                  <w:pPr>
                    <w:pStyle w:val="bodytext"/>
                    <w:spacing w:before="0" w:beforeAutospacing="0" w:after="0" w:afterAutospacing="0"/>
                    <w:ind w:firstLine="567"/>
                    <w:contextualSpacing/>
                    <w:jc w:val="center"/>
                    <w:rPr>
                      <w:b/>
                      <w:bCs/>
                      <w:i/>
                      <w:iCs/>
                      <w:sz w:val="22"/>
                      <w:lang w:val="lt-LT"/>
                    </w:rPr>
                  </w:pPr>
                  <w:r w:rsidRPr="0032650A">
                    <w:rPr>
                      <w:b/>
                      <w:bCs/>
                      <w:i/>
                      <w:iCs/>
                      <w:sz w:val="22"/>
                      <w:lang w:val="lt-LT"/>
                    </w:rPr>
                    <w:t>5</w:t>
                  </w:r>
                </w:p>
              </w:tc>
              <w:tc>
                <w:tcPr>
                  <w:tcW w:w="632" w:type="dxa"/>
                  <w:tcBorders>
                    <w:top w:val="single" w:sz="4" w:space="0" w:color="000000"/>
                    <w:left w:val="single" w:sz="4" w:space="0" w:color="auto"/>
                    <w:bottom w:val="single" w:sz="4" w:space="0" w:color="000000"/>
                    <w:right w:val="single" w:sz="4" w:space="0" w:color="000000"/>
                  </w:tcBorders>
                  <w:shd w:val="thinHorzCross" w:color="auto" w:fill="FFFF00"/>
                </w:tcPr>
                <w:p w14:paraId="6BD049AD" w14:textId="77777777" w:rsidR="00D456C1" w:rsidRPr="0032650A" w:rsidRDefault="00D456C1" w:rsidP="00135429">
                  <w:pPr>
                    <w:pStyle w:val="bodytext"/>
                    <w:spacing w:before="0" w:beforeAutospacing="0" w:after="0" w:afterAutospacing="0"/>
                    <w:ind w:firstLine="567"/>
                    <w:contextualSpacing/>
                    <w:rPr>
                      <w:b/>
                      <w:bCs/>
                      <w:i/>
                      <w:iCs/>
                      <w:sz w:val="22"/>
                      <w:lang w:val="lt-LT"/>
                    </w:rPr>
                  </w:pPr>
                </w:p>
              </w:tc>
              <w:tc>
                <w:tcPr>
                  <w:tcW w:w="632" w:type="dxa"/>
                  <w:tcBorders>
                    <w:top w:val="single" w:sz="4" w:space="0" w:color="000000"/>
                    <w:left w:val="single" w:sz="4" w:space="0" w:color="000000"/>
                    <w:bottom w:val="single" w:sz="4" w:space="0" w:color="000000"/>
                    <w:right w:val="single" w:sz="4" w:space="0" w:color="000000"/>
                  </w:tcBorders>
                  <w:shd w:val="thinReverseDiagStripe" w:color="auto" w:fill="FFC000"/>
                </w:tcPr>
                <w:p w14:paraId="30A76611" w14:textId="77777777" w:rsidR="00D456C1" w:rsidRPr="0032650A" w:rsidRDefault="00D456C1" w:rsidP="00135429">
                  <w:pPr>
                    <w:pStyle w:val="bodytext"/>
                    <w:spacing w:before="0" w:beforeAutospacing="0" w:after="0" w:afterAutospacing="0"/>
                    <w:ind w:firstLine="567"/>
                    <w:contextualSpacing/>
                    <w:rPr>
                      <w:b/>
                      <w:bCs/>
                      <w:i/>
                      <w:iCs/>
                      <w:sz w:val="22"/>
                      <w:lang w:val="lt-LT"/>
                    </w:rPr>
                  </w:pPr>
                </w:p>
              </w:tc>
              <w:tc>
                <w:tcPr>
                  <w:tcW w:w="632" w:type="dxa"/>
                  <w:tcBorders>
                    <w:top w:val="single" w:sz="4" w:space="0" w:color="000000"/>
                    <w:left w:val="single" w:sz="4" w:space="0" w:color="000000"/>
                    <w:bottom w:val="single" w:sz="4" w:space="0" w:color="000000"/>
                    <w:right w:val="single" w:sz="4" w:space="0" w:color="000000"/>
                  </w:tcBorders>
                  <w:shd w:val="thinVertStripe" w:color="auto" w:fill="FF0000"/>
                </w:tcPr>
                <w:p w14:paraId="21035A18" w14:textId="77777777" w:rsidR="00D456C1" w:rsidRPr="0032650A" w:rsidRDefault="00D456C1" w:rsidP="00135429">
                  <w:pPr>
                    <w:pStyle w:val="bodytext"/>
                    <w:spacing w:before="0" w:beforeAutospacing="0" w:after="0" w:afterAutospacing="0"/>
                    <w:ind w:firstLine="567"/>
                    <w:contextualSpacing/>
                    <w:rPr>
                      <w:b/>
                      <w:bCs/>
                      <w:i/>
                      <w:iCs/>
                      <w:sz w:val="22"/>
                      <w:lang w:val="lt-LT"/>
                    </w:rPr>
                  </w:pPr>
                </w:p>
              </w:tc>
              <w:tc>
                <w:tcPr>
                  <w:tcW w:w="632" w:type="dxa"/>
                  <w:tcBorders>
                    <w:top w:val="single" w:sz="4" w:space="0" w:color="000000"/>
                    <w:left w:val="single" w:sz="4" w:space="0" w:color="000000"/>
                    <w:bottom w:val="single" w:sz="4" w:space="0" w:color="000000"/>
                    <w:right w:val="single" w:sz="4" w:space="0" w:color="000000"/>
                  </w:tcBorders>
                  <w:shd w:val="thinVertStripe" w:color="auto" w:fill="FF0000"/>
                </w:tcPr>
                <w:p w14:paraId="18A3FBE0" w14:textId="77777777" w:rsidR="00D456C1" w:rsidRPr="0032650A" w:rsidRDefault="00D456C1" w:rsidP="00135429">
                  <w:pPr>
                    <w:pStyle w:val="bodytext"/>
                    <w:spacing w:before="0" w:beforeAutospacing="0" w:after="0" w:afterAutospacing="0"/>
                    <w:ind w:firstLine="567"/>
                    <w:contextualSpacing/>
                    <w:rPr>
                      <w:b/>
                      <w:bCs/>
                      <w:i/>
                      <w:iCs/>
                      <w:sz w:val="22"/>
                      <w:lang w:val="lt-LT"/>
                    </w:rPr>
                  </w:pPr>
                </w:p>
              </w:tc>
              <w:tc>
                <w:tcPr>
                  <w:tcW w:w="632" w:type="dxa"/>
                  <w:tcBorders>
                    <w:top w:val="single" w:sz="4" w:space="0" w:color="000000"/>
                    <w:left w:val="single" w:sz="4" w:space="0" w:color="000000"/>
                    <w:bottom w:val="single" w:sz="4" w:space="0" w:color="000000"/>
                    <w:right w:val="single" w:sz="4" w:space="0" w:color="000000"/>
                  </w:tcBorders>
                  <w:shd w:val="thinVertStripe" w:color="auto" w:fill="FF0000"/>
                </w:tcPr>
                <w:p w14:paraId="660279D8" w14:textId="77777777" w:rsidR="00D456C1" w:rsidRPr="0032650A" w:rsidRDefault="00D456C1" w:rsidP="00135429">
                  <w:pPr>
                    <w:pStyle w:val="bodytext"/>
                    <w:spacing w:before="0" w:beforeAutospacing="0" w:after="0" w:afterAutospacing="0"/>
                    <w:ind w:firstLine="567"/>
                    <w:contextualSpacing/>
                    <w:rPr>
                      <w:b/>
                      <w:bCs/>
                      <w:i/>
                      <w:iCs/>
                      <w:sz w:val="22"/>
                      <w:lang w:val="lt-LT"/>
                    </w:rPr>
                  </w:pPr>
                </w:p>
              </w:tc>
            </w:tr>
            <w:tr w:rsidR="00D456C1" w:rsidRPr="0032650A" w14:paraId="154BF366" w14:textId="77777777" w:rsidTr="00D456C1">
              <w:trPr>
                <w:cantSplit/>
                <w:trHeight w:val="493"/>
              </w:trPr>
              <w:tc>
                <w:tcPr>
                  <w:tcW w:w="0" w:type="auto"/>
                  <w:vMerge/>
                  <w:tcBorders>
                    <w:top w:val="nil"/>
                    <w:left w:val="nil"/>
                    <w:bottom w:val="nil"/>
                    <w:right w:val="nil"/>
                  </w:tcBorders>
                  <w:vAlign w:val="center"/>
                </w:tcPr>
                <w:p w14:paraId="64F08C4A" w14:textId="77777777" w:rsidR="00D456C1" w:rsidRPr="0032650A" w:rsidRDefault="00D456C1" w:rsidP="00135429">
                  <w:pPr>
                    <w:ind w:firstLine="567"/>
                    <w:contextualSpacing/>
                    <w:rPr>
                      <w:b/>
                      <w:bCs/>
                      <w:i/>
                      <w:iCs/>
                      <w:sz w:val="22"/>
                      <w:lang w:eastAsia="ru-RU"/>
                    </w:rPr>
                  </w:pPr>
                </w:p>
              </w:tc>
              <w:tc>
                <w:tcPr>
                  <w:tcW w:w="632" w:type="dxa"/>
                  <w:tcBorders>
                    <w:top w:val="nil"/>
                    <w:left w:val="nil"/>
                    <w:bottom w:val="nil"/>
                    <w:right w:val="single" w:sz="4" w:space="0" w:color="auto"/>
                  </w:tcBorders>
                  <w:vAlign w:val="center"/>
                </w:tcPr>
                <w:p w14:paraId="7B42DF13" w14:textId="77777777" w:rsidR="00D456C1" w:rsidRPr="0032650A" w:rsidRDefault="00D456C1" w:rsidP="00135429">
                  <w:pPr>
                    <w:pStyle w:val="bodytext"/>
                    <w:spacing w:before="0" w:beforeAutospacing="0" w:after="0" w:afterAutospacing="0"/>
                    <w:ind w:firstLine="567"/>
                    <w:contextualSpacing/>
                    <w:jc w:val="center"/>
                    <w:rPr>
                      <w:b/>
                      <w:bCs/>
                      <w:i/>
                      <w:iCs/>
                      <w:sz w:val="22"/>
                      <w:lang w:val="lt-LT"/>
                    </w:rPr>
                  </w:pPr>
                  <w:r w:rsidRPr="0032650A">
                    <w:rPr>
                      <w:b/>
                      <w:bCs/>
                      <w:i/>
                      <w:iCs/>
                      <w:sz w:val="22"/>
                      <w:lang w:val="lt-LT"/>
                    </w:rPr>
                    <w:t>4</w:t>
                  </w:r>
                </w:p>
              </w:tc>
              <w:tc>
                <w:tcPr>
                  <w:tcW w:w="632" w:type="dxa"/>
                  <w:tcBorders>
                    <w:top w:val="single" w:sz="4" w:space="0" w:color="000000"/>
                    <w:left w:val="single" w:sz="4" w:space="0" w:color="auto"/>
                    <w:bottom w:val="single" w:sz="4" w:space="0" w:color="000000"/>
                    <w:right w:val="single" w:sz="4" w:space="0" w:color="000000"/>
                  </w:tcBorders>
                  <w:shd w:val="thinDiagStripe" w:color="auto" w:fill="92D050"/>
                </w:tcPr>
                <w:p w14:paraId="4F74E732" w14:textId="77777777" w:rsidR="00D456C1" w:rsidRPr="0032650A" w:rsidRDefault="00D456C1" w:rsidP="00135429">
                  <w:pPr>
                    <w:pStyle w:val="bodytext"/>
                    <w:spacing w:before="0" w:beforeAutospacing="0" w:after="0" w:afterAutospacing="0"/>
                    <w:ind w:firstLine="567"/>
                    <w:contextualSpacing/>
                    <w:rPr>
                      <w:b/>
                      <w:bCs/>
                      <w:i/>
                      <w:iCs/>
                      <w:sz w:val="22"/>
                      <w:lang w:val="lt-LT"/>
                    </w:rPr>
                  </w:pPr>
                </w:p>
              </w:tc>
              <w:tc>
                <w:tcPr>
                  <w:tcW w:w="632" w:type="dxa"/>
                  <w:tcBorders>
                    <w:top w:val="single" w:sz="4" w:space="0" w:color="000000"/>
                    <w:left w:val="single" w:sz="4" w:space="0" w:color="000000"/>
                    <w:bottom w:val="single" w:sz="4" w:space="0" w:color="000000"/>
                    <w:right w:val="single" w:sz="4" w:space="0" w:color="000000"/>
                  </w:tcBorders>
                  <w:shd w:val="thinHorzCross" w:color="auto" w:fill="FFFF00"/>
                </w:tcPr>
                <w:p w14:paraId="52D6366A" w14:textId="77777777" w:rsidR="00D456C1" w:rsidRPr="0032650A" w:rsidRDefault="00D456C1" w:rsidP="00135429">
                  <w:pPr>
                    <w:pStyle w:val="bodytext"/>
                    <w:spacing w:before="0" w:beforeAutospacing="0" w:after="0" w:afterAutospacing="0"/>
                    <w:ind w:firstLine="567"/>
                    <w:contextualSpacing/>
                    <w:rPr>
                      <w:b/>
                      <w:bCs/>
                      <w:i/>
                      <w:iCs/>
                      <w:sz w:val="22"/>
                      <w:lang w:val="lt-LT"/>
                    </w:rPr>
                  </w:pPr>
                </w:p>
              </w:tc>
              <w:tc>
                <w:tcPr>
                  <w:tcW w:w="632" w:type="dxa"/>
                  <w:tcBorders>
                    <w:top w:val="single" w:sz="4" w:space="0" w:color="000000"/>
                    <w:left w:val="single" w:sz="4" w:space="0" w:color="000000"/>
                    <w:bottom w:val="single" w:sz="4" w:space="0" w:color="000000"/>
                    <w:right w:val="single" w:sz="4" w:space="0" w:color="000000"/>
                  </w:tcBorders>
                  <w:shd w:val="thinReverseDiagStripe" w:color="auto" w:fill="FFC000"/>
                </w:tcPr>
                <w:p w14:paraId="7EF264C2" w14:textId="77777777" w:rsidR="00D456C1" w:rsidRPr="0032650A" w:rsidRDefault="00D456C1" w:rsidP="00135429">
                  <w:pPr>
                    <w:pStyle w:val="bodytext"/>
                    <w:spacing w:before="0" w:beforeAutospacing="0" w:after="0" w:afterAutospacing="0"/>
                    <w:ind w:firstLine="567"/>
                    <w:contextualSpacing/>
                    <w:rPr>
                      <w:b/>
                      <w:bCs/>
                      <w:i/>
                      <w:iCs/>
                      <w:sz w:val="22"/>
                      <w:lang w:val="lt-LT"/>
                    </w:rPr>
                  </w:pPr>
                </w:p>
              </w:tc>
              <w:tc>
                <w:tcPr>
                  <w:tcW w:w="632" w:type="dxa"/>
                  <w:tcBorders>
                    <w:top w:val="single" w:sz="4" w:space="0" w:color="000000"/>
                    <w:left w:val="single" w:sz="4" w:space="0" w:color="000000"/>
                    <w:bottom w:val="single" w:sz="4" w:space="0" w:color="000000"/>
                    <w:right w:val="single" w:sz="4" w:space="0" w:color="000000"/>
                  </w:tcBorders>
                  <w:shd w:val="thinVertStripe" w:color="auto" w:fill="FF0000"/>
                </w:tcPr>
                <w:p w14:paraId="34106807" w14:textId="77777777" w:rsidR="00D456C1" w:rsidRPr="0032650A" w:rsidRDefault="00D456C1" w:rsidP="00135429">
                  <w:pPr>
                    <w:pStyle w:val="bodytext"/>
                    <w:spacing w:before="0" w:beforeAutospacing="0" w:after="0" w:afterAutospacing="0"/>
                    <w:ind w:firstLine="567"/>
                    <w:contextualSpacing/>
                    <w:rPr>
                      <w:b/>
                      <w:bCs/>
                      <w:i/>
                      <w:iCs/>
                      <w:sz w:val="22"/>
                      <w:lang w:val="lt-LT"/>
                    </w:rPr>
                  </w:pPr>
                </w:p>
              </w:tc>
              <w:tc>
                <w:tcPr>
                  <w:tcW w:w="632" w:type="dxa"/>
                  <w:tcBorders>
                    <w:top w:val="single" w:sz="4" w:space="0" w:color="000000"/>
                    <w:left w:val="single" w:sz="4" w:space="0" w:color="000000"/>
                    <w:bottom w:val="single" w:sz="4" w:space="0" w:color="000000"/>
                    <w:right w:val="single" w:sz="4" w:space="0" w:color="000000"/>
                  </w:tcBorders>
                  <w:shd w:val="thinVertStripe" w:color="auto" w:fill="FF0000"/>
                </w:tcPr>
                <w:p w14:paraId="7473B0A1" w14:textId="77777777" w:rsidR="00D456C1" w:rsidRPr="0032650A" w:rsidRDefault="00D456C1" w:rsidP="00135429">
                  <w:pPr>
                    <w:pStyle w:val="bodytext"/>
                    <w:spacing w:before="0" w:beforeAutospacing="0" w:after="0" w:afterAutospacing="0"/>
                    <w:ind w:firstLine="567"/>
                    <w:contextualSpacing/>
                    <w:rPr>
                      <w:b/>
                      <w:bCs/>
                      <w:i/>
                      <w:iCs/>
                      <w:sz w:val="22"/>
                      <w:lang w:val="lt-LT"/>
                    </w:rPr>
                  </w:pPr>
                </w:p>
              </w:tc>
            </w:tr>
            <w:tr w:rsidR="00D456C1" w:rsidRPr="0032650A" w14:paraId="079CA0CB" w14:textId="77777777" w:rsidTr="00D456C1">
              <w:trPr>
                <w:cantSplit/>
                <w:trHeight w:val="493"/>
              </w:trPr>
              <w:tc>
                <w:tcPr>
                  <w:tcW w:w="0" w:type="auto"/>
                  <w:vMerge/>
                  <w:tcBorders>
                    <w:top w:val="nil"/>
                    <w:left w:val="nil"/>
                    <w:bottom w:val="nil"/>
                    <w:right w:val="nil"/>
                  </w:tcBorders>
                  <w:vAlign w:val="center"/>
                </w:tcPr>
                <w:p w14:paraId="1DC53A8B" w14:textId="77777777" w:rsidR="00D456C1" w:rsidRPr="0032650A" w:rsidRDefault="00D456C1" w:rsidP="00135429">
                  <w:pPr>
                    <w:ind w:firstLine="567"/>
                    <w:contextualSpacing/>
                    <w:rPr>
                      <w:b/>
                      <w:bCs/>
                      <w:i/>
                      <w:iCs/>
                      <w:sz w:val="22"/>
                      <w:lang w:eastAsia="ru-RU"/>
                    </w:rPr>
                  </w:pPr>
                </w:p>
              </w:tc>
              <w:tc>
                <w:tcPr>
                  <w:tcW w:w="632" w:type="dxa"/>
                  <w:tcBorders>
                    <w:top w:val="nil"/>
                    <w:left w:val="nil"/>
                    <w:bottom w:val="nil"/>
                    <w:right w:val="single" w:sz="4" w:space="0" w:color="auto"/>
                  </w:tcBorders>
                  <w:vAlign w:val="center"/>
                </w:tcPr>
                <w:p w14:paraId="32639999" w14:textId="77777777" w:rsidR="00D456C1" w:rsidRPr="0032650A" w:rsidRDefault="00D456C1" w:rsidP="00135429">
                  <w:pPr>
                    <w:pStyle w:val="bodytext"/>
                    <w:spacing w:before="0" w:beforeAutospacing="0" w:after="0" w:afterAutospacing="0"/>
                    <w:ind w:firstLine="567"/>
                    <w:contextualSpacing/>
                    <w:jc w:val="center"/>
                    <w:rPr>
                      <w:b/>
                      <w:bCs/>
                      <w:i/>
                      <w:iCs/>
                      <w:sz w:val="22"/>
                      <w:lang w:val="lt-LT"/>
                    </w:rPr>
                  </w:pPr>
                  <w:r w:rsidRPr="0032650A">
                    <w:rPr>
                      <w:b/>
                      <w:bCs/>
                      <w:i/>
                      <w:iCs/>
                      <w:sz w:val="22"/>
                      <w:lang w:val="lt-LT"/>
                    </w:rPr>
                    <w:t>3</w:t>
                  </w:r>
                </w:p>
              </w:tc>
              <w:tc>
                <w:tcPr>
                  <w:tcW w:w="632" w:type="dxa"/>
                  <w:tcBorders>
                    <w:top w:val="single" w:sz="4" w:space="0" w:color="000000"/>
                    <w:left w:val="single" w:sz="4" w:space="0" w:color="auto"/>
                    <w:bottom w:val="single" w:sz="4" w:space="0" w:color="000000"/>
                    <w:right w:val="single" w:sz="4" w:space="0" w:color="000000"/>
                  </w:tcBorders>
                  <w:shd w:val="thinDiagStripe" w:color="auto" w:fill="92D050"/>
                </w:tcPr>
                <w:p w14:paraId="320857C7" w14:textId="77777777" w:rsidR="00D456C1" w:rsidRPr="0032650A" w:rsidRDefault="00D456C1" w:rsidP="00135429">
                  <w:pPr>
                    <w:pStyle w:val="bodytext"/>
                    <w:spacing w:before="0" w:beforeAutospacing="0" w:after="0" w:afterAutospacing="0"/>
                    <w:ind w:firstLine="567"/>
                    <w:contextualSpacing/>
                    <w:rPr>
                      <w:b/>
                      <w:bCs/>
                      <w:i/>
                      <w:iCs/>
                      <w:sz w:val="22"/>
                      <w:lang w:val="lt-LT"/>
                    </w:rPr>
                  </w:pPr>
                </w:p>
              </w:tc>
              <w:tc>
                <w:tcPr>
                  <w:tcW w:w="632" w:type="dxa"/>
                  <w:tcBorders>
                    <w:top w:val="single" w:sz="4" w:space="0" w:color="000000"/>
                    <w:left w:val="single" w:sz="4" w:space="0" w:color="000000"/>
                    <w:bottom w:val="single" w:sz="4" w:space="0" w:color="000000"/>
                    <w:right w:val="single" w:sz="4" w:space="0" w:color="000000"/>
                  </w:tcBorders>
                  <w:shd w:val="thinHorzCross" w:color="auto" w:fill="FFFF00"/>
                </w:tcPr>
                <w:p w14:paraId="051C34EE" w14:textId="77777777" w:rsidR="00D456C1" w:rsidRPr="0032650A" w:rsidRDefault="00D456C1" w:rsidP="00135429">
                  <w:pPr>
                    <w:pStyle w:val="bodytext"/>
                    <w:spacing w:before="0" w:beforeAutospacing="0" w:after="0" w:afterAutospacing="0"/>
                    <w:ind w:firstLine="567"/>
                    <w:contextualSpacing/>
                    <w:rPr>
                      <w:b/>
                      <w:bCs/>
                      <w:i/>
                      <w:iCs/>
                      <w:sz w:val="22"/>
                      <w:lang w:val="lt-LT"/>
                    </w:rPr>
                  </w:pPr>
                </w:p>
              </w:tc>
              <w:tc>
                <w:tcPr>
                  <w:tcW w:w="632" w:type="dxa"/>
                  <w:tcBorders>
                    <w:top w:val="single" w:sz="4" w:space="0" w:color="000000"/>
                    <w:left w:val="single" w:sz="4" w:space="0" w:color="000000"/>
                    <w:bottom w:val="single" w:sz="4" w:space="0" w:color="000000"/>
                    <w:right w:val="single" w:sz="4" w:space="0" w:color="000000"/>
                  </w:tcBorders>
                  <w:shd w:val="thinReverseDiagStripe" w:color="auto" w:fill="FFC000"/>
                </w:tcPr>
                <w:p w14:paraId="26273474" w14:textId="77777777" w:rsidR="00D456C1" w:rsidRPr="0032650A" w:rsidRDefault="00D456C1" w:rsidP="00135429">
                  <w:pPr>
                    <w:pStyle w:val="bodytext"/>
                    <w:spacing w:before="0" w:beforeAutospacing="0" w:after="0" w:afterAutospacing="0"/>
                    <w:ind w:firstLine="567"/>
                    <w:contextualSpacing/>
                    <w:rPr>
                      <w:b/>
                      <w:bCs/>
                      <w:i/>
                      <w:iCs/>
                      <w:sz w:val="22"/>
                      <w:lang w:val="lt-LT"/>
                    </w:rPr>
                  </w:pPr>
                </w:p>
              </w:tc>
              <w:tc>
                <w:tcPr>
                  <w:tcW w:w="632" w:type="dxa"/>
                  <w:tcBorders>
                    <w:top w:val="single" w:sz="4" w:space="0" w:color="000000"/>
                    <w:left w:val="single" w:sz="4" w:space="0" w:color="000000"/>
                    <w:bottom w:val="single" w:sz="4" w:space="0" w:color="000000"/>
                    <w:right w:val="single" w:sz="4" w:space="0" w:color="000000"/>
                  </w:tcBorders>
                  <w:shd w:val="thinReverseDiagStripe" w:color="auto" w:fill="FFC000"/>
                </w:tcPr>
                <w:p w14:paraId="4913FD23" w14:textId="77777777" w:rsidR="00D456C1" w:rsidRPr="0032650A" w:rsidRDefault="00D456C1" w:rsidP="00135429">
                  <w:pPr>
                    <w:pStyle w:val="bodytext"/>
                    <w:spacing w:before="0" w:beforeAutospacing="0" w:after="0" w:afterAutospacing="0"/>
                    <w:ind w:firstLine="567"/>
                    <w:contextualSpacing/>
                    <w:rPr>
                      <w:b/>
                      <w:bCs/>
                      <w:i/>
                      <w:iCs/>
                      <w:sz w:val="22"/>
                      <w:lang w:val="lt-LT"/>
                    </w:rPr>
                  </w:pPr>
                </w:p>
              </w:tc>
              <w:tc>
                <w:tcPr>
                  <w:tcW w:w="632" w:type="dxa"/>
                  <w:tcBorders>
                    <w:top w:val="single" w:sz="4" w:space="0" w:color="000000"/>
                    <w:left w:val="single" w:sz="4" w:space="0" w:color="000000"/>
                    <w:bottom w:val="single" w:sz="4" w:space="0" w:color="000000"/>
                    <w:right w:val="single" w:sz="4" w:space="0" w:color="000000"/>
                  </w:tcBorders>
                  <w:shd w:val="thinVertStripe" w:color="auto" w:fill="FF0000"/>
                </w:tcPr>
                <w:p w14:paraId="1EE30DFF" w14:textId="77777777" w:rsidR="00D456C1" w:rsidRPr="0032650A" w:rsidRDefault="00D456C1" w:rsidP="00135429">
                  <w:pPr>
                    <w:pStyle w:val="bodytext"/>
                    <w:spacing w:before="0" w:beforeAutospacing="0" w:after="0" w:afterAutospacing="0"/>
                    <w:ind w:firstLine="567"/>
                    <w:contextualSpacing/>
                    <w:rPr>
                      <w:b/>
                      <w:bCs/>
                      <w:i/>
                      <w:iCs/>
                      <w:sz w:val="22"/>
                      <w:lang w:val="lt-LT"/>
                    </w:rPr>
                  </w:pPr>
                </w:p>
              </w:tc>
            </w:tr>
            <w:tr w:rsidR="00D456C1" w:rsidRPr="0032650A" w14:paraId="2602FDEF" w14:textId="77777777" w:rsidTr="00D456C1">
              <w:trPr>
                <w:cantSplit/>
                <w:trHeight w:val="493"/>
              </w:trPr>
              <w:tc>
                <w:tcPr>
                  <w:tcW w:w="0" w:type="auto"/>
                  <w:vMerge/>
                  <w:tcBorders>
                    <w:top w:val="nil"/>
                    <w:left w:val="nil"/>
                    <w:bottom w:val="nil"/>
                    <w:right w:val="nil"/>
                  </w:tcBorders>
                  <w:vAlign w:val="center"/>
                </w:tcPr>
                <w:p w14:paraId="1ED14538" w14:textId="77777777" w:rsidR="00D456C1" w:rsidRPr="0032650A" w:rsidRDefault="00D456C1" w:rsidP="00135429">
                  <w:pPr>
                    <w:ind w:firstLine="567"/>
                    <w:contextualSpacing/>
                    <w:rPr>
                      <w:b/>
                      <w:bCs/>
                      <w:i/>
                      <w:iCs/>
                      <w:sz w:val="22"/>
                      <w:lang w:eastAsia="ru-RU"/>
                    </w:rPr>
                  </w:pPr>
                </w:p>
              </w:tc>
              <w:tc>
                <w:tcPr>
                  <w:tcW w:w="632" w:type="dxa"/>
                  <w:tcBorders>
                    <w:top w:val="nil"/>
                    <w:left w:val="nil"/>
                    <w:bottom w:val="nil"/>
                    <w:right w:val="single" w:sz="4" w:space="0" w:color="auto"/>
                  </w:tcBorders>
                  <w:vAlign w:val="center"/>
                </w:tcPr>
                <w:p w14:paraId="5D593508" w14:textId="77777777" w:rsidR="00D456C1" w:rsidRPr="0032650A" w:rsidRDefault="00D456C1" w:rsidP="00135429">
                  <w:pPr>
                    <w:pStyle w:val="bodytext"/>
                    <w:spacing w:before="0" w:beforeAutospacing="0" w:after="0" w:afterAutospacing="0"/>
                    <w:ind w:firstLine="567"/>
                    <w:contextualSpacing/>
                    <w:jc w:val="center"/>
                    <w:rPr>
                      <w:b/>
                      <w:bCs/>
                      <w:i/>
                      <w:iCs/>
                      <w:sz w:val="22"/>
                      <w:lang w:val="lt-LT"/>
                    </w:rPr>
                  </w:pPr>
                  <w:r w:rsidRPr="0032650A">
                    <w:rPr>
                      <w:b/>
                      <w:bCs/>
                      <w:i/>
                      <w:iCs/>
                      <w:sz w:val="22"/>
                      <w:lang w:val="lt-LT"/>
                    </w:rPr>
                    <w:t>2</w:t>
                  </w:r>
                </w:p>
              </w:tc>
              <w:tc>
                <w:tcPr>
                  <w:tcW w:w="632" w:type="dxa"/>
                  <w:tcBorders>
                    <w:top w:val="single" w:sz="4" w:space="0" w:color="000000"/>
                    <w:left w:val="single" w:sz="4" w:space="0" w:color="auto"/>
                    <w:bottom w:val="single" w:sz="4" w:space="0" w:color="auto"/>
                    <w:right w:val="single" w:sz="4" w:space="0" w:color="000000"/>
                  </w:tcBorders>
                  <w:shd w:val="thinDiagStripe" w:color="auto" w:fill="92D050"/>
                </w:tcPr>
                <w:p w14:paraId="42545CE2" w14:textId="77777777" w:rsidR="00D456C1" w:rsidRPr="0032650A" w:rsidRDefault="00D456C1" w:rsidP="00135429">
                  <w:pPr>
                    <w:pStyle w:val="bodytext"/>
                    <w:spacing w:before="0" w:beforeAutospacing="0" w:after="0" w:afterAutospacing="0"/>
                    <w:ind w:firstLine="567"/>
                    <w:contextualSpacing/>
                    <w:rPr>
                      <w:b/>
                      <w:bCs/>
                      <w:i/>
                      <w:iCs/>
                      <w:sz w:val="22"/>
                      <w:lang w:val="lt-LT"/>
                    </w:rPr>
                  </w:pPr>
                </w:p>
              </w:tc>
              <w:tc>
                <w:tcPr>
                  <w:tcW w:w="632" w:type="dxa"/>
                  <w:tcBorders>
                    <w:top w:val="single" w:sz="4" w:space="0" w:color="000000"/>
                    <w:left w:val="single" w:sz="4" w:space="0" w:color="000000"/>
                    <w:bottom w:val="single" w:sz="4" w:space="0" w:color="000000"/>
                    <w:right w:val="single" w:sz="4" w:space="0" w:color="000000"/>
                  </w:tcBorders>
                  <w:shd w:val="thinHorzCross" w:color="auto" w:fill="FFFF00"/>
                </w:tcPr>
                <w:p w14:paraId="397C0FEF" w14:textId="77777777" w:rsidR="00D456C1" w:rsidRPr="0032650A" w:rsidRDefault="00D456C1" w:rsidP="00135429">
                  <w:pPr>
                    <w:pStyle w:val="bodytext"/>
                    <w:spacing w:before="0" w:beforeAutospacing="0" w:after="0" w:afterAutospacing="0"/>
                    <w:ind w:firstLine="567"/>
                    <w:contextualSpacing/>
                    <w:rPr>
                      <w:b/>
                      <w:bCs/>
                      <w:i/>
                      <w:iCs/>
                      <w:sz w:val="22"/>
                      <w:lang w:val="lt-LT"/>
                    </w:rPr>
                  </w:pPr>
                </w:p>
              </w:tc>
              <w:tc>
                <w:tcPr>
                  <w:tcW w:w="632" w:type="dxa"/>
                  <w:tcBorders>
                    <w:top w:val="single" w:sz="4" w:space="0" w:color="000000"/>
                    <w:left w:val="single" w:sz="4" w:space="0" w:color="000000"/>
                    <w:bottom w:val="single" w:sz="4" w:space="0" w:color="000000"/>
                    <w:right w:val="single" w:sz="4" w:space="0" w:color="000000"/>
                  </w:tcBorders>
                  <w:shd w:val="thinHorzCross" w:color="auto" w:fill="FFFF00"/>
                </w:tcPr>
                <w:p w14:paraId="677C28C0" w14:textId="77777777" w:rsidR="00D456C1" w:rsidRPr="0032650A" w:rsidRDefault="00D456C1" w:rsidP="00135429">
                  <w:pPr>
                    <w:pStyle w:val="bodytext"/>
                    <w:spacing w:before="0" w:beforeAutospacing="0" w:after="0" w:afterAutospacing="0"/>
                    <w:ind w:firstLine="567"/>
                    <w:contextualSpacing/>
                    <w:rPr>
                      <w:b/>
                      <w:bCs/>
                      <w:i/>
                      <w:iCs/>
                      <w:sz w:val="22"/>
                      <w:lang w:val="lt-LT"/>
                    </w:rPr>
                  </w:pPr>
                </w:p>
              </w:tc>
              <w:tc>
                <w:tcPr>
                  <w:tcW w:w="632" w:type="dxa"/>
                  <w:tcBorders>
                    <w:top w:val="single" w:sz="4" w:space="0" w:color="000000"/>
                    <w:left w:val="single" w:sz="4" w:space="0" w:color="000000"/>
                    <w:bottom w:val="single" w:sz="4" w:space="0" w:color="000000"/>
                    <w:right w:val="single" w:sz="4" w:space="0" w:color="000000"/>
                  </w:tcBorders>
                  <w:shd w:val="thinReverseDiagStripe" w:color="auto" w:fill="FFC000"/>
                </w:tcPr>
                <w:p w14:paraId="2134414B" w14:textId="77777777" w:rsidR="00D456C1" w:rsidRPr="0032650A" w:rsidRDefault="00D456C1" w:rsidP="00135429">
                  <w:pPr>
                    <w:pStyle w:val="bodytext"/>
                    <w:spacing w:before="0" w:beforeAutospacing="0" w:after="0" w:afterAutospacing="0"/>
                    <w:ind w:firstLine="567"/>
                    <w:contextualSpacing/>
                    <w:rPr>
                      <w:b/>
                      <w:bCs/>
                      <w:i/>
                      <w:iCs/>
                      <w:sz w:val="22"/>
                      <w:lang w:val="lt-LT"/>
                    </w:rPr>
                  </w:pPr>
                </w:p>
              </w:tc>
              <w:tc>
                <w:tcPr>
                  <w:tcW w:w="632" w:type="dxa"/>
                  <w:tcBorders>
                    <w:top w:val="single" w:sz="4" w:space="0" w:color="000000"/>
                    <w:left w:val="single" w:sz="4" w:space="0" w:color="000000"/>
                    <w:bottom w:val="single" w:sz="4" w:space="0" w:color="000000"/>
                    <w:right w:val="single" w:sz="4" w:space="0" w:color="000000"/>
                  </w:tcBorders>
                  <w:shd w:val="thinReverseDiagStripe" w:color="auto" w:fill="FFC000"/>
                </w:tcPr>
                <w:p w14:paraId="6CB9912B" w14:textId="77777777" w:rsidR="00D456C1" w:rsidRPr="0032650A" w:rsidRDefault="00D456C1" w:rsidP="00135429">
                  <w:pPr>
                    <w:pStyle w:val="bodytext"/>
                    <w:spacing w:before="0" w:beforeAutospacing="0" w:after="0" w:afterAutospacing="0"/>
                    <w:ind w:firstLine="567"/>
                    <w:contextualSpacing/>
                    <w:rPr>
                      <w:b/>
                      <w:bCs/>
                      <w:i/>
                      <w:iCs/>
                      <w:sz w:val="22"/>
                      <w:lang w:val="lt-LT"/>
                    </w:rPr>
                  </w:pPr>
                </w:p>
              </w:tc>
            </w:tr>
            <w:tr w:rsidR="00D456C1" w:rsidRPr="0032650A" w14:paraId="7BB0F564" w14:textId="77777777" w:rsidTr="00D456C1">
              <w:trPr>
                <w:cantSplit/>
                <w:trHeight w:val="493"/>
              </w:trPr>
              <w:tc>
                <w:tcPr>
                  <w:tcW w:w="0" w:type="auto"/>
                  <w:vMerge/>
                  <w:tcBorders>
                    <w:top w:val="nil"/>
                    <w:left w:val="nil"/>
                    <w:bottom w:val="nil"/>
                    <w:right w:val="nil"/>
                  </w:tcBorders>
                  <w:vAlign w:val="center"/>
                </w:tcPr>
                <w:p w14:paraId="5BD46F19" w14:textId="77777777" w:rsidR="00D456C1" w:rsidRPr="0032650A" w:rsidRDefault="00D456C1" w:rsidP="00135429">
                  <w:pPr>
                    <w:ind w:firstLine="567"/>
                    <w:contextualSpacing/>
                    <w:rPr>
                      <w:b/>
                      <w:bCs/>
                      <w:i/>
                      <w:iCs/>
                      <w:sz w:val="22"/>
                      <w:lang w:eastAsia="ru-RU"/>
                    </w:rPr>
                  </w:pPr>
                </w:p>
              </w:tc>
              <w:tc>
                <w:tcPr>
                  <w:tcW w:w="632" w:type="dxa"/>
                  <w:tcBorders>
                    <w:top w:val="nil"/>
                    <w:left w:val="nil"/>
                    <w:bottom w:val="nil"/>
                    <w:right w:val="single" w:sz="4" w:space="0" w:color="auto"/>
                  </w:tcBorders>
                  <w:vAlign w:val="center"/>
                </w:tcPr>
                <w:p w14:paraId="7FB6F18A" w14:textId="77777777" w:rsidR="00D456C1" w:rsidRPr="0032650A" w:rsidRDefault="00D456C1" w:rsidP="00135429">
                  <w:pPr>
                    <w:pStyle w:val="bodytext"/>
                    <w:spacing w:before="0" w:beforeAutospacing="0" w:after="0" w:afterAutospacing="0"/>
                    <w:ind w:firstLine="567"/>
                    <w:contextualSpacing/>
                    <w:jc w:val="center"/>
                    <w:rPr>
                      <w:b/>
                      <w:bCs/>
                      <w:i/>
                      <w:iCs/>
                      <w:sz w:val="22"/>
                      <w:lang w:val="lt-LT"/>
                    </w:rPr>
                  </w:pPr>
                  <w:r w:rsidRPr="0032650A">
                    <w:rPr>
                      <w:b/>
                      <w:bCs/>
                      <w:i/>
                      <w:iCs/>
                      <w:sz w:val="22"/>
                      <w:lang w:val="lt-LT"/>
                    </w:rPr>
                    <w:t>1</w:t>
                  </w:r>
                </w:p>
              </w:tc>
              <w:tc>
                <w:tcPr>
                  <w:tcW w:w="632" w:type="dxa"/>
                  <w:tcBorders>
                    <w:top w:val="single" w:sz="4" w:space="0" w:color="auto"/>
                    <w:left w:val="single" w:sz="4" w:space="0" w:color="auto"/>
                    <w:bottom w:val="single" w:sz="4" w:space="0" w:color="auto"/>
                    <w:right w:val="single" w:sz="4" w:space="0" w:color="auto"/>
                  </w:tcBorders>
                  <w:shd w:val="thinDiagStripe" w:color="auto" w:fill="92D050"/>
                </w:tcPr>
                <w:p w14:paraId="285D24B5" w14:textId="77777777" w:rsidR="00D456C1" w:rsidRPr="0032650A" w:rsidRDefault="00D456C1" w:rsidP="00135429">
                  <w:pPr>
                    <w:pStyle w:val="bodytext"/>
                    <w:spacing w:before="0" w:beforeAutospacing="0" w:after="0" w:afterAutospacing="0"/>
                    <w:ind w:firstLine="567"/>
                    <w:contextualSpacing/>
                    <w:rPr>
                      <w:b/>
                      <w:bCs/>
                      <w:i/>
                      <w:iCs/>
                      <w:sz w:val="22"/>
                      <w:lang w:val="lt-LT"/>
                    </w:rPr>
                  </w:pPr>
                </w:p>
              </w:tc>
              <w:tc>
                <w:tcPr>
                  <w:tcW w:w="632" w:type="dxa"/>
                  <w:tcBorders>
                    <w:top w:val="single" w:sz="4" w:space="0" w:color="000000"/>
                    <w:left w:val="single" w:sz="4" w:space="0" w:color="auto"/>
                    <w:bottom w:val="single" w:sz="4" w:space="0" w:color="auto"/>
                    <w:right w:val="single" w:sz="4" w:space="0" w:color="000000"/>
                  </w:tcBorders>
                  <w:shd w:val="thinDiagStripe" w:color="auto" w:fill="92D050"/>
                </w:tcPr>
                <w:p w14:paraId="18560B0C" w14:textId="77777777" w:rsidR="00D456C1" w:rsidRPr="0032650A" w:rsidRDefault="00D456C1" w:rsidP="00135429">
                  <w:pPr>
                    <w:pStyle w:val="bodytext"/>
                    <w:spacing w:before="0" w:beforeAutospacing="0" w:after="0" w:afterAutospacing="0"/>
                    <w:ind w:firstLine="567"/>
                    <w:contextualSpacing/>
                    <w:rPr>
                      <w:b/>
                      <w:bCs/>
                      <w:i/>
                      <w:iCs/>
                      <w:sz w:val="22"/>
                      <w:lang w:val="lt-LT"/>
                    </w:rPr>
                  </w:pPr>
                </w:p>
              </w:tc>
              <w:tc>
                <w:tcPr>
                  <w:tcW w:w="632" w:type="dxa"/>
                  <w:tcBorders>
                    <w:top w:val="single" w:sz="4" w:space="0" w:color="000000"/>
                    <w:left w:val="single" w:sz="4" w:space="0" w:color="000000"/>
                    <w:bottom w:val="single" w:sz="4" w:space="0" w:color="auto"/>
                    <w:right w:val="single" w:sz="4" w:space="0" w:color="000000"/>
                  </w:tcBorders>
                  <w:shd w:val="thinDiagStripe" w:color="auto" w:fill="92D050"/>
                </w:tcPr>
                <w:p w14:paraId="37F2964A" w14:textId="77777777" w:rsidR="00D456C1" w:rsidRPr="0032650A" w:rsidRDefault="00D456C1" w:rsidP="00135429">
                  <w:pPr>
                    <w:pStyle w:val="bodytext"/>
                    <w:spacing w:before="0" w:beforeAutospacing="0" w:after="0" w:afterAutospacing="0"/>
                    <w:ind w:firstLine="567"/>
                    <w:contextualSpacing/>
                    <w:rPr>
                      <w:b/>
                      <w:bCs/>
                      <w:i/>
                      <w:iCs/>
                      <w:sz w:val="22"/>
                      <w:lang w:val="lt-LT"/>
                    </w:rPr>
                  </w:pPr>
                </w:p>
              </w:tc>
              <w:tc>
                <w:tcPr>
                  <w:tcW w:w="632" w:type="dxa"/>
                  <w:tcBorders>
                    <w:top w:val="single" w:sz="4" w:space="0" w:color="000000"/>
                    <w:left w:val="single" w:sz="4" w:space="0" w:color="000000"/>
                    <w:bottom w:val="single" w:sz="4" w:space="0" w:color="auto"/>
                    <w:right w:val="single" w:sz="4" w:space="0" w:color="000000"/>
                  </w:tcBorders>
                  <w:shd w:val="thinHorzCross" w:color="auto" w:fill="FFFF00"/>
                </w:tcPr>
                <w:p w14:paraId="707C60EF" w14:textId="77777777" w:rsidR="00D456C1" w:rsidRPr="0032650A" w:rsidRDefault="00D456C1" w:rsidP="00135429">
                  <w:pPr>
                    <w:pStyle w:val="bodytext"/>
                    <w:spacing w:before="0" w:beforeAutospacing="0" w:after="0" w:afterAutospacing="0"/>
                    <w:ind w:firstLine="567"/>
                    <w:contextualSpacing/>
                    <w:rPr>
                      <w:b/>
                      <w:bCs/>
                      <w:i/>
                      <w:iCs/>
                      <w:sz w:val="22"/>
                      <w:lang w:val="lt-LT"/>
                    </w:rPr>
                  </w:pPr>
                </w:p>
              </w:tc>
              <w:tc>
                <w:tcPr>
                  <w:tcW w:w="632" w:type="dxa"/>
                  <w:tcBorders>
                    <w:top w:val="single" w:sz="4" w:space="0" w:color="000000"/>
                    <w:left w:val="single" w:sz="4" w:space="0" w:color="000000"/>
                    <w:bottom w:val="single" w:sz="4" w:space="0" w:color="auto"/>
                    <w:right w:val="single" w:sz="4" w:space="0" w:color="000000"/>
                  </w:tcBorders>
                  <w:shd w:val="thinReverseDiagStripe" w:color="auto" w:fill="FFC000"/>
                </w:tcPr>
                <w:p w14:paraId="6E9F98AC" w14:textId="77777777" w:rsidR="00D456C1" w:rsidRPr="0032650A" w:rsidRDefault="00D456C1" w:rsidP="00135429">
                  <w:pPr>
                    <w:pStyle w:val="bodytext"/>
                    <w:spacing w:before="0" w:beforeAutospacing="0" w:after="0" w:afterAutospacing="0"/>
                    <w:ind w:firstLine="567"/>
                    <w:contextualSpacing/>
                    <w:rPr>
                      <w:b/>
                      <w:bCs/>
                      <w:i/>
                      <w:iCs/>
                      <w:sz w:val="22"/>
                      <w:lang w:val="lt-LT"/>
                    </w:rPr>
                  </w:pPr>
                </w:p>
              </w:tc>
            </w:tr>
            <w:tr w:rsidR="00D456C1" w:rsidRPr="0032650A" w14:paraId="63948F42" w14:textId="77777777" w:rsidTr="00D456C1">
              <w:trPr>
                <w:cantSplit/>
                <w:trHeight w:val="493"/>
              </w:trPr>
              <w:tc>
                <w:tcPr>
                  <w:tcW w:w="0" w:type="auto"/>
                  <w:vMerge/>
                  <w:tcBorders>
                    <w:top w:val="nil"/>
                    <w:left w:val="nil"/>
                    <w:bottom w:val="nil"/>
                    <w:right w:val="nil"/>
                  </w:tcBorders>
                  <w:vAlign w:val="center"/>
                </w:tcPr>
                <w:p w14:paraId="4EC307B8" w14:textId="77777777" w:rsidR="00D456C1" w:rsidRPr="0032650A" w:rsidRDefault="00D456C1" w:rsidP="00135429">
                  <w:pPr>
                    <w:ind w:firstLine="567"/>
                    <w:contextualSpacing/>
                    <w:rPr>
                      <w:b/>
                      <w:bCs/>
                      <w:i/>
                      <w:iCs/>
                      <w:sz w:val="22"/>
                      <w:lang w:eastAsia="ru-RU"/>
                    </w:rPr>
                  </w:pPr>
                </w:p>
              </w:tc>
              <w:tc>
                <w:tcPr>
                  <w:tcW w:w="632" w:type="dxa"/>
                  <w:tcBorders>
                    <w:top w:val="nil"/>
                    <w:left w:val="nil"/>
                    <w:bottom w:val="nil"/>
                    <w:right w:val="nil"/>
                  </w:tcBorders>
                </w:tcPr>
                <w:p w14:paraId="2B0C0A91" w14:textId="77777777" w:rsidR="00D456C1" w:rsidRPr="0032650A" w:rsidRDefault="00D456C1" w:rsidP="00135429">
                  <w:pPr>
                    <w:pStyle w:val="bodytext"/>
                    <w:spacing w:before="0" w:beforeAutospacing="0" w:after="0" w:afterAutospacing="0"/>
                    <w:ind w:firstLine="567"/>
                    <w:contextualSpacing/>
                    <w:rPr>
                      <w:b/>
                      <w:bCs/>
                      <w:i/>
                      <w:iCs/>
                      <w:sz w:val="22"/>
                      <w:lang w:val="lt-LT"/>
                    </w:rPr>
                  </w:pPr>
                </w:p>
              </w:tc>
              <w:tc>
                <w:tcPr>
                  <w:tcW w:w="632" w:type="dxa"/>
                  <w:tcBorders>
                    <w:top w:val="single" w:sz="4" w:space="0" w:color="auto"/>
                    <w:left w:val="nil"/>
                    <w:bottom w:val="nil"/>
                    <w:right w:val="nil"/>
                  </w:tcBorders>
                </w:tcPr>
                <w:p w14:paraId="07FE25A9" w14:textId="77777777" w:rsidR="00D456C1" w:rsidRPr="0032650A" w:rsidRDefault="00D456C1" w:rsidP="00135429">
                  <w:pPr>
                    <w:pStyle w:val="bodytext"/>
                    <w:spacing w:before="0" w:beforeAutospacing="0" w:after="0" w:afterAutospacing="0"/>
                    <w:ind w:firstLine="567"/>
                    <w:contextualSpacing/>
                    <w:rPr>
                      <w:b/>
                      <w:bCs/>
                      <w:i/>
                      <w:iCs/>
                      <w:sz w:val="22"/>
                      <w:lang w:val="lt-LT"/>
                    </w:rPr>
                  </w:pPr>
                  <w:r w:rsidRPr="0032650A">
                    <w:rPr>
                      <w:b/>
                      <w:bCs/>
                      <w:i/>
                      <w:iCs/>
                      <w:sz w:val="22"/>
                      <w:lang w:val="lt-LT"/>
                    </w:rPr>
                    <w:t>1</w:t>
                  </w:r>
                </w:p>
              </w:tc>
              <w:tc>
                <w:tcPr>
                  <w:tcW w:w="632" w:type="dxa"/>
                  <w:tcBorders>
                    <w:top w:val="single" w:sz="4" w:space="0" w:color="auto"/>
                    <w:left w:val="nil"/>
                    <w:bottom w:val="nil"/>
                    <w:right w:val="nil"/>
                  </w:tcBorders>
                </w:tcPr>
                <w:p w14:paraId="3BF774B9" w14:textId="77777777" w:rsidR="00D456C1" w:rsidRPr="0032650A" w:rsidRDefault="00D456C1" w:rsidP="00135429">
                  <w:pPr>
                    <w:pStyle w:val="bodytext"/>
                    <w:spacing w:before="0" w:beforeAutospacing="0" w:after="0" w:afterAutospacing="0"/>
                    <w:ind w:firstLine="567"/>
                    <w:contextualSpacing/>
                    <w:rPr>
                      <w:b/>
                      <w:bCs/>
                      <w:i/>
                      <w:iCs/>
                      <w:sz w:val="22"/>
                      <w:lang w:val="lt-LT"/>
                    </w:rPr>
                  </w:pPr>
                  <w:r w:rsidRPr="0032650A">
                    <w:rPr>
                      <w:b/>
                      <w:bCs/>
                      <w:i/>
                      <w:iCs/>
                      <w:sz w:val="22"/>
                      <w:lang w:val="lt-LT"/>
                    </w:rPr>
                    <w:t>2</w:t>
                  </w:r>
                </w:p>
              </w:tc>
              <w:tc>
                <w:tcPr>
                  <w:tcW w:w="632" w:type="dxa"/>
                  <w:tcBorders>
                    <w:top w:val="single" w:sz="4" w:space="0" w:color="auto"/>
                    <w:left w:val="nil"/>
                    <w:bottom w:val="nil"/>
                    <w:right w:val="nil"/>
                  </w:tcBorders>
                </w:tcPr>
                <w:p w14:paraId="1F45BD1E" w14:textId="77777777" w:rsidR="00D456C1" w:rsidRPr="0032650A" w:rsidRDefault="00D456C1" w:rsidP="00135429">
                  <w:pPr>
                    <w:pStyle w:val="bodytext"/>
                    <w:spacing w:before="0" w:beforeAutospacing="0" w:after="0" w:afterAutospacing="0"/>
                    <w:ind w:firstLine="567"/>
                    <w:contextualSpacing/>
                    <w:rPr>
                      <w:b/>
                      <w:bCs/>
                      <w:i/>
                      <w:iCs/>
                      <w:sz w:val="22"/>
                      <w:lang w:val="lt-LT"/>
                    </w:rPr>
                  </w:pPr>
                  <w:r w:rsidRPr="0032650A">
                    <w:rPr>
                      <w:b/>
                      <w:bCs/>
                      <w:i/>
                      <w:iCs/>
                      <w:sz w:val="22"/>
                      <w:lang w:val="lt-LT"/>
                    </w:rPr>
                    <w:t>3</w:t>
                  </w:r>
                </w:p>
              </w:tc>
              <w:tc>
                <w:tcPr>
                  <w:tcW w:w="632" w:type="dxa"/>
                  <w:tcBorders>
                    <w:top w:val="single" w:sz="4" w:space="0" w:color="auto"/>
                    <w:left w:val="nil"/>
                    <w:bottom w:val="nil"/>
                    <w:right w:val="nil"/>
                  </w:tcBorders>
                </w:tcPr>
                <w:p w14:paraId="5174EE8E" w14:textId="77777777" w:rsidR="00D456C1" w:rsidRPr="0032650A" w:rsidRDefault="00D456C1" w:rsidP="00135429">
                  <w:pPr>
                    <w:pStyle w:val="bodytext"/>
                    <w:spacing w:before="0" w:beforeAutospacing="0" w:after="0" w:afterAutospacing="0"/>
                    <w:ind w:firstLine="567"/>
                    <w:contextualSpacing/>
                    <w:rPr>
                      <w:b/>
                      <w:bCs/>
                      <w:i/>
                      <w:iCs/>
                      <w:sz w:val="22"/>
                      <w:lang w:val="lt-LT"/>
                    </w:rPr>
                  </w:pPr>
                  <w:r w:rsidRPr="0032650A">
                    <w:rPr>
                      <w:b/>
                      <w:bCs/>
                      <w:i/>
                      <w:iCs/>
                      <w:sz w:val="22"/>
                      <w:lang w:val="lt-LT"/>
                    </w:rPr>
                    <w:t>4</w:t>
                  </w:r>
                </w:p>
              </w:tc>
              <w:tc>
                <w:tcPr>
                  <w:tcW w:w="632" w:type="dxa"/>
                  <w:tcBorders>
                    <w:top w:val="single" w:sz="4" w:space="0" w:color="auto"/>
                    <w:left w:val="nil"/>
                    <w:bottom w:val="nil"/>
                    <w:right w:val="nil"/>
                  </w:tcBorders>
                </w:tcPr>
                <w:p w14:paraId="0DF0A271" w14:textId="77777777" w:rsidR="00D456C1" w:rsidRPr="0032650A" w:rsidRDefault="00D456C1" w:rsidP="00135429">
                  <w:pPr>
                    <w:pStyle w:val="bodytext"/>
                    <w:spacing w:before="0" w:beforeAutospacing="0" w:after="0" w:afterAutospacing="0"/>
                    <w:ind w:firstLine="567"/>
                    <w:contextualSpacing/>
                    <w:rPr>
                      <w:b/>
                      <w:bCs/>
                      <w:i/>
                      <w:iCs/>
                      <w:sz w:val="22"/>
                      <w:lang w:val="lt-LT"/>
                    </w:rPr>
                  </w:pPr>
                  <w:r w:rsidRPr="0032650A">
                    <w:rPr>
                      <w:b/>
                      <w:bCs/>
                      <w:i/>
                      <w:iCs/>
                      <w:sz w:val="22"/>
                      <w:lang w:val="lt-LT"/>
                    </w:rPr>
                    <w:t>5</w:t>
                  </w:r>
                </w:p>
              </w:tc>
            </w:tr>
            <w:tr w:rsidR="00D456C1" w:rsidRPr="0032650A" w14:paraId="61D66689" w14:textId="77777777" w:rsidTr="00D456C1">
              <w:trPr>
                <w:trHeight w:val="493"/>
              </w:trPr>
              <w:tc>
                <w:tcPr>
                  <w:tcW w:w="4427" w:type="dxa"/>
                  <w:gridSpan w:val="7"/>
                  <w:tcBorders>
                    <w:top w:val="nil"/>
                    <w:left w:val="nil"/>
                    <w:bottom w:val="nil"/>
                    <w:right w:val="nil"/>
                  </w:tcBorders>
                </w:tcPr>
                <w:p w14:paraId="5548B862" w14:textId="77777777" w:rsidR="00D456C1" w:rsidRPr="0032650A" w:rsidRDefault="00D456C1" w:rsidP="00135429">
                  <w:pPr>
                    <w:pStyle w:val="bodytext"/>
                    <w:tabs>
                      <w:tab w:val="right" w:pos="4362"/>
                    </w:tabs>
                    <w:spacing w:before="0" w:beforeAutospacing="0" w:after="0" w:afterAutospacing="0"/>
                    <w:ind w:firstLine="567"/>
                    <w:contextualSpacing/>
                    <w:rPr>
                      <w:b/>
                      <w:bCs/>
                      <w:i/>
                      <w:iCs/>
                      <w:sz w:val="22"/>
                      <w:lang w:val="lt-LT"/>
                    </w:rPr>
                  </w:pPr>
                  <w:r w:rsidRPr="0032650A">
                    <w:rPr>
                      <w:b/>
                      <w:bCs/>
                      <w:i/>
                      <w:iCs/>
                      <w:sz w:val="22"/>
                      <w:lang w:val="lt-LT"/>
                    </w:rPr>
                    <w:t>Galimi padariniai (poveikis</w:t>
                  </w:r>
                  <w:r w:rsidRPr="0032650A">
                    <w:rPr>
                      <w:b/>
                      <w:bCs/>
                      <w:i/>
                      <w:iCs/>
                      <w:caps/>
                      <w:sz w:val="22"/>
                      <w:lang w:val="lt-LT"/>
                    </w:rPr>
                    <w:t>)</w:t>
                  </w:r>
                </w:p>
              </w:tc>
            </w:tr>
          </w:tbl>
          <w:p w14:paraId="792874ED" w14:textId="77777777" w:rsidR="00D456C1" w:rsidRPr="0032650A" w:rsidRDefault="00D456C1" w:rsidP="00135429">
            <w:pPr>
              <w:ind w:firstLine="567"/>
              <w:contextualSpacing/>
              <w:rPr>
                <w:sz w:val="22"/>
              </w:rPr>
            </w:pPr>
          </w:p>
        </w:tc>
        <w:tc>
          <w:tcPr>
            <w:tcW w:w="702" w:type="dxa"/>
            <w:shd w:val="thinDiagStripe" w:color="auto" w:fill="92D050"/>
          </w:tcPr>
          <w:p w14:paraId="201A9C2A" w14:textId="77777777" w:rsidR="00D456C1" w:rsidRPr="0032650A" w:rsidRDefault="00D456C1" w:rsidP="00135429">
            <w:pPr>
              <w:ind w:firstLine="567"/>
              <w:contextualSpacing/>
              <w:rPr>
                <w:sz w:val="22"/>
              </w:rPr>
            </w:pPr>
          </w:p>
          <w:p w14:paraId="37E5B8AC" w14:textId="77777777" w:rsidR="00D456C1" w:rsidRPr="0032650A" w:rsidRDefault="00D456C1" w:rsidP="00135429">
            <w:pPr>
              <w:ind w:firstLine="567"/>
              <w:contextualSpacing/>
              <w:rPr>
                <w:sz w:val="22"/>
              </w:rPr>
            </w:pPr>
          </w:p>
        </w:tc>
        <w:tc>
          <w:tcPr>
            <w:tcW w:w="3209" w:type="dxa"/>
            <w:vAlign w:val="center"/>
          </w:tcPr>
          <w:p w14:paraId="02EA67EB" w14:textId="77777777" w:rsidR="00D456C1" w:rsidRPr="0032650A" w:rsidRDefault="00D456C1" w:rsidP="00135429">
            <w:pPr>
              <w:ind w:firstLine="567"/>
              <w:contextualSpacing/>
              <w:jc w:val="left"/>
              <w:rPr>
                <w:sz w:val="22"/>
              </w:rPr>
            </w:pPr>
            <w:r w:rsidRPr="0032650A">
              <w:rPr>
                <w:sz w:val="22"/>
              </w:rPr>
              <w:t>žalia – priimtina rizika</w:t>
            </w:r>
          </w:p>
        </w:tc>
      </w:tr>
      <w:tr w:rsidR="00D456C1" w:rsidRPr="0032650A" w14:paraId="4AAB54FA" w14:textId="77777777" w:rsidTr="00D456C1">
        <w:trPr>
          <w:cantSplit/>
        </w:trPr>
        <w:tc>
          <w:tcPr>
            <w:tcW w:w="5802" w:type="dxa"/>
            <w:vMerge/>
          </w:tcPr>
          <w:p w14:paraId="4972B6FD" w14:textId="77777777" w:rsidR="00D456C1" w:rsidRPr="0032650A" w:rsidRDefault="00D456C1" w:rsidP="00135429">
            <w:pPr>
              <w:ind w:firstLine="567"/>
              <w:contextualSpacing/>
              <w:rPr>
                <w:sz w:val="22"/>
              </w:rPr>
            </w:pPr>
          </w:p>
        </w:tc>
        <w:tc>
          <w:tcPr>
            <w:tcW w:w="702" w:type="dxa"/>
            <w:shd w:val="thinHorzCross" w:color="auto" w:fill="FFFF00"/>
          </w:tcPr>
          <w:p w14:paraId="50E2E7E5" w14:textId="77777777" w:rsidR="00D456C1" w:rsidRPr="0032650A" w:rsidRDefault="00D456C1" w:rsidP="00135429">
            <w:pPr>
              <w:ind w:firstLine="567"/>
              <w:contextualSpacing/>
              <w:rPr>
                <w:sz w:val="22"/>
              </w:rPr>
            </w:pPr>
          </w:p>
          <w:p w14:paraId="2BE709D2" w14:textId="77777777" w:rsidR="00D456C1" w:rsidRPr="0032650A" w:rsidRDefault="00D456C1" w:rsidP="00135429">
            <w:pPr>
              <w:ind w:firstLine="567"/>
              <w:contextualSpacing/>
              <w:rPr>
                <w:sz w:val="22"/>
              </w:rPr>
            </w:pPr>
          </w:p>
        </w:tc>
        <w:tc>
          <w:tcPr>
            <w:tcW w:w="3209" w:type="dxa"/>
            <w:vAlign w:val="center"/>
          </w:tcPr>
          <w:p w14:paraId="597077A8" w14:textId="77777777" w:rsidR="00D456C1" w:rsidRPr="0032650A" w:rsidRDefault="00D456C1" w:rsidP="00135429">
            <w:pPr>
              <w:ind w:firstLine="567"/>
              <w:contextualSpacing/>
              <w:rPr>
                <w:sz w:val="22"/>
              </w:rPr>
            </w:pPr>
            <w:r w:rsidRPr="0032650A">
              <w:rPr>
                <w:sz w:val="22"/>
              </w:rPr>
              <w:t>geltona – vidutinė rizika</w:t>
            </w:r>
          </w:p>
        </w:tc>
      </w:tr>
      <w:tr w:rsidR="00D456C1" w:rsidRPr="0032650A" w14:paraId="44B65999" w14:textId="77777777" w:rsidTr="00D456C1">
        <w:trPr>
          <w:cantSplit/>
        </w:trPr>
        <w:tc>
          <w:tcPr>
            <w:tcW w:w="5802" w:type="dxa"/>
            <w:vMerge/>
          </w:tcPr>
          <w:p w14:paraId="29E7D8B5" w14:textId="77777777" w:rsidR="00D456C1" w:rsidRPr="0032650A" w:rsidRDefault="00D456C1" w:rsidP="00135429">
            <w:pPr>
              <w:ind w:firstLine="567"/>
              <w:contextualSpacing/>
              <w:rPr>
                <w:sz w:val="22"/>
              </w:rPr>
            </w:pPr>
          </w:p>
        </w:tc>
        <w:tc>
          <w:tcPr>
            <w:tcW w:w="702" w:type="dxa"/>
            <w:shd w:val="thinReverseDiagStripe" w:color="auto" w:fill="FFC000"/>
          </w:tcPr>
          <w:p w14:paraId="3E716215" w14:textId="77777777" w:rsidR="00D456C1" w:rsidRPr="0032650A" w:rsidRDefault="00D456C1" w:rsidP="00135429">
            <w:pPr>
              <w:ind w:firstLine="567"/>
              <w:contextualSpacing/>
              <w:rPr>
                <w:sz w:val="22"/>
              </w:rPr>
            </w:pPr>
          </w:p>
          <w:p w14:paraId="1ECCA0AA" w14:textId="77777777" w:rsidR="00D456C1" w:rsidRPr="0032650A" w:rsidRDefault="00D456C1" w:rsidP="00135429">
            <w:pPr>
              <w:ind w:firstLine="567"/>
              <w:contextualSpacing/>
              <w:rPr>
                <w:sz w:val="22"/>
              </w:rPr>
            </w:pPr>
          </w:p>
        </w:tc>
        <w:tc>
          <w:tcPr>
            <w:tcW w:w="3209" w:type="dxa"/>
            <w:vAlign w:val="center"/>
          </w:tcPr>
          <w:p w14:paraId="2B3C55DA" w14:textId="77777777" w:rsidR="00D456C1" w:rsidRPr="0032650A" w:rsidRDefault="00D456C1" w:rsidP="00135429">
            <w:pPr>
              <w:ind w:firstLine="567"/>
              <w:contextualSpacing/>
              <w:jc w:val="left"/>
              <w:rPr>
                <w:sz w:val="22"/>
              </w:rPr>
            </w:pPr>
            <w:r w:rsidRPr="0032650A">
              <w:rPr>
                <w:sz w:val="22"/>
              </w:rPr>
              <w:t>oranžinė  – didelė  rizika</w:t>
            </w:r>
          </w:p>
        </w:tc>
      </w:tr>
      <w:tr w:rsidR="00D456C1" w:rsidRPr="0032650A" w14:paraId="1DF5A4DF" w14:textId="77777777" w:rsidTr="00D456C1">
        <w:trPr>
          <w:cantSplit/>
        </w:trPr>
        <w:tc>
          <w:tcPr>
            <w:tcW w:w="5802" w:type="dxa"/>
            <w:vMerge/>
          </w:tcPr>
          <w:p w14:paraId="22980E69" w14:textId="77777777" w:rsidR="00D456C1" w:rsidRPr="0032650A" w:rsidRDefault="00D456C1" w:rsidP="00135429">
            <w:pPr>
              <w:ind w:firstLine="567"/>
              <w:contextualSpacing/>
              <w:rPr>
                <w:sz w:val="20"/>
              </w:rPr>
            </w:pPr>
          </w:p>
        </w:tc>
        <w:tc>
          <w:tcPr>
            <w:tcW w:w="702" w:type="dxa"/>
            <w:shd w:val="thinVertStripe" w:color="auto" w:fill="FF0000"/>
          </w:tcPr>
          <w:p w14:paraId="3E6DA517" w14:textId="77777777" w:rsidR="00D456C1" w:rsidRPr="0032650A" w:rsidRDefault="00D456C1" w:rsidP="00135429">
            <w:pPr>
              <w:ind w:firstLine="567"/>
              <w:contextualSpacing/>
              <w:rPr>
                <w:sz w:val="20"/>
              </w:rPr>
            </w:pPr>
          </w:p>
          <w:p w14:paraId="0F63401F" w14:textId="77777777" w:rsidR="00D456C1" w:rsidRPr="0032650A" w:rsidRDefault="00D456C1" w:rsidP="00135429">
            <w:pPr>
              <w:ind w:firstLine="567"/>
              <w:contextualSpacing/>
              <w:rPr>
                <w:sz w:val="20"/>
              </w:rPr>
            </w:pPr>
          </w:p>
        </w:tc>
        <w:tc>
          <w:tcPr>
            <w:tcW w:w="3209" w:type="dxa"/>
            <w:vAlign w:val="center"/>
          </w:tcPr>
          <w:p w14:paraId="6D9F93CA" w14:textId="77777777" w:rsidR="00D456C1" w:rsidRPr="0032650A" w:rsidRDefault="00D456C1" w:rsidP="00135429">
            <w:pPr>
              <w:ind w:firstLine="567"/>
              <w:contextualSpacing/>
              <w:jc w:val="left"/>
              <w:rPr>
                <w:sz w:val="20"/>
              </w:rPr>
            </w:pPr>
            <w:r w:rsidRPr="0032650A">
              <w:rPr>
                <w:sz w:val="20"/>
              </w:rPr>
              <w:t>raudona – labai didelė rizika</w:t>
            </w:r>
          </w:p>
        </w:tc>
      </w:tr>
      <w:tr w:rsidR="00D456C1" w:rsidRPr="0032650A" w14:paraId="3165A7E5" w14:textId="77777777" w:rsidTr="00D456C1">
        <w:trPr>
          <w:cantSplit/>
          <w:trHeight w:val="568"/>
        </w:trPr>
        <w:tc>
          <w:tcPr>
            <w:tcW w:w="5802" w:type="dxa"/>
            <w:vMerge/>
          </w:tcPr>
          <w:p w14:paraId="73C2B57B" w14:textId="77777777" w:rsidR="00D456C1" w:rsidRPr="0032650A" w:rsidRDefault="00D456C1" w:rsidP="00135429">
            <w:pPr>
              <w:ind w:firstLine="567"/>
              <w:contextualSpacing/>
              <w:rPr>
                <w:sz w:val="20"/>
              </w:rPr>
            </w:pPr>
          </w:p>
        </w:tc>
        <w:tc>
          <w:tcPr>
            <w:tcW w:w="702" w:type="dxa"/>
          </w:tcPr>
          <w:p w14:paraId="0FB931EA" w14:textId="77777777" w:rsidR="00D456C1" w:rsidRPr="0032650A" w:rsidRDefault="00D456C1" w:rsidP="00135429">
            <w:pPr>
              <w:ind w:firstLine="567"/>
              <w:contextualSpacing/>
              <w:rPr>
                <w:sz w:val="20"/>
              </w:rPr>
            </w:pPr>
          </w:p>
        </w:tc>
        <w:tc>
          <w:tcPr>
            <w:tcW w:w="3209" w:type="dxa"/>
          </w:tcPr>
          <w:p w14:paraId="4EBC85CB" w14:textId="77777777" w:rsidR="00D456C1" w:rsidRPr="0032650A" w:rsidRDefault="00D456C1" w:rsidP="00135429">
            <w:pPr>
              <w:ind w:firstLine="567"/>
              <w:contextualSpacing/>
              <w:rPr>
                <w:sz w:val="20"/>
              </w:rPr>
            </w:pPr>
          </w:p>
        </w:tc>
      </w:tr>
    </w:tbl>
    <w:p w14:paraId="23E6CC4B" w14:textId="77777777" w:rsidR="00D456C1" w:rsidRPr="0032650A" w:rsidRDefault="00D456C1" w:rsidP="00135429">
      <w:pPr>
        <w:pStyle w:val="bodytext"/>
        <w:tabs>
          <w:tab w:val="left" w:pos="1326"/>
        </w:tabs>
        <w:spacing w:before="0" w:beforeAutospacing="0" w:after="0" w:afterAutospacing="0"/>
        <w:ind w:firstLine="567"/>
        <w:contextualSpacing/>
        <w:rPr>
          <w:bCs/>
          <w:iCs/>
          <w:lang w:val="lt-LT"/>
        </w:rPr>
      </w:pPr>
    </w:p>
    <w:p w14:paraId="68381363" w14:textId="77777777" w:rsidR="00D456C1" w:rsidRPr="0032650A" w:rsidRDefault="00D456C1" w:rsidP="00135429">
      <w:pPr>
        <w:pStyle w:val="bodytext"/>
        <w:tabs>
          <w:tab w:val="left" w:pos="1326"/>
        </w:tabs>
        <w:spacing w:before="0" w:beforeAutospacing="0" w:after="0" w:afterAutospacing="0"/>
        <w:ind w:firstLine="567"/>
        <w:contextualSpacing/>
        <w:rPr>
          <w:bCs/>
          <w:iCs/>
          <w:lang w:val="lt-LT"/>
        </w:rPr>
      </w:pPr>
    </w:p>
    <w:p w14:paraId="4A4CBB5E" w14:textId="77777777" w:rsidR="00D456C1" w:rsidRPr="0032650A" w:rsidRDefault="00D456C1" w:rsidP="00135429">
      <w:pPr>
        <w:pStyle w:val="bodytext"/>
        <w:tabs>
          <w:tab w:val="left" w:pos="1326"/>
        </w:tabs>
        <w:spacing w:before="0" w:beforeAutospacing="0" w:after="0" w:afterAutospacing="0"/>
        <w:ind w:firstLine="567"/>
        <w:contextualSpacing/>
        <w:rPr>
          <w:bCs/>
          <w:iCs/>
          <w:lang w:val="lt-LT"/>
        </w:rPr>
      </w:pPr>
    </w:p>
    <w:p w14:paraId="7CBCEF65" w14:textId="77777777" w:rsidR="00D456C1" w:rsidRPr="0032650A" w:rsidRDefault="00D456C1" w:rsidP="00135429">
      <w:pPr>
        <w:pStyle w:val="bodytext"/>
        <w:tabs>
          <w:tab w:val="left" w:pos="1326"/>
        </w:tabs>
        <w:spacing w:before="0" w:beforeAutospacing="0" w:after="0" w:afterAutospacing="0"/>
        <w:ind w:firstLine="567"/>
        <w:contextualSpacing/>
        <w:jc w:val="center"/>
        <w:rPr>
          <w:b/>
          <w:lang w:val="lt-LT"/>
        </w:rPr>
      </w:pPr>
      <w:r w:rsidRPr="0032650A">
        <w:rPr>
          <w:b/>
          <w:lang w:val="lt-LT"/>
        </w:rPr>
        <w:lastRenderedPageBreak/>
        <w:t>GALIMŲ PAVOJŲ SĄRAŠAS PRIORITETO TVARKA PAGAL JŲ RIZIKOS LYGĮ</w:t>
      </w:r>
    </w:p>
    <w:p w14:paraId="7738E542" w14:textId="77777777" w:rsidR="00D456C1" w:rsidRPr="0032650A" w:rsidRDefault="00D456C1" w:rsidP="00135429">
      <w:pPr>
        <w:pStyle w:val="bodytext"/>
        <w:spacing w:before="240" w:beforeAutospacing="0" w:after="120" w:afterAutospacing="0"/>
        <w:ind w:firstLine="567"/>
        <w:contextualSpacing/>
        <w:jc w:val="right"/>
        <w:rPr>
          <w:bCs/>
          <w:iCs/>
          <w:lang w:val="lt-LT"/>
        </w:rPr>
      </w:pPr>
      <w:r w:rsidRPr="0032650A">
        <w:rPr>
          <w:bCs/>
          <w:iCs/>
          <w:lang w:val="lt-LT"/>
        </w:rPr>
        <w:t xml:space="preserve">10 lentelė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5"/>
        <w:gridCol w:w="2410"/>
        <w:gridCol w:w="3260"/>
      </w:tblGrid>
      <w:tr w:rsidR="00D456C1" w:rsidRPr="0032650A" w14:paraId="39FC27D5" w14:textId="77777777" w:rsidTr="004470D5">
        <w:trPr>
          <w:trHeight w:val="895"/>
        </w:trPr>
        <w:tc>
          <w:tcPr>
            <w:tcW w:w="3685" w:type="dxa"/>
            <w:tcBorders>
              <w:top w:val="single" w:sz="4" w:space="0" w:color="auto"/>
              <w:bottom w:val="single" w:sz="4" w:space="0" w:color="auto"/>
            </w:tcBorders>
            <w:vAlign w:val="center"/>
          </w:tcPr>
          <w:p w14:paraId="5CC000A6" w14:textId="77777777" w:rsidR="00D456C1" w:rsidRPr="0032650A" w:rsidRDefault="00D456C1" w:rsidP="00FA3DC3">
            <w:pPr>
              <w:spacing w:line="240" w:lineRule="auto"/>
              <w:ind w:firstLine="567"/>
              <w:contextualSpacing/>
              <w:jc w:val="center"/>
            </w:pPr>
            <w:r w:rsidRPr="0032650A">
              <w:rPr>
                <w:b/>
                <w:bCs/>
              </w:rPr>
              <w:t>Galimas pavojus</w:t>
            </w:r>
          </w:p>
        </w:tc>
        <w:tc>
          <w:tcPr>
            <w:tcW w:w="2410" w:type="dxa"/>
            <w:tcBorders>
              <w:top w:val="single" w:sz="4" w:space="0" w:color="auto"/>
              <w:bottom w:val="single" w:sz="4" w:space="0" w:color="auto"/>
            </w:tcBorders>
            <w:vAlign w:val="center"/>
          </w:tcPr>
          <w:p w14:paraId="4CE5BAE4" w14:textId="77777777" w:rsidR="00D456C1" w:rsidRPr="0032650A" w:rsidRDefault="00D456C1" w:rsidP="00FA3DC3">
            <w:pPr>
              <w:spacing w:line="240" w:lineRule="auto"/>
              <w:ind w:firstLine="567"/>
              <w:contextualSpacing/>
              <w:jc w:val="center"/>
            </w:pPr>
            <w:r w:rsidRPr="0032650A">
              <w:rPr>
                <w:b/>
              </w:rPr>
              <w:t>Galimo pavojaus tikimybės (T) įvertinimas balais</w:t>
            </w:r>
          </w:p>
        </w:tc>
        <w:tc>
          <w:tcPr>
            <w:tcW w:w="3260" w:type="dxa"/>
            <w:tcBorders>
              <w:top w:val="single" w:sz="4" w:space="0" w:color="auto"/>
              <w:bottom w:val="single" w:sz="4" w:space="0" w:color="auto"/>
            </w:tcBorders>
            <w:vAlign w:val="center"/>
          </w:tcPr>
          <w:p w14:paraId="243FADD2" w14:textId="77777777" w:rsidR="00D456C1" w:rsidRPr="0032650A" w:rsidRDefault="00D456C1" w:rsidP="00FA3DC3">
            <w:pPr>
              <w:spacing w:line="240" w:lineRule="auto"/>
              <w:ind w:firstLine="567"/>
              <w:contextualSpacing/>
              <w:jc w:val="center"/>
              <w:rPr>
                <w:b/>
                <w:bCs/>
              </w:rPr>
            </w:pPr>
            <w:r w:rsidRPr="0032650A">
              <w:rPr>
                <w:b/>
                <w:bCs/>
                <w:w w:val="99"/>
              </w:rPr>
              <w:t>Bendras rizikos lygis (</w:t>
            </w:r>
            <w:r w:rsidRPr="0032650A">
              <w:rPr>
                <w:b/>
                <w:bCs/>
              </w:rPr>
              <w:t>R)</w:t>
            </w:r>
          </w:p>
        </w:tc>
      </w:tr>
      <w:tr w:rsidR="00D456C1" w:rsidRPr="0032650A" w14:paraId="672E9398" w14:textId="77777777" w:rsidTr="004470D5">
        <w:trPr>
          <w:trHeight w:val="201"/>
        </w:trPr>
        <w:tc>
          <w:tcPr>
            <w:tcW w:w="9355" w:type="dxa"/>
            <w:gridSpan w:val="3"/>
            <w:tcBorders>
              <w:top w:val="single" w:sz="4" w:space="0" w:color="auto"/>
              <w:bottom w:val="single" w:sz="4" w:space="0" w:color="auto"/>
            </w:tcBorders>
            <w:vAlign w:val="center"/>
          </w:tcPr>
          <w:p w14:paraId="1990E85A" w14:textId="77777777" w:rsidR="00D456C1" w:rsidRPr="0032650A" w:rsidRDefault="00D456C1" w:rsidP="00FA3DC3">
            <w:pPr>
              <w:spacing w:line="240" w:lineRule="auto"/>
              <w:ind w:firstLine="567"/>
              <w:contextualSpacing/>
              <w:jc w:val="center"/>
              <w:rPr>
                <w:b/>
              </w:rPr>
            </w:pPr>
            <w:r w:rsidRPr="0032650A">
              <w:rPr>
                <w:b/>
              </w:rPr>
              <w:t>Pavojai, kurie sukelia didelius padarinius (poveikį) ir yra didelės tikimybės</w:t>
            </w:r>
          </w:p>
        </w:tc>
      </w:tr>
      <w:tr w:rsidR="00D456C1" w:rsidRPr="0032650A" w14:paraId="45121323" w14:textId="77777777" w:rsidTr="004470D5">
        <w:trPr>
          <w:trHeight w:val="192"/>
        </w:trPr>
        <w:tc>
          <w:tcPr>
            <w:tcW w:w="3685" w:type="dxa"/>
            <w:tcBorders>
              <w:top w:val="single" w:sz="4" w:space="0" w:color="auto"/>
              <w:bottom w:val="single" w:sz="4" w:space="0" w:color="auto"/>
            </w:tcBorders>
            <w:vAlign w:val="center"/>
          </w:tcPr>
          <w:p w14:paraId="00E11254" w14:textId="77777777" w:rsidR="00D456C1" w:rsidRPr="0032650A" w:rsidRDefault="004F0712" w:rsidP="00FA3DC3">
            <w:pPr>
              <w:spacing w:line="240" w:lineRule="auto"/>
              <w:ind w:firstLine="0"/>
              <w:contextualSpacing/>
              <w:jc w:val="center"/>
            </w:pPr>
            <w:r w:rsidRPr="0032650A">
              <w:t>Gaisras</w:t>
            </w:r>
          </w:p>
        </w:tc>
        <w:tc>
          <w:tcPr>
            <w:tcW w:w="2410" w:type="dxa"/>
            <w:tcBorders>
              <w:top w:val="single" w:sz="4" w:space="0" w:color="auto"/>
              <w:bottom w:val="single" w:sz="4" w:space="0" w:color="auto"/>
            </w:tcBorders>
            <w:vAlign w:val="center"/>
          </w:tcPr>
          <w:p w14:paraId="5588C767" w14:textId="77777777" w:rsidR="00D456C1" w:rsidRPr="0032650A" w:rsidRDefault="00D456C1" w:rsidP="00FA3DC3">
            <w:pPr>
              <w:spacing w:line="240" w:lineRule="auto"/>
              <w:ind w:firstLine="567"/>
              <w:contextualSpacing/>
              <w:jc w:val="center"/>
            </w:pPr>
            <w:r w:rsidRPr="0032650A">
              <w:t>3</w:t>
            </w:r>
          </w:p>
        </w:tc>
        <w:tc>
          <w:tcPr>
            <w:tcW w:w="3260" w:type="dxa"/>
            <w:tcBorders>
              <w:top w:val="single" w:sz="4" w:space="0" w:color="auto"/>
              <w:bottom w:val="single" w:sz="4" w:space="0" w:color="auto"/>
            </w:tcBorders>
            <w:shd w:val="clear" w:color="auto" w:fill="auto"/>
            <w:vAlign w:val="center"/>
          </w:tcPr>
          <w:p w14:paraId="7B569EAB" w14:textId="77777777" w:rsidR="00D456C1" w:rsidRPr="0032650A" w:rsidRDefault="009868ED" w:rsidP="00FA3DC3">
            <w:pPr>
              <w:spacing w:line="240" w:lineRule="auto"/>
              <w:ind w:firstLine="567"/>
              <w:contextualSpacing/>
              <w:jc w:val="center"/>
            </w:pPr>
            <w:r w:rsidRPr="0032650A">
              <w:t>Labai didelis</w:t>
            </w:r>
          </w:p>
        </w:tc>
      </w:tr>
      <w:tr w:rsidR="001E3CB1" w:rsidRPr="0032650A" w14:paraId="747F59F6" w14:textId="77777777" w:rsidTr="004470D5">
        <w:trPr>
          <w:trHeight w:val="337"/>
        </w:trPr>
        <w:tc>
          <w:tcPr>
            <w:tcW w:w="3685" w:type="dxa"/>
            <w:tcBorders>
              <w:top w:val="single" w:sz="4" w:space="0" w:color="auto"/>
              <w:bottom w:val="single" w:sz="4" w:space="0" w:color="auto"/>
            </w:tcBorders>
            <w:vAlign w:val="center"/>
          </w:tcPr>
          <w:p w14:paraId="6174F9DC" w14:textId="77777777" w:rsidR="001E3CB1" w:rsidRPr="0032650A" w:rsidRDefault="001E3CB1" w:rsidP="00FA3DC3">
            <w:pPr>
              <w:spacing w:line="240" w:lineRule="auto"/>
              <w:ind w:firstLine="0"/>
              <w:contextualSpacing/>
              <w:jc w:val="center"/>
            </w:pPr>
            <w:r w:rsidRPr="0032650A">
              <w:t>Labai smarkus vėjas, uraganas</w:t>
            </w:r>
          </w:p>
        </w:tc>
        <w:tc>
          <w:tcPr>
            <w:tcW w:w="2410" w:type="dxa"/>
            <w:tcBorders>
              <w:top w:val="single" w:sz="4" w:space="0" w:color="auto"/>
              <w:bottom w:val="single" w:sz="4" w:space="0" w:color="auto"/>
            </w:tcBorders>
            <w:vAlign w:val="center"/>
          </w:tcPr>
          <w:p w14:paraId="5FA24616" w14:textId="77777777" w:rsidR="001E3CB1" w:rsidRPr="0032650A" w:rsidRDefault="001E3CB1" w:rsidP="00FA3DC3">
            <w:pPr>
              <w:spacing w:line="240" w:lineRule="auto"/>
              <w:ind w:firstLine="567"/>
              <w:contextualSpacing/>
              <w:jc w:val="center"/>
            </w:pPr>
            <w:r w:rsidRPr="0032650A">
              <w:t>3</w:t>
            </w:r>
          </w:p>
        </w:tc>
        <w:tc>
          <w:tcPr>
            <w:tcW w:w="3260" w:type="dxa"/>
            <w:tcBorders>
              <w:top w:val="single" w:sz="4" w:space="0" w:color="auto"/>
              <w:bottom w:val="single" w:sz="4" w:space="0" w:color="auto"/>
            </w:tcBorders>
            <w:shd w:val="clear" w:color="auto" w:fill="auto"/>
            <w:vAlign w:val="center"/>
          </w:tcPr>
          <w:p w14:paraId="6F6799AC" w14:textId="77777777" w:rsidR="001E3CB1" w:rsidRPr="0032650A" w:rsidRDefault="009868ED" w:rsidP="00FA3DC3">
            <w:pPr>
              <w:spacing w:line="240" w:lineRule="auto"/>
              <w:ind w:firstLine="567"/>
              <w:contextualSpacing/>
              <w:jc w:val="center"/>
            </w:pPr>
            <w:r w:rsidRPr="0032650A">
              <w:t>Didelis</w:t>
            </w:r>
          </w:p>
        </w:tc>
      </w:tr>
      <w:tr w:rsidR="001E3CB1" w:rsidRPr="0032650A" w14:paraId="1E0509CB" w14:textId="77777777" w:rsidTr="00D456C1">
        <w:trPr>
          <w:trHeight w:val="764"/>
        </w:trPr>
        <w:tc>
          <w:tcPr>
            <w:tcW w:w="3685" w:type="dxa"/>
            <w:tcBorders>
              <w:top w:val="single" w:sz="4" w:space="0" w:color="auto"/>
              <w:bottom w:val="single" w:sz="4" w:space="0" w:color="auto"/>
            </w:tcBorders>
            <w:vAlign w:val="center"/>
          </w:tcPr>
          <w:p w14:paraId="54AB2395" w14:textId="77777777" w:rsidR="001E3CB1" w:rsidRPr="0032650A" w:rsidRDefault="001E3CB1" w:rsidP="00FA3DC3">
            <w:pPr>
              <w:spacing w:line="240" w:lineRule="auto"/>
              <w:ind w:firstLine="0"/>
              <w:contextualSpacing/>
              <w:jc w:val="center"/>
            </w:pPr>
            <w:r w:rsidRPr="0032650A">
              <w:t>Grasinimas įvykdyti teroro aktą (sprogmuo, pavojinga medžiaga)</w:t>
            </w:r>
          </w:p>
        </w:tc>
        <w:tc>
          <w:tcPr>
            <w:tcW w:w="2410" w:type="dxa"/>
            <w:tcBorders>
              <w:top w:val="single" w:sz="4" w:space="0" w:color="auto"/>
              <w:bottom w:val="single" w:sz="4" w:space="0" w:color="auto"/>
            </w:tcBorders>
            <w:vAlign w:val="center"/>
          </w:tcPr>
          <w:p w14:paraId="4480F6A7" w14:textId="77777777" w:rsidR="001E3CB1" w:rsidRPr="0032650A" w:rsidRDefault="001E3CB1" w:rsidP="00FA3DC3">
            <w:pPr>
              <w:spacing w:line="240" w:lineRule="auto"/>
              <w:ind w:firstLine="567"/>
              <w:contextualSpacing/>
              <w:jc w:val="center"/>
            </w:pPr>
            <w:r w:rsidRPr="0032650A">
              <w:t>3</w:t>
            </w:r>
          </w:p>
        </w:tc>
        <w:tc>
          <w:tcPr>
            <w:tcW w:w="3260" w:type="dxa"/>
            <w:tcBorders>
              <w:top w:val="single" w:sz="4" w:space="0" w:color="auto"/>
              <w:bottom w:val="single" w:sz="4" w:space="0" w:color="auto"/>
            </w:tcBorders>
            <w:shd w:val="clear" w:color="auto" w:fill="auto"/>
            <w:vAlign w:val="center"/>
          </w:tcPr>
          <w:p w14:paraId="2283313F" w14:textId="77777777" w:rsidR="001E3CB1" w:rsidRPr="0032650A" w:rsidRDefault="009868ED" w:rsidP="00FA3DC3">
            <w:pPr>
              <w:spacing w:line="240" w:lineRule="auto"/>
              <w:ind w:firstLine="567"/>
              <w:contextualSpacing/>
              <w:jc w:val="center"/>
            </w:pPr>
            <w:r w:rsidRPr="0032650A">
              <w:t>Didelis</w:t>
            </w:r>
          </w:p>
        </w:tc>
      </w:tr>
      <w:tr w:rsidR="008943D5" w:rsidRPr="0032650A" w14:paraId="226C08EB" w14:textId="77777777" w:rsidTr="00D456C1">
        <w:trPr>
          <w:trHeight w:val="764"/>
        </w:trPr>
        <w:tc>
          <w:tcPr>
            <w:tcW w:w="3685" w:type="dxa"/>
            <w:tcBorders>
              <w:top w:val="single" w:sz="4" w:space="0" w:color="auto"/>
              <w:bottom w:val="single" w:sz="4" w:space="0" w:color="auto"/>
            </w:tcBorders>
            <w:vAlign w:val="center"/>
          </w:tcPr>
          <w:p w14:paraId="4255644C" w14:textId="77777777" w:rsidR="008943D5" w:rsidRPr="0032650A" w:rsidRDefault="008943D5" w:rsidP="00FA3DC3">
            <w:pPr>
              <w:spacing w:line="240" w:lineRule="auto"/>
              <w:ind w:firstLine="0"/>
              <w:contextualSpacing/>
              <w:jc w:val="center"/>
            </w:pPr>
            <w:r w:rsidRPr="0032650A">
              <w:t>Pavojingos ar ypač pavojingos žmonių užkrečiamos ligos protrūkis ar epidemija</w:t>
            </w:r>
          </w:p>
        </w:tc>
        <w:tc>
          <w:tcPr>
            <w:tcW w:w="2410" w:type="dxa"/>
            <w:tcBorders>
              <w:top w:val="single" w:sz="4" w:space="0" w:color="auto"/>
              <w:bottom w:val="single" w:sz="4" w:space="0" w:color="auto"/>
            </w:tcBorders>
            <w:vAlign w:val="center"/>
          </w:tcPr>
          <w:p w14:paraId="60F5903F" w14:textId="77777777" w:rsidR="008943D5" w:rsidRPr="0032650A" w:rsidRDefault="008943D5" w:rsidP="00FA3DC3">
            <w:pPr>
              <w:spacing w:line="240" w:lineRule="auto"/>
              <w:ind w:firstLine="567"/>
              <w:contextualSpacing/>
              <w:jc w:val="center"/>
            </w:pPr>
            <w:r w:rsidRPr="0032650A">
              <w:t>3</w:t>
            </w:r>
          </w:p>
        </w:tc>
        <w:tc>
          <w:tcPr>
            <w:tcW w:w="3260" w:type="dxa"/>
            <w:tcBorders>
              <w:top w:val="single" w:sz="4" w:space="0" w:color="auto"/>
              <w:bottom w:val="single" w:sz="4" w:space="0" w:color="auto"/>
            </w:tcBorders>
            <w:shd w:val="clear" w:color="auto" w:fill="auto"/>
            <w:vAlign w:val="center"/>
          </w:tcPr>
          <w:p w14:paraId="47ABBC85" w14:textId="77777777" w:rsidR="008943D5" w:rsidRPr="0032650A" w:rsidRDefault="009868ED" w:rsidP="00FA3DC3">
            <w:pPr>
              <w:spacing w:line="240" w:lineRule="auto"/>
              <w:ind w:firstLine="567"/>
              <w:contextualSpacing/>
              <w:jc w:val="center"/>
            </w:pPr>
            <w:r w:rsidRPr="0032650A">
              <w:t>Didelis</w:t>
            </w:r>
          </w:p>
        </w:tc>
      </w:tr>
      <w:tr w:rsidR="008943D5" w:rsidRPr="0032650A" w14:paraId="2D6EAA02" w14:textId="77777777" w:rsidTr="00D456C1">
        <w:trPr>
          <w:trHeight w:val="1042"/>
        </w:trPr>
        <w:tc>
          <w:tcPr>
            <w:tcW w:w="3685" w:type="dxa"/>
            <w:tcBorders>
              <w:top w:val="single" w:sz="4" w:space="0" w:color="auto"/>
              <w:bottom w:val="single" w:sz="4" w:space="0" w:color="auto"/>
            </w:tcBorders>
            <w:vAlign w:val="center"/>
          </w:tcPr>
          <w:p w14:paraId="259EE79B" w14:textId="2E3C9B88" w:rsidR="008943D5" w:rsidRPr="0032650A" w:rsidRDefault="00AB465D" w:rsidP="00FA3DC3">
            <w:pPr>
              <w:spacing w:line="240" w:lineRule="auto"/>
              <w:ind w:firstLine="0"/>
              <w:contextualSpacing/>
              <w:jc w:val="center"/>
            </w:pPr>
            <w:r w:rsidRPr="0032650A">
              <w:t>Teritorijos ir patalpų užteršimas pavojingomis cheminėmis medžiagomis (amoniako garais</w:t>
            </w:r>
          </w:p>
        </w:tc>
        <w:tc>
          <w:tcPr>
            <w:tcW w:w="2410" w:type="dxa"/>
            <w:tcBorders>
              <w:top w:val="single" w:sz="4" w:space="0" w:color="auto"/>
              <w:bottom w:val="single" w:sz="4" w:space="0" w:color="auto"/>
            </w:tcBorders>
            <w:vAlign w:val="center"/>
          </w:tcPr>
          <w:p w14:paraId="5C27DCAE" w14:textId="77777777" w:rsidR="008943D5" w:rsidRPr="0032650A" w:rsidRDefault="008943D5" w:rsidP="00FA3DC3">
            <w:pPr>
              <w:spacing w:line="240" w:lineRule="auto"/>
              <w:ind w:firstLine="567"/>
              <w:contextualSpacing/>
              <w:jc w:val="center"/>
            </w:pPr>
            <w:r w:rsidRPr="0032650A">
              <w:t>3</w:t>
            </w:r>
          </w:p>
        </w:tc>
        <w:tc>
          <w:tcPr>
            <w:tcW w:w="3260" w:type="dxa"/>
            <w:tcBorders>
              <w:top w:val="single" w:sz="4" w:space="0" w:color="auto"/>
              <w:bottom w:val="single" w:sz="4" w:space="0" w:color="auto"/>
            </w:tcBorders>
            <w:shd w:val="clear" w:color="auto" w:fill="auto"/>
            <w:vAlign w:val="center"/>
          </w:tcPr>
          <w:p w14:paraId="0049E1F8" w14:textId="77777777" w:rsidR="008943D5" w:rsidRPr="0032650A" w:rsidRDefault="009868ED" w:rsidP="00FA3DC3">
            <w:pPr>
              <w:spacing w:line="240" w:lineRule="auto"/>
              <w:ind w:firstLine="567"/>
              <w:contextualSpacing/>
              <w:jc w:val="center"/>
            </w:pPr>
            <w:r w:rsidRPr="0032650A">
              <w:t>Didelis</w:t>
            </w:r>
          </w:p>
        </w:tc>
      </w:tr>
      <w:tr w:rsidR="008943D5" w:rsidRPr="0032650A" w14:paraId="1360F75F" w14:textId="77777777" w:rsidTr="004470D5">
        <w:trPr>
          <w:trHeight w:val="373"/>
        </w:trPr>
        <w:tc>
          <w:tcPr>
            <w:tcW w:w="9355" w:type="dxa"/>
            <w:gridSpan w:val="3"/>
            <w:tcBorders>
              <w:top w:val="single" w:sz="4" w:space="0" w:color="auto"/>
              <w:bottom w:val="single" w:sz="4" w:space="0" w:color="auto"/>
            </w:tcBorders>
            <w:vAlign w:val="center"/>
          </w:tcPr>
          <w:p w14:paraId="097CCA13" w14:textId="77777777" w:rsidR="008943D5" w:rsidRPr="0032650A" w:rsidRDefault="008943D5" w:rsidP="00FA3DC3">
            <w:pPr>
              <w:pStyle w:val="Pagrindiniotekstotrauka"/>
              <w:tabs>
                <w:tab w:val="left" w:pos="0"/>
                <w:tab w:val="left" w:pos="1326"/>
              </w:tabs>
              <w:spacing w:after="0" w:line="240" w:lineRule="auto"/>
              <w:ind w:left="0" w:firstLine="0"/>
              <w:contextualSpacing/>
              <w:jc w:val="center"/>
              <w:rPr>
                <w:b/>
                <w:lang w:eastAsia="en-US"/>
              </w:rPr>
            </w:pPr>
            <w:r w:rsidRPr="0032650A">
              <w:rPr>
                <w:b/>
                <w:lang w:eastAsia="en-US"/>
              </w:rPr>
              <w:t>Pavojai, kurie yra didelės tikimybės</w:t>
            </w:r>
          </w:p>
        </w:tc>
      </w:tr>
      <w:tr w:rsidR="008943D5" w:rsidRPr="0032650A" w14:paraId="2264E72C" w14:textId="77777777" w:rsidTr="00D456C1">
        <w:trPr>
          <w:trHeight w:val="562"/>
        </w:trPr>
        <w:tc>
          <w:tcPr>
            <w:tcW w:w="3685" w:type="dxa"/>
            <w:tcBorders>
              <w:top w:val="single" w:sz="4" w:space="0" w:color="auto"/>
              <w:bottom w:val="single" w:sz="4" w:space="0" w:color="auto"/>
            </w:tcBorders>
            <w:vAlign w:val="center"/>
          </w:tcPr>
          <w:p w14:paraId="09FEC165" w14:textId="77777777" w:rsidR="008943D5" w:rsidRPr="0032650A" w:rsidRDefault="008943D5" w:rsidP="00FA3DC3">
            <w:pPr>
              <w:spacing w:line="240" w:lineRule="auto"/>
              <w:ind w:firstLine="0"/>
              <w:contextualSpacing/>
              <w:jc w:val="center"/>
            </w:pPr>
            <w:r w:rsidRPr="0032650A">
              <w:t>Kitas gamtinis, techninis, ar socialinis įvykis</w:t>
            </w:r>
          </w:p>
        </w:tc>
        <w:tc>
          <w:tcPr>
            <w:tcW w:w="2410" w:type="dxa"/>
            <w:tcBorders>
              <w:top w:val="single" w:sz="4" w:space="0" w:color="auto"/>
              <w:bottom w:val="single" w:sz="4" w:space="0" w:color="auto"/>
            </w:tcBorders>
            <w:vAlign w:val="center"/>
          </w:tcPr>
          <w:p w14:paraId="0D4DF6EB" w14:textId="77777777" w:rsidR="008943D5" w:rsidRPr="0032650A" w:rsidRDefault="008943D5" w:rsidP="00FA3DC3">
            <w:pPr>
              <w:spacing w:line="240" w:lineRule="auto"/>
              <w:ind w:firstLine="567"/>
              <w:contextualSpacing/>
              <w:jc w:val="center"/>
            </w:pPr>
            <w:r w:rsidRPr="0032650A">
              <w:t>4</w:t>
            </w:r>
          </w:p>
        </w:tc>
        <w:tc>
          <w:tcPr>
            <w:tcW w:w="3260" w:type="dxa"/>
            <w:tcBorders>
              <w:top w:val="single" w:sz="4" w:space="0" w:color="auto"/>
              <w:bottom w:val="single" w:sz="4" w:space="0" w:color="auto"/>
            </w:tcBorders>
            <w:vAlign w:val="center"/>
          </w:tcPr>
          <w:p w14:paraId="030643D5" w14:textId="77777777" w:rsidR="008943D5" w:rsidRPr="0032650A" w:rsidRDefault="009868ED" w:rsidP="00FA3DC3">
            <w:pPr>
              <w:spacing w:line="240" w:lineRule="auto"/>
              <w:ind w:firstLine="567"/>
              <w:contextualSpacing/>
              <w:jc w:val="center"/>
            </w:pPr>
            <w:r w:rsidRPr="0032650A">
              <w:t>Vidutinis</w:t>
            </w:r>
          </w:p>
        </w:tc>
      </w:tr>
      <w:tr w:rsidR="007651D6" w:rsidRPr="0032650A" w14:paraId="2FD83B9A" w14:textId="77777777" w:rsidTr="00D456C1">
        <w:trPr>
          <w:trHeight w:val="562"/>
        </w:trPr>
        <w:tc>
          <w:tcPr>
            <w:tcW w:w="3685" w:type="dxa"/>
            <w:tcBorders>
              <w:top w:val="single" w:sz="4" w:space="0" w:color="auto"/>
              <w:bottom w:val="single" w:sz="4" w:space="0" w:color="auto"/>
            </w:tcBorders>
            <w:vAlign w:val="center"/>
          </w:tcPr>
          <w:p w14:paraId="14053D95" w14:textId="45347973" w:rsidR="007651D6" w:rsidRPr="0032650A" w:rsidRDefault="00AB465D" w:rsidP="00FA3DC3">
            <w:pPr>
              <w:spacing w:line="240" w:lineRule="auto"/>
              <w:ind w:firstLine="0"/>
              <w:contextualSpacing/>
              <w:jc w:val="center"/>
            </w:pPr>
            <w:r w:rsidRPr="0032650A">
              <w:t>Teritorijos ir patalpų užteršimas radioaktyviomis medžiagomis</w:t>
            </w:r>
          </w:p>
        </w:tc>
        <w:tc>
          <w:tcPr>
            <w:tcW w:w="2410" w:type="dxa"/>
            <w:tcBorders>
              <w:top w:val="single" w:sz="4" w:space="0" w:color="auto"/>
              <w:bottom w:val="single" w:sz="4" w:space="0" w:color="auto"/>
            </w:tcBorders>
            <w:vAlign w:val="center"/>
          </w:tcPr>
          <w:p w14:paraId="28184942" w14:textId="77777777" w:rsidR="007651D6" w:rsidRPr="0032650A" w:rsidRDefault="007651D6" w:rsidP="00FA3DC3">
            <w:pPr>
              <w:spacing w:line="240" w:lineRule="auto"/>
              <w:ind w:firstLine="567"/>
              <w:contextualSpacing/>
              <w:jc w:val="center"/>
            </w:pPr>
            <w:r w:rsidRPr="0032650A">
              <w:t>3</w:t>
            </w:r>
          </w:p>
        </w:tc>
        <w:tc>
          <w:tcPr>
            <w:tcW w:w="3260" w:type="dxa"/>
            <w:tcBorders>
              <w:top w:val="single" w:sz="4" w:space="0" w:color="auto"/>
              <w:bottom w:val="single" w:sz="4" w:space="0" w:color="auto"/>
            </w:tcBorders>
            <w:vAlign w:val="center"/>
          </w:tcPr>
          <w:p w14:paraId="46BF316F" w14:textId="77777777" w:rsidR="007651D6" w:rsidRPr="0032650A" w:rsidRDefault="007651D6" w:rsidP="00FA3DC3">
            <w:pPr>
              <w:spacing w:line="240" w:lineRule="auto"/>
              <w:ind w:firstLine="567"/>
              <w:contextualSpacing/>
              <w:jc w:val="center"/>
            </w:pPr>
            <w:r w:rsidRPr="0032650A">
              <w:t>Vidutinis</w:t>
            </w:r>
          </w:p>
        </w:tc>
      </w:tr>
      <w:tr w:rsidR="007651D6" w:rsidRPr="0032650A" w14:paraId="053722A5" w14:textId="77777777" w:rsidTr="004470D5">
        <w:trPr>
          <w:trHeight w:val="395"/>
        </w:trPr>
        <w:tc>
          <w:tcPr>
            <w:tcW w:w="9355" w:type="dxa"/>
            <w:gridSpan w:val="3"/>
            <w:tcBorders>
              <w:top w:val="single" w:sz="4" w:space="0" w:color="auto"/>
              <w:bottom w:val="single" w:sz="4" w:space="0" w:color="auto"/>
            </w:tcBorders>
            <w:vAlign w:val="center"/>
          </w:tcPr>
          <w:p w14:paraId="15735957" w14:textId="77777777" w:rsidR="007651D6" w:rsidRPr="0032650A" w:rsidRDefault="007651D6" w:rsidP="00FA3DC3">
            <w:pPr>
              <w:spacing w:line="240" w:lineRule="auto"/>
              <w:ind w:firstLine="0"/>
              <w:contextualSpacing/>
              <w:jc w:val="center"/>
              <w:rPr>
                <w:b/>
              </w:rPr>
            </w:pPr>
            <w:r w:rsidRPr="0032650A">
              <w:rPr>
                <w:b/>
              </w:rPr>
              <w:t>Visi kiti pavojai bendro rizikos lygio mažėjimo tvarka</w:t>
            </w:r>
          </w:p>
        </w:tc>
      </w:tr>
      <w:tr w:rsidR="007651D6" w:rsidRPr="0032650A" w14:paraId="088A7165" w14:textId="77777777" w:rsidTr="00D456C1">
        <w:trPr>
          <w:trHeight w:val="264"/>
        </w:trPr>
        <w:tc>
          <w:tcPr>
            <w:tcW w:w="3685" w:type="dxa"/>
            <w:tcBorders>
              <w:top w:val="single" w:sz="4" w:space="0" w:color="auto"/>
              <w:bottom w:val="single" w:sz="4" w:space="0" w:color="auto"/>
            </w:tcBorders>
            <w:vAlign w:val="center"/>
          </w:tcPr>
          <w:p w14:paraId="2F38C4B9" w14:textId="77777777" w:rsidR="007651D6" w:rsidRPr="0032650A" w:rsidRDefault="007651D6" w:rsidP="00FA3DC3">
            <w:pPr>
              <w:spacing w:line="240" w:lineRule="auto"/>
              <w:ind w:firstLine="0"/>
              <w:contextualSpacing/>
              <w:jc w:val="center"/>
            </w:pPr>
            <w:r w:rsidRPr="0032650A">
              <w:t>Elektros energijos tiekimo nutraukimas</w:t>
            </w:r>
          </w:p>
        </w:tc>
        <w:tc>
          <w:tcPr>
            <w:tcW w:w="2410" w:type="dxa"/>
            <w:tcBorders>
              <w:top w:val="single" w:sz="4" w:space="0" w:color="auto"/>
              <w:bottom w:val="single" w:sz="4" w:space="0" w:color="auto"/>
            </w:tcBorders>
            <w:vAlign w:val="center"/>
          </w:tcPr>
          <w:p w14:paraId="2FDFAA33" w14:textId="77777777" w:rsidR="007651D6" w:rsidRPr="0032650A" w:rsidRDefault="007651D6" w:rsidP="00FA3DC3">
            <w:pPr>
              <w:spacing w:line="240" w:lineRule="auto"/>
              <w:ind w:firstLine="567"/>
              <w:contextualSpacing/>
              <w:jc w:val="center"/>
            </w:pPr>
            <w:r w:rsidRPr="0032650A">
              <w:t>2</w:t>
            </w:r>
          </w:p>
        </w:tc>
        <w:tc>
          <w:tcPr>
            <w:tcW w:w="3260" w:type="dxa"/>
            <w:tcBorders>
              <w:top w:val="single" w:sz="4" w:space="0" w:color="auto"/>
              <w:bottom w:val="single" w:sz="4" w:space="0" w:color="auto"/>
            </w:tcBorders>
            <w:vAlign w:val="center"/>
          </w:tcPr>
          <w:p w14:paraId="32913AD3" w14:textId="77777777" w:rsidR="007651D6" w:rsidRPr="0032650A" w:rsidRDefault="007651D6" w:rsidP="00FA3DC3">
            <w:pPr>
              <w:spacing w:line="240" w:lineRule="auto"/>
              <w:ind w:firstLine="567"/>
              <w:contextualSpacing/>
              <w:jc w:val="center"/>
            </w:pPr>
            <w:r w:rsidRPr="0032650A">
              <w:t>Priimtinas</w:t>
            </w:r>
          </w:p>
        </w:tc>
      </w:tr>
      <w:tr w:rsidR="007651D6" w:rsidRPr="0032650A" w14:paraId="096E3CF5" w14:textId="77777777" w:rsidTr="00D456C1">
        <w:trPr>
          <w:trHeight w:val="264"/>
        </w:trPr>
        <w:tc>
          <w:tcPr>
            <w:tcW w:w="3685" w:type="dxa"/>
            <w:tcBorders>
              <w:top w:val="single" w:sz="4" w:space="0" w:color="auto"/>
              <w:bottom w:val="single" w:sz="4" w:space="0" w:color="auto"/>
            </w:tcBorders>
            <w:vAlign w:val="center"/>
          </w:tcPr>
          <w:p w14:paraId="422CE0C5" w14:textId="77777777" w:rsidR="007651D6" w:rsidRPr="0032650A" w:rsidRDefault="007651D6" w:rsidP="00FA3DC3">
            <w:pPr>
              <w:spacing w:line="240" w:lineRule="auto"/>
              <w:ind w:firstLine="0"/>
              <w:contextualSpacing/>
              <w:jc w:val="center"/>
            </w:pPr>
            <w:r w:rsidRPr="0032650A">
              <w:t>Geriamojo vandens tiekimo nutraukimas</w:t>
            </w:r>
          </w:p>
        </w:tc>
        <w:tc>
          <w:tcPr>
            <w:tcW w:w="2410" w:type="dxa"/>
            <w:tcBorders>
              <w:top w:val="single" w:sz="4" w:space="0" w:color="auto"/>
              <w:bottom w:val="single" w:sz="4" w:space="0" w:color="auto"/>
            </w:tcBorders>
            <w:vAlign w:val="center"/>
          </w:tcPr>
          <w:p w14:paraId="4EB7BE6E" w14:textId="77777777" w:rsidR="007651D6" w:rsidRPr="0032650A" w:rsidRDefault="007651D6" w:rsidP="00FA3DC3">
            <w:pPr>
              <w:spacing w:line="240" w:lineRule="auto"/>
              <w:ind w:firstLine="567"/>
              <w:contextualSpacing/>
              <w:jc w:val="center"/>
            </w:pPr>
            <w:r w:rsidRPr="0032650A">
              <w:t>2</w:t>
            </w:r>
          </w:p>
        </w:tc>
        <w:tc>
          <w:tcPr>
            <w:tcW w:w="3260" w:type="dxa"/>
            <w:tcBorders>
              <w:top w:val="single" w:sz="4" w:space="0" w:color="auto"/>
              <w:bottom w:val="single" w:sz="4" w:space="0" w:color="auto"/>
            </w:tcBorders>
            <w:vAlign w:val="center"/>
          </w:tcPr>
          <w:p w14:paraId="7A116C22" w14:textId="77777777" w:rsidR="007651D6" w:rsidRPr="0032650A" w:rsidRDefault="007651D6" w:rsidP="00FA3DC3">
            <w:pPr>
              <w:spacing w:line="240" w:lineRule="auto"/>
              <w:ind w:firstLine="567"/>
              <w:contextualSpacing/>
              <w:jc w:val="center"/>
            </w:pPr>
            <w:r w:rsidRPr="0032650A">
              <w:t>Priimtinas</w:t>
            </w:r>
          </w:p>
        </w:tc>
      </w:tr>
      <w:tr w:rsidR="007651D6" w:rsidRPr="0032650A" w14:paraId="38437765" w14:textId="77777777" w:rsidTr="00D456C1">
        <w:trPr>
          <w:trHeight w:val="264"/>
        </w:trPr>
        <w:tc>
          <w:tcPr>
            <w:tcW w:w="3685" w:type="dxa"/>
            <w:tcBorders>
              <w:top w:val="single" w:sz="4" w:space="0" w:color="auto"/>
              <w:bottom w:val="single" w:sz="4" w:space="0" w:color="auto"/>
            </w:tcBorders>
            <w:vAlign w:val="center"/>
          </w:tcPr>
          <w:p w14:paraId="652525FE" w14:textId="77777777" w:rsidR="007651D6" w:rsidRPr="0032650A" w:rsidRDefault="007651D6" w:rsidP="00FA3DC3">
            <w:pPr>
              <w:spacing w:line="240" w:lineRule="auto"/>
              <w:ind w:firstLine="0"/>
              <w:contextualSpacing/>
              <w:jc w:val="center"/>
            </w:pPr>
            <w:r w:rsidRPr="0032650A">
              <w:t>Teroro aktas (įkaitų paėmimas, ginkluotas įsiveržimas)</w:t>
            </w:r>
          </w:p>
        </w:tc>
        <w:tc>
          <w:tcPr>
            <w:tcW w:w="2410" w:type="dxa"/>
            <w:tcBorders>
              <w:top w:val="single" w:sz="4" w:space="0" w:color="auto"/>
              <w:bottom w:val="single" w:sz="4" w:space="0" w:color="auto"/>
            </w:tcBorders>
            <w:vAlign w:val="center"/>
          </w:tcPr>
          <w:p w14:paraId="5D2F7ACE" w14:textId="77777777" w:rsidR="007651D6" w:rsidRPr="0032650A" w:rsidRDefault="007651D6" w:rsidP="00FA3DC3">
            <w:pPr>
              <w:spacing w:line="240" w:lineRule="auto"/>
              <w:ind w:firstLine="567"/>
              <w:contextualSpacing/>
              <w:jc w:val="center"/>
            </w:pPr>
            <w:r w:rsidRPr="0032650A">
              <w:t>1</w:t>
            </w:r>
          </w:p>
        </w:tc>
        <w:tc>
          <w:tcPr>
            <w:tcW w:w="3260" w:type="dxa"/>
            <w:tcBorders>
              <w:top w:val="single" w:sz="4" w:space="0" w:color="auto"/>
              <w:bottom w:val="single" w:sz="4" w:space="0" w:color="auto"/>
            </w:tcBorders>
            <w:vAlign w:val="center"/>
          </w:tcPr>
          <w:p w14:paraId="01872282" w14:textId="77777777" w:rsidR="007651D6" w:rsidRPr="0032650A" w:rsidRDefault="007651D6" w:rsidP="00FA3DC3">
            <w:pPr>
              <w:spacing w:line="240" w:lineRule="auto"/>
              <w:ind w:firstLine="567"/>
              <w:contextualSpacing/>
              <w:jc w:val="center"/>
            </w:pPr>
            <w:r w:rsidRPr="0032650A">
              <w:t>Priimtinas</w:t>
            </w:r>
          </w:p>
        </w:tc>
      </w:tr>
      <w:tr w:rsidR="007651D6" w:rsidRPr="0032650A" w14:paraId="78EA48AE" w14:textId="77777777" w:rsidTr="00D456C1">
        <w:trPr>
          <w:trHeight w:val="264"/>
        </w:trPr>
        <w:tc>
          <w:tcPr>
            <w:tcW w:w="3685" w:type="dxa"/>
            <w:tcBorders>
              <w:top w:val="single" w:sz="4" w:space="0" w:color="auto"/>
              <w:bottom w:val="single" w:sz="4" w:space="0" w:color="auto"/>
            </w:tcBorders>
            <w:vAlign w:val="center"/>
          </w:tcPr>
          <w:p w14:paraId="0F4830F1" w14:textId="77777777" w:rsidR="007651D6" w:rsidRPr="0032650A" w:rsidRDefault="00F718F0" w:rsidP="00FA3DC3">
            <w:pPr>
              <w:spacing w:line="240" w:lineRule="auto"/>
              <w:ind w:firstLine="0"/>
              <w:contextualSpacing/>
              <w:jc w:val="center"/>
            </w:pPr>
            <w:r w:rsidRPr="0032650A">
              <w:t>Gimnazijos</w:t>
            </w:r>
            <w:r w:rsidR="007651D6" w:rsidRPr="0032650A">
              <w:t xml:space="preserve"> pastato ar atskirų konstrukcijų dalinis sugriovimas</w:t>
            </w:r>
          </w:p>
        </w:tc>
        <w:tc>
          <w:tcPr>
            <w:tcW w:w="2410" w:type="dxa"/>
            <w:tcBorders>
              <w:top w:val="single" w:sz="4" w:space="0" w:color="auto"/>
              <w:bottom w:val="single" w:sz="4" w:space="0" w:color="auto"/>
            </w:tcBorders>
            <w:vAlign w:val="center"/>
          </w:tcPr>
          <w:p w14:paraId="5F8A44EC" w14:textId="77777777" w:rsidR="007651D6" w:rsidRPr="0032650A" w:rsidRDefault="007651D6" w:rsidP="00FA3DC3">
            <w:pPr>
              <w:spacing w:line="240" w:lineRule="auto"/>
              <w:ind w:firstLine="567"/>
              <w:contextualSpacing/>
              <w:jc w:val="center"/>
            </w:pPr>
            <w:r w:rsidRPr="0032650A">
              <w:t>1</w:t>
            </w:r>
          </w:p>
        </w:tc>
        <w:tc>
          <w:tcPr>
            <w:tcW w:w="3260" w:type="dxa"/>
            <w:tcBorders>
              <w:top w:val="single" w:sz="4" w:space="0" w:color="auto"/>
              <w:bottom w:val="single" w:sz="4" w:space="0" w:color="auto"/>
            </w:tcBorders>
            <w:vAlign w:val="center"/>
          </w:tcPr>
          <w:p w14:paraId="5682F47D" w14:textId="77777777" w:rsidR="007651D6" w:rsidRPr="0032650A" w:rsidRDefault="007651D6" w:rsidP="00FA3DC3">
            <w:pPr>
              <w:spacing w:line="240" w:lineRule="auto"/>
              <w:ind w:firstLine="567"/>
              <w:contextualSpacing/>
              <w:jc w:val="center"/>
            </w:pPr>
            <w:r w:rsidRPr="0032650A">
              <w:t>Priimtinas</w:t>
            </w:r>
          </w:p>
        </w:tc>
      </w:tr>
    </w:tbl>
    <w:p w14:paraId="54A03747" w14:textId="337666F4" w:rsidR="004470D5" w:rsidRPr="0032650A" w:rsidRDefault="00D456C1" w:rsidP="004470D5">
      <w:pPr>
        <w:pStyle w:val="bodytext"/>
        <w:spacing w:before="240" w:beforeAutospacing="0" w:after="120" w:afterAutospacing="0" w:line="240" w:lineRule="auto"/>
        <w:ind w:firstLine="567"/>
        <w:contextualSpacing/>
        <w:jc w:val="center"/>
        <w:rPr>
          <w:b/>
          <w:bCs/>
          <w:iCs/>
          <w:lang w:val="lt-LT"/>
        </w:rPr>
      </w:pPr>
      <w:r w:rsidRPr="0032650A">
        <w:rPr>
          <w:b/>
          <w:bCs/>
          <w:iCs/>
          <w:lang w:val="lt-LT"/>
        </w:rPr>
        <w:t>V</w:t>
      </w:r>
      <w:r w:rsidR="004470D5" w:rsidRPr="0032650A">
        <w:rPr>
          <w:b/>
          <w:bCs/>
          <w:iCs/>
          <w:lang w:val="lt-LT"/>
        </w:rPr>
        <w:t xml:space="preserve"> SKYRIUS</w:t>
      </w:r>
    </w:p>
    <w:p w14:paraId="4EF34348" w14:textId="21757E2E" w:rsidR="00D456C1" w:rsidRPr="0032650A" w:rsidRDefault="00D456C1" w:rsidP="004470D5">
      <w:pPr>
        <w:pStyle w:val="bodytext"/>
        <w:spacing w:before="240" w:beforeAutospacing="0" w:after="120" w:afterAutospacing="0" w:line="240" w:lineRule="auto"/>
        <w:ind w:firstLine="567"/>
        <w:contextualSpacing/>
        <w:jc w:val="center"/>
        <w:rPr>
          <w:b/>
          <w:bCs/>
          <w:iCs/>
          <w:lang w:val="lt-LT"/>
        </w:rPr>
      </w:pPr>
      <w:r w:rsidRPr="0032650A">
        <w:rPr>
          <w:b/>
          <w:bCs/>
          <w:iCs/>
          <w:lang w:val="lt-LT"/>
        </w:rPr>
        <w:t>BAIGIAMOSIOS NUOSTATOS</w:t>
      </w:r>
    </w:p>
    <w:p w14:paraId="6568F599" w14:textId="77777777" w:rsidR="00D456C1" w:rsidRPr="0032650A" w:rsidRDefault="00D456C1" w:rsidP="004470D5">
      <w:pPr>
        <w:pStyle w:val="bodytext"/>
        <w:tabs>
          <w:tab w:val="left" w:pos="1326"/>
        </w:tabs>
        <w:spacing w:before="0" w:beforeAutospacing="0" w:after="0" w:afterAutospacing="0" w:line="240" w:lineRule="auto"/>
        <w:ind w:firstLine="567"/>
        <w:rPr>
          <w:bCs/>
          <w:iCs/>
          <w:lang w:val="lt-LT"/>
        </w:rPr>
      </w:pPr>
    </w:p>
    <w:p w14:paraId="06A2E3A0" w14:textId="77777777" w:rsidR="00D456C1" w:rsidRPr="0032650A" w:rsidRDefault="00D456C1" w:rsidP="00135429">
      <w:pPr>
        <w:pStyle w:val="bodytext"/>
        <w:tabs>
          <w:tab w:val="left" w:pos="1326"/>
        </w:tabs>
        <w:spacing w:before="0" w:beforeAutospacing="0" w:after="0" w:afterAutospacing="0"/>
        <w:ind w:firstLine="567"/>
        <w:rPr>
          <w:bCs/>
          <w:iCs/>
          <w:lang w:val="lt-LT"/>
        </w:rPr>
      </w:pPr>
      <w:r w:rsidRPr="0032650A">
        <w:rPr>
          <w:bCs/>
          <w:iCs/>
          <w:lang w:val="lt-LT"/>
        </w:rPr>
        <w:t xml:space="preserve">Pavojams, kuriems nustatyta </w:t>
      </w:r>
      <w:r w:rsidRPr="0032650A">
        <w:rPr>
          <w:b/>
          <w:bCs/>
          <w:iCs/>
          <w:lang w:val="lt-LT"/>
        </w:rPr>
        <w:t>labai didelę, didelę ar vidutinę riziką</w:t>
      </w:r>
      <w:r w:rsidRPr="0032650A">
        <w:rPr>
          <w:bCs/>
          <w:iCs/>
          <w:lang w:val="lt-LT"/>
        </w:rPr>
        <w:t>:</w:t>
      </w:r>
    </w:p>
    <w:p w14:paraId="320319F6" w14:textId="0197C834" w:rsidR="00D456C1" w:rsidRPr="0032650A" w:rsidRDefault="004470D5" w:rsidP="004470D5">
      <w:pPr>
        <w:pStyle w:val="Sraopastraipa"/>
        <w:numPr>
          <w:ilvl w:val="0"/>
          <w:numId w:val="29"/>
        </w:numPr>
        <w:tabs>
          <w:tab w:val="left" w:pos="851"/>
        </w:tabs>
        <w:ind w:left="0" w:firstLine="567"/>
        <w:jc w:val="left"/>
      </w:pPr>
      <w:r w:rsidRPr="0032650A">
        <w:t>g</w:t>
      </w:r>
      <w:r w:rsidR="00080B0A" w:rsidRPr="0032650A">
        <w:t>aisras</w:t>
      </w:r>
      <w:r w:rsidR="00D456C1" w:rsidRPr="0032650A">
        <w:t>;</w:t>
      </w:r>
    </w:p>
    <w:p w14:paraId="3C07CBFB" w14:textId="01E123AA" w:rsidR="00D456C1" w:rsidRPr="0032650A" w:rsidRDefault="004470D5" w:rsidP="004470D5">
      <w:pPr>
        <w:pStyle w:val="Sraopastraipa"/>
        <w:numPr>
          <w:ilvl w:val="0"/>
          <w:numId w:val="29"/>
        </w:numPr>
        <w:tabs>
          <w:tab w:val="left" w:pos="851"/>
        </w:tabs>
        <w:ind w:left="0" w:firstLine="567"/>
        <w:jc w:val="left"/>
      </w:pPr>
      <w:r w:rsidRPr="0032650A">
        <w:t>l</w:t>
      </w:r>
      <w:r w:rsidR="00D456C1" w:rsidRPr="0032650A">
        <w:t>abai smarkus vėjas, uraganas;</w:t>
      </w:r>
    </w:p>
    <w:p w14:paraId="12293F51" w14:textId="6EFBB1F4" w:rsidR="00D456C1" w:rsidRPr="0032650A" w:rsidRDefault="004470D5" w:rsidP="004470D5">
      <w:pPr>
        <w:pStyle w:val="Sraopastraipa"/>
        <w:numPr>
          <w:ilvl w:val="0"/>
          <w:numId w:val="29"/>
        </w:numPr>
        <w:tabs>
          <w:tab w:val="left" w:pos="851"/>
        </w:tabs>
        <w:ind w:left="0" w:firstLine="567"/>
        <w:jc w:val="left"/>
      </w:pPr>
      <w:r w:rsidRPr="0032650A">
        <w:t>g</w:t>
      </w:r>
      <w:r w:rsidR="00D456C1" w:rsidRPr="0032650A">
        <w:t>rasinimas įvykdyti teroro aktą (sprogmuo, pavojinga medžiaga);</w:t>
      </w:r>
    </w:p>
    <w:p w14:paraId="536EC5D0" w14:textId="59A8F25C" w:rsidR="00D456C1" w:rsidRPr="0032650A" w:rsidRDefault="004470D5" w:rsidP="004470D5">
      <w:pPr>
        <w:pStyle w:val="Sraopastraipa"/>
        <w:numPr>
          <w:ilvl w:val="0"/>
          <w:numId w:val="29"/>
        </w:numPr>
        <w:tabs>
          <w:tab w:val="left" w:pos="851"/>
        </w:tabs>
        <w:ind w:left="0" w:firstLine="567"/>
        <w:jc w:val="left"/>
      </w:pPr>
      <w:r w:rsidRPr="0032650A">
        <w:t>p</w:t>
      </w:r>
      <w:r w:rsidR="00D456C1" w:rsidRPr="0032650A">
        <w:t>avojingos ar ypač pavojingos žmonių užkrečiamos ligos protrūkis ar epidemija</w:t>
      </w:r>
      <w:r w:rsidR="00080B0A" w:rsidRPr="0032650A">
        <w:t>;</w:t>
      </w:r>
    </w:p>
    <w:p w14:paraId="5BA7B007" w14:textId="15E73948" w:rsidR="00D456C1" w:rsidRPr="0032650A" w:rsidRDefault="004470D5" w:rsidP="004470D5">
      <w:pPr>
        <w:pStyle w:val="Sraopastraipa"/>
        <w:numPr>
          <w:ilvl w:val="0"/>
          <w:numId w:val="29"/>
        </w:numPr>
        <w:tabs>
          <w:tab w:val="left" w:pos="851"/>
        </w:tabs>
        <w:ind w:left="0" w:firstLine="567"/>
        <w:jc w:val="left"/>
      </w:pPr>
      <w:r w:rsidRPr="0032650A">
        <w:t>t</w:t>
      </w:r>
      <w:r w:rsidR="00AB465D" w:rsidRPr="0032650A">
        <w:t>eritorijos ir patalpų užteršimas pavojingomis cheminėmis medžiagomis (amoniako garais</w:t>
      </w:r>
      <w:r w:rsidR="00FE6F09" w:rsidRPr="0032650A">
        <w:t>)</w:t>
      </w:r>
      <w:r w:rsidR="00D456C1" w:rsidRPr="0032650A">
        <w:t>;</w:t>
      </w:r>
    </w:p>
    <w:p w14:paraId="4B18D2DC" w14:textId="6A65501E" w:rsidR="00D456C1" w:rsidRPr="0032650A" w:rsidRDefault="004470D5" w:rsidP="004470D5">
      <w:pPr>
        <w:pStyle w:val="Sraopastraipa"/>
        <w:numPr>
          <w:ilvl w:val="0"/>
          <w:numId w:val="29"/>
        </w:numPr>
        <w:tabs>
          <w:tab w:val="left" w:pos="851"/>
        </w:tabs>
        <w:ind w:left="0" w:firstLine="567"/>
        <w:jc w:val="left"/>
      </w:pPr>
      <w:r w:rsidRPr="0032650A">
        <w:t>t</w:t>
      </w:r>
      <w:r w:rsidR="00FE6F09" w:rsidRPr="0032650A">
        <w:t>eritorijos ir patalpų užteršimas radioaktyviomis medžiagomis</w:t>
      </w:r>
      <w:r w:rsidR="00D456C1" w:rsidRPr="0032650A">
        <w:t>;</w:t>
      </w:r>
    </w:p>
    <w:p w14:paraId="125E255B" w14:textId="77777777" w:rsidR="00080B0A" w:rsidRPr="0032650A" w:rsidRDefault="00080B0A" w:rsidP="004470D5">
      <w:pPr>
        <w:pStyle w:val="Sraopastraipa"/>
        <w:numPr>
          <w:ilvl w:val="0"/>
          <w:numId w:val="29"/>
        </w:numPr>
        <w:tabs>
          <w:tab w:val="left" w:pos="851"/>
        </w:tabs>
        <w:ind w:left="0" w:firstLine="567"/>
        <w:jc w:val="left"/>
      </w:pPr>
      <w:r w:rsidRPr="0032650A">
        <w:t>Kitas gamtinis, techninis, ar socialinis įvykis.</w:t>
      </w:r>
    </w:p>
    <w:p w14:paraId="40CBC8F5" w14:textId="77777777" w:rsidR="00D456C1" w:rsidRPr="0032650A" w:rsidRDefault="00D456C1" w:rsidP="00135429">
      <w:pPr>
        <w:pStyle w:val="bodytext"/>
        <w:tabs>
          <w:tab w:val="left" w:pos="1326"/>
        </w:tabs>
        <w:spacing w:before="0" w:beforeAutospacing="0" w:after="0" w:afterAutospacing="0"/>
        <w:ind w:firstLine="567"/>
        <w:rPr>
          <w:bCs/>
          <w:iCs/>
          <w:lang w:val="lt-LT"/>
        </w:rPr>
      </w:pPr>
      <w:r w:rsidRPr="0032650A">
        <w:rPr>
          <w:bCs/>
          <w:iCs/>
          <w:lang w:val="lt-LT"/>
        </w:rPr>
        <w:lastRenderedPageBreak/>
        <w:t xml:space="preserve">Šių galimų pavojų rizikos mažinimo priemonės numatytos </w:t>
      </w:r>
      <w:r w:rsidR="00F718F0" w:rsidRPr="0032650A">
        <w:rPr>
          <w:bCs/>
          <w:iCs/>
          <w:lang w:val="lt-LT"/>
        </w:rPr>
        <w:t>Gimnazijos</w:t>
      </w:r>
      <w:r w:rsidR="00AF6EC5" w:rsidRPr="0032650A">
        <w:rPr>
          <w:bCs/>
          <w:iCs/>
          <w:lang w:val="lt-LT"/>
        </w:rPr>
        <w:t xml:space="preserve"> </w:t>
      </w:r>
      <w:r w:rsidRPr="0032650A">
        <w:rPr>
          <w:b/>
          <w:bCs/>
          <w:iCs/>
          <w:lang w:val="lt-LT"/>
        </w:rPr>
        <w:t>Ekstremaliųjų situacijų prevencijos priemonių plane</w:t>
      </w:r>
      <w:r w:rsidRPr="0032650A">
        <w:rPr>
          <w:bCs/>
          <w:iCs/>
          <w:lang w:val="lt-LT"/>
        </w:rPr>
        <w:t xml:space="preserve">. </w:t>
      </w:r>
    </w:p>
    <w:p w14:paraId="64E941FB" w14:textId="77777777" w:rsidR="00D456C1" w:rsidRPr="0032650A" w:rsidRDefault="00D456C1" w:rsidP="00135429">
      <w:pPr>
        <w:pStyle w:val="bodytext"/>
        <w:tabs>
          <w:tab w:val="left" w:pos="1326"/>
        </w:tabs>
        <w:spacing w:before="0" w:beforeAutospacing="0" w:after="0" w:afterAutospacing="0"/>
        <w:ind w:firstLine="567"/>
        <w:rPr>
          <w:bCs/>
          <w:iCs/>
          <w:lang w:val="lt-LT"/>
        </w:rPr>
      </w:pPr>
      <w:r w:rsidRPr="0032650A">
        <w:rPr>
          <w:bCs/>
          <w:iCs/>
          <w:lang w:val="lt-LT"/>
        </w:rPr>
        <w:t>Šios priemonės:</w:t>
      </w:r>
    </w:p>
    <w:p w14:paraId="6395385C" w14:textId="77777777" w:rsidR="00D456C1" w:rsidRPr="0032650A" w:rsidRDefault="00D456C1" w:rsidP="00D5702F">
      <w:pPr>
        <w:pStyle w:val="bodytext"/>
        <w:numPr>
          <w:ilvl w:val="0"/>
          <w:numId w:val="14"/>
        </w:numPr>
        <w:tabs>
          <w:tab w:val="left" w:pos="851"/>
          <w:tab w:val="left" w:pos="1326"/>
        </w:tabs>
        <w:spacing w:before="0" w:beforeAutospacing="0" w:after="0" w:afterAutospacing="0"/>
        <w:ind w:left="0" w:firstLine="567"/>
        <w:rPr>
          <w:bCs/>
          <w:iCs/>
          <w:lang w:val="lt-LT"/>
        </w:rPr>
      </w:pPr>
      <w:r w:rsidRPr="0032650A">
        <w:rPr>
          <w:bCs/>
          <w:iCs/>
          <w:lang w:val="lt-LT"/>
        </w:rPr>
        <w:t>Mažina galimo pavojaus tikimybę ir (ar) galimus padarinius (poveikį).</w:t>
      </w:r>
    </w:p>
    <w:p w14:paraId="6EA01D20" w14:textId="77777777" w:rsidR="00D456C1" w:rsidRPr="0032650A" w:rsidRDefault="00D456C1" w:rsidP="00D5702F">
      <w:pPr>
        <w:pStyle w:val="bodytext"/>
        <w:numPr>
          <w:ilvl w:val="0"/>
          <w:numId w:val="14"/>
        </w:numPr>
        <w:tabs>
          <w:tab w:val="left" w:pos="851"/>
          <w:tab w:val="left" w:pos="1326"/>
        </w:tabs>
        <w:spacing w:before="0" w:beforeAutospacing="0" w:after="0" w:afterAutospacing="0"/>
        <w:ind w:left="0" w:firstLine="567"/>
        <w:rPr>
          <w:bCs/>
          <w:iCs/>
          <w:lang w:val="lt-LT"/>
        </w:rPr>
      </w:pPr>
      <w:r w:rsidRPr="0032650A">
        <w:rPr>
          <w:bCs/>
          <w:iCs/>
          <w:lang w:val="lt-LT"/>
        </w:rPr>
        <w:t xml:space="preserve">Gerina </w:t>
      </w:r>
      <w:r w:rsidR="00F718F0" w:rsidRPr="0032650A">
        <w:rPr>
          <w:bCs/>
          <w:iCs/>
          <w:lang w:val="lt-LT"/>
        </w:rPr>
        <w:t>Gimnazijos</w:t>
      </w:r>
      <w:r w:rsidRPr="0032650A">
        <w:rPr>
          <w:bCs/>
          <w:iCs/>
          <w:lang w:val="lt-LT"/>
        </w:rPr>
        <w:t xml:space="preserve"> pasirengimą reaguoti ir likviduoti įvykius ir šalinti jų padarinius.</w:t>
      </w:r>
    </w:p>
    <w:p w14:paraId="0F8A508F" w14:textId="77777777" w:rsidR="00D456C1" w:rsidRPr="0032650A" w:rsidRDefault="00D456C1" w:rsidP="00D5702F">
      <w:pPr>
        <w:pStyle w:val="bodytext"/>
        <w:numPr>
          <w:ilvl w:val="0"/>
          <w:numId w:val="14"/>
        </w:numPr>
        <w:tabs>
          <w:tab w:val="left" w:pos="851"/>
          <w:tab w:val="left" w:pos="1326"/>
        </w:tabs>
        <w:spacing w:before="0" w:beforeAutospacing="0" w:after="0" w:afterAutospacing="0"/>
        <w:ind w:left="0" w:firstLine="567"/>
        <w:rPr>
          <w:bCs/>
          <w:iCs/>
          <w:lang w:val="lt-LT"/>
        </w:rPr>
      </w:pPr>
      <w:r w:rsidRPr="0032650A">
        <w:rPr>
          <w:bCs/>
          <w:iCs/>
          <w:lang w:val="lt-LT"/>
        </w:rPr>
        <w:t xml:space="preserve">Didina </w:t>
      </w:r>
      <w:r w:rsidR="00F718F0" w:rsidRPr="0032650A">
        <w:rPr>
          <w:bCs/>
          <w:iCs/>
          <w:lang w:val="lt-LT"/>
        </w:rPr>
        <w:t>Gimnazijos</w:t>
      </w:r>
      <w:r w:rsidRPr="0032650A">
        <w:rPr>
          <w:bCs/>
          <w:iCs/>
          <w:lang w:val="lt-LT"/>
        </w:rPr>
        <w:t xml:space="preserve">, darbuotojų, </w:t>
      </w:r>
      <w:r w:rsidR="00522FD6" w:rsidRPr="0032650A">
        <w:rPr>
          <w:bCs/>
          <w:iCs/>
          <w:lang w:val="lt-LT"/>
        </w:rPr>
        <w:t>mokinių</w:t>
      </w:r>
      <w:r w:rsidRPr="0032650A">
        <w:rPr>
          <w:bCs/>
          <w:iCs/>
          <w:lang w:val="lt-LT"/>
        </w:rPr>
        <w:t xml:space="preserve"> saugumą gresiant ar įvykus įvykiams.</w:t>
      </w:r>
    </w:p>
    <w:p w14:paraId="48414235" w14:textId="77777777" w:rsidR="00D456C1" w:rsidRPr="0032650A" w:rsidRDefault="00D456C1" w:rsidP="00D5702F">
      <w:pPr>
        <w:pStyle w:val="bodytext"/>
        <w:tabs>
          <w:tab w:val="left" w:pos="851"/>
          <w:tab w:val="left" w:pos="1326"/>
        </w:tabs>
        <w:spacing w:before="0" w:beforeAutospacing="0" w:after="0" w:afterAutospacing="0"/>
        <w:ind w:firstLine="567"/>
        <w:rPr>
          <w:b/>
          <w:bCs/>
          <w:iCs/>
          <w:lang w:val="lt-LT"/>
        </w:rPr>
      </w:pPr>
      <w:r w:rsidRPr="0032650A">
        <w:rPr>
          <w:b/>
          <w:bCs/>
          <w:iCs/>
          <w:lang w:val="lt-LT"/>
        </w:rPr>
        <w:t>Pavojai, kuriems nustatyta labai didelę ar didelę riziką:</w:t>
      </w:r>
    </w:p>
    <w:p w14:paraId="0A95D74E" w14:textId="00E8400C" w:rsidR="001C4D96" w:rsidRPr="0032650A" w:rsidRDefault="000C4B2D" w:rsidP="00D5702F">
      <w:pPr>
        <w:pStyle w:val="Sraopastraipa"/>
        <w:numPr>
          <w:ilvl w:val="0"/>
          <w:numId w:val="30"/>
        </w:numPr>
        <w:tabs>
          <w:tab w:val="left" w:pos="851"/>
        </w:tabs>
        <w:ind w:left="0" w:firstLine="567"/>
        <w:jc w:val="left"/>
      </w:pPr>
      <w:r w:rsidRPr="0032650A">
        <w:t>g</w:t>
      </w:r>
      <w:r w:rsidR="001C4D96" w:rsidRPr="0032650A">
        <w:t>aisras;</w:t>
      </w:r>
    </w:p>
    <w:p w14:paraId="31717BF7" w14:textId="2049F0AB" w:rsidR="001C4D96" w:rsidRPr="0032650A" w:rsidRDefault="003A47EB" w:rsidP="00D5702F">
      <w:pPr>
        <w:pStyle w:val="Sraopastraipa"/>
        <w:numPr>
          <w:ilvl w:val="0"/>
          <w:numId w:val="30"/>
        </w:numPr>
        <w:tabs>
          <w:tab w:val="left" w:pos="851"/>
        </w:tabs>
        <w:ind w:left="0" w:firstLine="567"/>
        <w:jc w:val="left"/>
      </w:pPr>
      <w:r w:rsidRPr="0032650A">
        <w:t>l</w:t>
      </w:r>
      <w:r w:rsidR="001C4D96" w:rsidRPr="0032650A">
        <w:t>abai smarkus vėjas, uraganas;</w:t>
      </w:r>
    </w:p>
    <w:p w14:paraId="69AD8826" w14:textId="2B541717" w:rsidR="001C4D96" w:rsidRPr="0032650A" w:rsidRDefault="003A47EB" w:rsidP="00D5702F">
      <w:pPr>
        <w:pStyle w:val="Sraopastraipa"/>
        <w:numPr>
          <w:ilvl w:val="0"/>
          <w:numId w:val="30"/>
        </w:numPr>
        <w:tabs>
          <w:tab w:val="left" w:pos="851"/>
        </w:tabs>
        <w:ind w:left="0" w:firstLine="567"/>
        <w:jc w:val="left"/>
      </w:pPr>
      <w:r w:rsidRPr="0032650A">
        <w:t>g</w:t>
      </w:r>
      <w:r w:rsidR="001C4D96" w:rsidRPr="0032650A">
        <w:t xml:space="preserve">rasinimas įvykdyti teroro aktą (sprogmuo, pavojinga medžiaga); </w:t>
      </w:r>
    </w:p>
    <w:p w14:paraId="414CF657" w14:textId="191BD675" w:rsidR="001C4D96" w:rsidRPr="0032650A" w:rsidRDefault="003A47EB" w:rsidP="00D5702F">
      <w:pPr>
        <w:pStyle w:val="Sraopastraipa"/>
        <w:numPr>
          <w:ilvl w:val="0"/>
          <w:numId w:val="30"/>
        </w:numPr>
        <w:tabs>
          <w:tab w:val="left" w:pos="851"/>
        </w:tabs>
        <w:ind w:left="0" w:firstLine="567"/>
        <w:jc w:val="left"/>
      </w:pPr>
      <w:r w:rsidRPr="0032650A">
        <w:t>p</w:t>
      </w:r>
      <w:r w:rsidR="001C4D96" w:rsidRPr="0032650A">
        <w:t>avojingos ar ypač pavojingos žmonių užkrečiam</w:t>
      </w:r>
      <w:r w:rsidR="00080B0A" w:rsidRPr="0032650A">
        <w:t>os ligos protrūkis ar epidemija;</w:t>
      </w:r>
    </w:p>
    <w:p w14:paraId="40934DF5" w14:textId="62B72219" w:rsidR="001C4D96" w:rsidRPr="0032650A" w:rsidRDefault="003A47EB" w:rsidP="00D5702F">
      <w:pPr>
        <w:pStyle w:val="Sraopastraipa"/>
        <w:numPr>
          <w:ilvl w:val="0"/>
          <w:numId w:val="30"/>
        </w:numPr>
        <w:tabs>
          <w:tab w:val="left" w:pos="851"/>
        </w:tabs>
        <w:ind w:left="0" w:firstLine="567"/>
        <w:jc w:val="left"/>
      </w:pPr>
      <w:r w:rsidRPr="0032650A">
        <w:t>t</w:t>
      </w:r>
      <w:r w:rsidR="00FE6F09" w:rsidRPr="0032650A">
        <w:t>eritorijos ir patalpų užteršimas pavojingomis cheminėmis medžiagomis (amoniako garais);</w:t>
      </w:r>
    </w:p>
    <w:p w14:paraId="6E228E7C" w14:textId="77777777" w:rsidR="00D456C1" w:rsidRPr="0032650A" w:rsidRDefault="00D456C1" w:rsidP="00D5702F">
      <w:pPr>
        <w:pStyle w:val="bodytext"/>
        <w:tabs>
          <w:tab w:val="left" w:pos="851"/>
          <w:tab w:val="left" w:pos="1326"/>
        </w:tabs>
        <w:spacing w:before="0" w:beforeAutospacing="0" w:after="0" w:afterAutospacing="0"/>
        <w:ind w:firstLine="567"/>
        <w:rPr>
          <w:b/>
          <w:bCs/>
          <w:iCs/>
          <w:lang w:val="lt-LT"/>
        </w:rPr>
      </w:pPr>
      <w:r w:rsidRPr="0032650A">
        <w:rPr>
          <w:bCs/>
          <w:iCs/>
          <w:lang w:val="lt-LT"/>
        </w:rPr>
        <w:t xml:space="preserve">Šių galimų pavojų valdymas aprašytas </w:t>
      </w:r>
      <w:r w:rsidR="00F718F0" w:rsidRPr="0032650A">
        <w:rPr>
          <w:bCs/>
          <w:iCs/>
          <w:lang w:val="lt-LT"/>
        </w:rPr>
        <w:t>Gimnazijos</w:t>
      </w:r>
      <w:r w:rsidR="00AF6EC5" w:rsidRPr="0032650A">
        <w:rPr>
          <w:bCs/>
          <w:iCs/>
          <w:lang w:val="lt-LT"/>
        </w:rPr>
        <w:t xml:space="preserve"> </w:t>
      </w:r>
      <w:r w:rsidRPr="0032650A">
        <w:rPr>
          <w:b/>
          <w:bCs/>
          <w:iCs/>
          <w:lang w:val="lt-LT"/>
        </w:rPr>
        <w:t>Ekstremaliųjų situacijų valdymo plane.</w:t>
      </w:r>
    </w:p>
    <w:p w14:paraId="3EC12D1F" w14:textId="77777777" w:rsidR="00D456C1" w:rsidRPr="0032650A" w:rsidRDefault="00D456C1" w:rsidP="00D5702F">
      <w:pPr>
        <w:pStyle w:val="bodytext"/>
        <w:tabs>
          <w:tab w:val="left" w:pos="851"/>
          <w:tab w:val="left" w:pos="1326"/>
        </w:tabs>
        <w:spacing w:before="0" w:beforeAutospacing="0" w:after="0" w:afterAutospacing="0"/>
        <w:ind w:firstLine="567"/>
        <w:rPr>
          <w:bCs/>
          <w:iCs/>
          <w:lang w:val="lt-LT"/>
        </w:rPr>
      </w:pPr>
      <w:r w:rsidRPr="0032650A">
        <w:rPr>
          <w:bCs/>
          <w:iCs/>
          <w:lang w:val="lt-LT"/>
        </w:rPr>
        <w:t xml:space="preserve">Pavojai, kuriems nustatyta </w:t>
      </w:r>
      <w:r w:rsidRPr="0032650A">
        <w:rPr>
          <w:b/>
          <w:bCs/>
          <w:iCs/>
          <w:lang w:val="lt-LT"/>
        </w:rPr>
        <w:t>priimtiną riziką</w:t>
      </w:r>
      <w:r w:rsidRPr="0032650A">
        <w:rPr>
          <w:bCs/>
          <w:iCs/>
          <w:lang w:val="lt-LT"/>
        </w:rPr>
        <w:t>, galimų pavojų prevencijos priemonės ir jų valdymas nenumatytas, tačiau jie pakartotinai bus įvertinti rizikos analizės peržiūros metu.</w:t>
      </w:r>
    </w:p>
    <w:p w14:paraId="13ECE4B1" w14:textId="77777777" w:rsidR="00D456C1" w:rsidRPr="0032650A" w:rsidRDefault="00D456C1" w:rsidP="00D5702F">
      <w:pPr>
        <w:pStyle w:val="bodytext"/>
        <w:tabs>
          <w:tab w:val="left" w:pos="851"/>
          <w:tab w:val="left" w:pos="1276"/>
        </w:tabs>
        <w:spacing w:before="0" w:beforeAutospacing="0" w:after="0" w:afterAutospacing="0"/>
        <w:ind w:firstLine="567"/>
        <w:rPr>
          <w:lang w:val="lt-LT"/>
        </w:rPr>
      </w:pPr>
      <w:r w:rsidRPr="0032650A">
        <w:rPr>
          <w:b/>
          <w:lang w:val="lt-LT"/>
        </w:rPr>
        <w:t xml:space="preserve">Rizikos analizė peržiūrima ir </w:t>
      </w:r>
      <w:r w:rsidRPr="0032650A">
        <w:rPr>
          <w:rStyle w:val="apple-style-span"/>
          <w:b/>
          <w:iCs/>
          <w:lang w:val="lt-LT"/>
        </w:rPr>
        <w:t xml:space="preserve">prireikus </w:t>
      </w:r>
      <w:r w:rsidRPr="0032650A">
        <w:rPr>
          <w:b/>
          <w:lang w:val="lt-LT"/>
        </w:rPr>
        <w:t>atnaujinama</w:t>
      </w:r>
      <w:r w:rsidRPr="0032650A">
        <w:rPr>
          <w:lang w:val="lt-LT"/>
        </w:rPr>
        <w:t xml:space="preserve"> ne rečiau kaip kartą per trejus metus arba atsiradus naujiems pavojams, pasikeitus civilinę saugą reglamentuojantiems teisės aktams, pertvarkius ar modernizavus įrenginius, technologinius procesus ar įvykus kitiems pokyčiams, didinantiems pavojų ar ekstremaliųjų situacijų riziką ir mažinantiems auklėtinių, darbuotojų, </w:t>
      </w:r>
      <w:r w:rsidR="00522FD6" w:rsidRPr="0032650A">
        <w:rPr>
          <w:lang w:val="lt-LT"/>
        </w:rPr>
        <w:t>mokinių</w:t>
      </w:r>
      <w:r w:rsidRPr="0032650A">
        <w:rPr>
          <w:lang w:val="lt-LT"/>
        </w:rPr>
        <w:t xml:space="preserve"> saugumą. </w:t>
      </w:r>
    </w:p>
    <w:p w14:paraId="020E1965" w14:textId="2FE04703" w:rsidR="0014354B" w:rsidRPr="0032650A" w:rsidRDefault="0014354B">
      <w:pPr>
        <w:spacing w:line="240" w:lineRule="auto"/>
        <w:rPr>
          <w:b/>
        </w:rPr>
      </w:pPr>
      <w:r w:rsidRPr="0032650A">
        <w:rPr>
          <w:b/>
        </w:rPr>
        <w:br w:type="page"/>
      </w:r>
    </w:p>
    <w:p w14:paraId="4A11019A" w14:textId="77777777" w:rsidR="00A8005E" w:rsidRPr="0032650A" w:rsidRDefault="00A8005E" w:rsidP="00135429">
      <w:pPr>
        <w:spacing w:line="240" w:lineRule="auto"/>
        <w:ind w:firstLine="567"/>
        <w:jc w:val="center"/>
        <w:rPr>
          <w:b/>
        </w:rPr>
        <w:sectPr w:rsidR="00A8005E" w:rsidRPr="0032650A" w:rsidSect="00B72CB3">
          <w:headerReference w:type="default" r:id="rId9"/>
          <w:pgSz w:w="11906" w:h="16838"/>
          <w:pgMar w:top="1134" w:right="567" w:bottom="1134" w:left="1701" w:header="510" w:footer="0" w:gutter="0"/>
          <w:cols w:space="1296"/>
          <w:docGrid w:linePitch="360"/>
        </w:sectPr>
      </w:pPr>
    </w:p>
    <w:p w14:paraId="71F0E8EB" w14:textId="77777777" w:rsidR="00A8005E" w:rsidRPr="0032650A" w:rsidRDefault="00A8005E" w:rsidP="00135429">
      <w:pPr>
        <w:spacing w:line="240" w:lineRule="auto"/>
        <w:ind w:firstLine="567"/>
        <w:jc w:val="center"/>
      </w:pPr>
    </w:p>
    <w:p w14:paraId="7277B35D" w14:textId="77777777" w:rsidR="00D835E6" w:rsidRPr="0032650A" w:rsidRDefault="00D835E6" w:rsidP="00D835E6">
      <w:pPr>
        <w:pStyle w:val="Puslapioinaostekstas"/>
        <w:tabs>
          <w:tab w:val="left" w:pos="1080"/>
        </w:tabs>
        <w:spacing w:line="240" w:lineRule="auto"/>
        <w:ind w:left="11907" w:firstLine="1"/>
        <w:contextualSpacing/>
        <w:jc w:val="left"/>
        <w:rPr>
          <w:bCs/>
          <w:sz w:val="24"/>
          <w:szCs w:val="24"/>
        </w:rPr>
      </w:pPr>
      <w:r w:rsidRPr="0032650A">
        <w:rPr>
          <w:bCs/>
          <w:sz w:val="24"/>
          <w:szCs w:val="24"/>
        </w:rPr>
        <w:t>Jonavos Jeronimo Ralio gimnazijos ekstremaliųjų situacijų valdymo plano</w:t>
      </w:r>
    </w:p>
    <w:p w14:paraId="7528F1BD" w14:textId="69B3EE9D" w:rsidR="00D835E6" w:rsidRPr="0032650A" w:rsidRDefault="00D835E6" w:rsidP="00D835E6">
      <w:pPr>
        <w:pStyle w:val="Puslapioinaostekstas"/>
        <w:tabs>
          <w:tab w:val="left" w:pos="1080"/>
        </w:tabs>
        <w:spacing w:line="240" w:lineRule="auto"/>
        <w:ind w:left="11907" w:firstLine="1"/>
        <w:contextualSpacing/>
        <w:jc w:val="left"/>
        <w:rPr>
          <w:bCs/>
          <w:sz w:val="24"/>
          <w:szCs w:val="24"/>
        </w:rPr>
      </w:pPr>
      <w:r w:rsidRPr="0032650A">
        <w:rPr>
          <w:bCs/>
          <w:sz w:val="24"/>
          <w:szCs w:val="24"/>
        </w:rPr>
        <w:t>2 priedas</w:t>
      </w:r>
    </w:p>
    <w:p w14:paraId="09709EFF" w14:textId="77777777" w:rsidR="00B56B8A" w:rsidRPr="0032650A" w:rsidRDefault="008F35E3" w:rsidP="000C029F">
      <w:pPr>
        <w:spacing w:line="240" w:lineRule="auto"/>
        <w:ind w:firstLine="567"/>
        <w:jc w:val="center"/>
        <w:rPr>
          <w:b/>
        </w:rPr>
      </w:pPr>
      <w:r w:rsidRPr="0032650A">
        <w:rPr>
          <w:b/>
        </w:rPr>
        <w:t>CIVILINĖS SAUGOS SISTEMOS PAJĖGŲ, SAVIVALDYBĖS ESK, ESOC, CS DARBUOTOJŲ</w:t>
      </w:r>
    </w:p>
    <w:p w14:paraId="40905D86" w14:textId="6CAE3C66" w:rsidR="00A8005E" w:rsidRPr="0032650A" w:rsidRDefault="008F35E3" w:rsidP="000C029F">
      <w:pPr>
        <w:spacing w:line="240" w:lineRule="auto"/>
        <w:ind w:firstLine="567"/>
        <w:jc w:val="center"/>
        <w:rPr>
          <w:b/>
        </w:rPr>
      </w:pPr>
      <w:r w:rsidRPr="0032650A">
        <w:rPr>
          <w:b/>
        </w:rPr>
        <w:t xml:space="preserve"> KONTAKTINIAI DUOMENYS</w:t>
      </w:r>
    </w:p>
    <w:p w14:paraId="734FF9FB" w14:textId="5E3605CC" w:rsidR="0063291E" w:rsidRPr="0032650A" w:rsidRDefault="0063291E" w:rsidP="00135429">
      <w:pPr>
        <w:ind w:firstLine="567"/>
        <w:jc w:val="center"/>
        <w:rPr>
          <w:b/>
        </w:rPr>
      </w:pPr>
    </w:p>
    <w:tbl>
      <w:tblPr>
        <w:tblW w:w="14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01"/>
        <w:gridCol w:w="7482"/>
      </w:tblGrid>
      <w:tr w:rsidR="0063291E" w:rsidRPr="0032650A" w14:paraId="3B7E20BD" w14:textId="77777777" w:rsidTr="00645078">
        <w:trPr>
          <w:trHeight w:val="321"/>
          <w:tblHeader/>
          <w:jc w:val="center"/>
        </w:trPr>
        <w:tc>
          <w:tcPr>
            <w:tcW w:w="7001" w:type="dxa"/>
            <w:vAlign w:val="center"/>
          </w:tcPr>
          <w:p w14:paraId="028675D9" w14:textId="77777777" w:rsidR="0063291E" w:rsidRPr="0032650A" w:rsidRDefault="0063291E" w:rsidP="00135429">
            <w:pPr>
              <w:spacing w:line="300" w:lineRule="atLeast"/>
              <w:ind w:firstLine="567"/>
              <w:jc w:val="center"/>
              <w:rPr>
                <w:b/>
              </w:rPr>
            </w:pPr>
            <w:r w:rsidRPr="0032650A">
              <w:rPr>
                <w:b/>
              </w:rPr>
              <w:t>SUBJEKTO PAVADINIMAS</w:t>
            </w:r>
          </w:p>
        </w:tc>
        <w:tc>
          <w:tcPr>
            <w:tcW w:w="7482" w:type="dxa"/>
            <w:vAlign w:val="center"/>
          </w:tcPr>
          <w:p w14:paraId="7B63B75B" w14:textId="77777777" w:rsidR="0063291E" w:rsidRPr="0032650A" w:rsidRDefault="0063291E" w:rsidP="00135429">
            <w:pPr>
              <w:spacing w:line="300" w:lineRule="atLeast"/>
              <w:ind w:firstLine="567"/>
              <w:jc w:val="center"/>
              <w:rPr>
                <w:b/>
              </w:rPr>
            </w:pPr>
            <w:r w:rsidRPr="0032650A">
              <w:rPr>
                <w:b/>
              </w:rPr>
              <w:t>KONTAKTAI</w:t>
            </w:r>
          </w:p>
        </w:tc>
      </w:tr>
      <w:tr w:rsidR="0063291E" w:rsidRPr="0032650A" w14:paraId="360EE813" w14:textId="77777777" w:rsidTr="00645078">
        <w:trPr>
          <w:trHeight w:val="284"/>
          <w:jc w:val="center"/>
        </w:trPr>
        <w:tc>
          <w:tcPr>
            <w:tcW w:w="7001" w:type="dxa"/>
            <w:vAlign w:val="center"/>
          </w:tcPr>
          <w:p w14:paraId="70BAB4D2" w14:textId="77777777" w:rsidR="0063291E" w:rsidRPr="0032650A" w:rsidRDefault="0063291E" w:rsidP="00135429">
            <w:pPr>
              <w:spacing w:line="300" w:lineRule="atLeast"/>
              <w:ind w:firstLine="567"/>
              <w:jc w:val="center"/>
              <w:rPr>
                <w:b/>
              </w:rPr>
            </w:pPr>
            <w:r w:rsidRPr="0032650A">
              <w:rPr>
                <w:b/>
              </w:rPr>
              <w:t>Bendrasis pagalbos centras</w:t>
            </w:r>
          </w:p>
        </w:tc>
        <w:tc>
          <w:tcPr>
            <w:tcW w:w="7482" w:type="dxa"/>
            <w:vAlign w:val="center"/>
          </w:tcPr>
          <w:p w14:paraId="45B7C50A" w14:textId="77777777" w:rsidR="0063291E" w:rsidRPr="0032650A" w:rsidRDefault="0063291E" w:rsidP="00135429">
            <w:pPr>
              <w:spacing w:line="300" w:lineRule="atLeast"/>
              <w:ind w:firstLine="567"/>
              <w:jc w:val="center"/>
              <w:rPr>
                <w:b/>
              </w:rPr>
            </w:pPr>
            <w:r w:rsidRPr="0032650A">
              <w:rPr>
                <w:b/>
              </w:rPr>
              <w:t>112</w:t>
            </w:r>
          </w:p>
        </w:tc>
      </w:tr>
      <w:tr w:rsidR="0063291E" w:rsidRPr="0032650A" w14:paraId="5617EFE8" w14:textId="77777777" w:rsidTr="00645078">
        <w:trPr>
          <w:trHeight w:val="826"/>
          <w:jc w:val="center"/>
        </w:trPr>
        <w:tc>
          <w:tcPr>
            <w:tcW w:w="7001" w:type="dxa"/>
            <w:vAlign w:val="center"/>
          </w:tcPr>
          <w:p w14:paraId="74E9F9C4" w14:textId="77777777" w:rsidR="0063291E" w:rsidRPr="0032650A" w:rsidRDefault="0063291E" w:rsidP="00135429">
            <w:pPr>
              <w:spacing w:line="300" w:lineRule="atLeast"/>
              <w:ind w:firstLine="567"/>
              <w:jc w:val="center"/>
            </w:pPr>
            <w:r w:rsidRPr="0032650A">
              <w:t>Priešgaisrinės apsaugos ir gelbėjimo departamento Situacijų koordinavimo skyrius</w:t>
            </w:r>
          </w:p>
        </w:tc>
        <w:tc>
          <w:tcPr>
            <w:tcW w:w="7482" w:type="dxa"/>
            <w:vAlign w:val="center"/>
          </w:tcPr>
          <w:p w14:paraId="4F1FBE60" w14:textId="77777777" w:rsidR="0063291E" w:rsidRPr="0032650A" w:rsidRDefault="0063291E" w:rsidP="00135429">
            <w:pPr>
              <w:spacing w:line="300" w:lineRule="atLeast"/>
              <w:ind w:firstLine="567"/>
              <w:jc w:val="center"/>
              <w:rPr>
                <w:rStyle w:val="Grietas"/>
                <w:b w:val="0"/>
              </w:rPr>
            </w:pPr>
            <w:r w:rsidRPr="0032650A">
              <w:rPr>
                <w:rStyle w:val="Grietas"/>
              </w:rPr>
              <w:t>(8 5) 271 7513  faksas</w:t>
            </w:r>
          </w:p>
          <w:p w14:paraId="0FD7518E" w14:textId="77777777" w:rsidR="0063291E" w:rsidRPr="0032650A" w:rsidRDefault="0063291E" w:rsidP="00135429">
            <w:pPr>
              <w:spacing w:line="300" w:lineRule="atLeast"/>
              <w:ind w:firstLine="567"/>
              <w:jc w:val="center"/>
            </w:pPr>
            <w:r w:rsidRPr="0032650A">
              <w:t>(8 5) 271 7511</w:t>
            </w:r>
          </w:p>
          <w:p w14:paraId="52605E8C" w14:textId="77777777" w:rsidR="0063291E" w:rsidRPr="0032650A" w:rsidRDefault="0063291E" w:rsidP="00135429">
            <w:pPr>
              <w:spacing w:line="300" w:lineRule="atLeast"/>
              <w:ind w:firstLine="567"/>
              <w:jc w:val="center"/>
            </w:pPr>
            <w:r w:rsidRPr="0032650A">
              <w:t>sks@vpgt.lt</w:t>
            </w:r>
          </w:p>
        </w:tc>
      </w:tr>
      <w:tr w:rsidR="0063291E" w:rsidRPr="0032650A" w14:paraId="3A7B2DB0" w14:textId="77777777" w:rsidTr="00645078">
        <w:trPr>
          <w:trHeight w:val="897"/>
          <w:jc w:val="center"/>
        </w:trPr>
        <w:tc>
          <w:tcPr>
            <w:tcW w:w="7001" w:type="dxa"/>
            <w:vAlign w:val="center"/>
          </w:tcPr>
          <w:p w14:paraId="6F5B8952" w14:textId="77777777" w:rsidR="0063291E" w:rsidRPr="0032650A" w:rsidRDefault="0063291E" w:rsidP="00135429">
            <w:pPr>
              <w:spacing w:line="300" w:lineRule="atLeast"/>
              <w:ind w:firstLine="567"/>
              <w:jc w:val="center"/>
            </w:pPr>
            <w:r w:rsidRPr="0032650A">
              <w:rPr>
                <w:b/>
                <w:bCs/>
              </w:rPr>
              <w:t>Radiacinės saugos centras</w:t>
            </w:r>
          </w:p>
          <w:p w14:paraId="25AFFA2A" w14:textId="77777777" w:rsidR="0063291E" w:rsidRPr="0032650A" w:rsidRDefault="0063291E" w:rsidP="00135429">
            <w:pPr>
              <w:spacing w:line="300" w:lineRule="atLeast"/>
              <w:ind w:firstLine="567"/>
              <w:jc w:val="center"/>
            </w:pPr>
            <w:r w:rsidRPr="0032650A">
              <w:t>Kalvarijų g. 153, LT-08221 Vilnius</w:t>
            </w:r>
          </w:p>
        </w:tc>
        <w:tc>
          <w:tcPr>
            <w:tcW w:w="7482" w:type="dxa"/>
            <w:vAlign w:val="center"/>
          </w:tcPr>
          <w:p w14:paraId="6B1CDBF8" w14:textId="77777777" w:rsidR="0063291E" w:rsidRPr="0032650A" w:rsidRDefault="0063291E" w:rsidP="00135429">
            <w:pPr>
              <w:spacing w:line="300" w:lineRule="atLeast"/>
              <w:ind w:firstLine="567"/>
              <w:jc w:val="center"/>
            </w:pPr>
            <w:r w:rsidRPr="0032650A">
              <w:t>Tel.: (8~5) 2361936,</w:t>
            </w:r>
          </w:p>
          <w:p w14:paraId="4D2FBA92" w14:textId="77777777" w:rsidR="0063291E" w:rsidRPr="0032650A" w:rsidRDefault="0063291E" w:rsidP="00135429">
            <w:pPr>
              <w:spacing w:line="300" w:lineRule="atLeast"/>
              <w:ind w:firstLine="567"/>
              <w:jc w:val="center"/>
            </w:pPr>
            <w:r w:rsidRPr="0032650A">
              <w:t>Faksas: (8~5) 2763633,</w:t>
            </w:r>
          </w:p>
          <w:p w14:paraId="3B154815" w14:textId="77777777" w:rsidR="0063291E" w:rsidRPr="0032650A" w:rsidRDefault="0063291E" w:rsidP="00135429">
            <w:pPr>
              <w:spacing w:line="300" w:lineRule="atLeast"/>
              <w:ind w:firstLine="567"/>
              <w:jc w:val="center"/>
            </w:pPr>
            <w:r w:rsidRPr="0032650A">
              <w:t xml:space="preserve">el. paštas: </w:t>
            </w:r>
            <w:hyperlink r:id="rId10" w:history="1">
              <w:r w:rsidRPr="0032650A">
                <w:rPr>
                  <w:rStyle w:val="Hipersaitas"/>
                  <w:color w:val="auto"/>
                </w:rPr>
                <w:t>rsc@Trsc.lt</w:t>
              </w:r>
            </w:hyperlink>
          </w:p>
        </w:tc>
      </w:tr>
      <w:tr w:rsidR="0063291E" w:rsidRPr="0032650A" w14:paraId="3A81628F" w14:textId="77777777" w:rsidTr="0063291E">
        <w:trPr>
          <w:trHeight w:val="1180"/>
          <w:jc w:val="center"/>
        </w:trPr>
        <w:tc>
          <w:tcPr>
            <w:tcW w:w="7001" w:type="dxa"/>
            <w:vAlign w:val="center"/>
          </w:tcPr>
          <w:p w14:paraId="22948D89" w14:textId="77777777" w:rsidR="0063291E" w:rsidRPr="0032650A" w:rsidRDefault="0063291E" w:rsidP="00135429">
            <w:pPr>
              <w:pStyle w:val="prastasiniatinklio"/>
              <w:spacing w:before="0" w:beforeAutospacing="0" w:after="0" w:afterAutospacing="0" w:line="300" w:lineRule="atLeast"/>
              <w:ind w:firstLine="567"/>
              <w:jc w:val="center"/>
              <w:rPr>
                <w:b/>
              </w:rPr>
            </w:pPr>
            <w:r w:rsidRPr="0032650A">
              <w:rPr>
                <w:b/>
              </w:rPr>
              <w:t>Ekstremaliųjų sveikatai situacijų centras</w:t>
            </w:r>
          </w:p>
          <w:p w14:paraId="38067705" w14:textId="77777777" w:rsidR="0063291E" w:rsidRPr="0032650A" w:rsidRDefault="0063291E" w:rsidP="00135429">
            <w:pPr>
              <w:pStyle w:val="prastasiniatinklio"/>
              <w:spacing w:before="0" w:beforeAutospacing="0" w:after="0" w:afterAutospacing="0" w:line="300" w:lineRule="atLeast"/>
              <w:ind w:firstLine="567"/>
              <w:jc w:val="center"/>
              <w:rPr>
                <w:b/>
              </w:rPr>
            </w:pPr>
            <w:r w:rsidRPr="0032650A">
              <w:rPr>
                <w:b/>
              </w:rPr>
              <w:t>Didžioji g. 7,</w:t>
            </w:r>
          </w:p>
          <w:p w14:paraId="6B10C1C5" w14:textId="77777777" w:rsidR="0063291E" w:rsidRPr="0032650A" w:rsidRDefault="0063291E" w:rsidP="00135429">
            <w:pPr>
              <w:pStyle w:val="prastasiniatinklio"/>
              <w:spacing w:before="0" w:beforeAutospacing="0" w:after="0" w:afterAutospacing="0" w:line="300" w:lineRule="atLeast"/>
              <w:ind w:firstLine="567"/>
              <w:jc w:val="center"/>
            </w:pPr>
            <w:r w:rsidRPr="0032650A">
              <w:t>Vilnius LT-01128</w:t>
            </w:r>
          </w:p>
        </w:tc>
        <w:tc>
          <w:tcPr>
            <w:tcW w:w="7482" w:type="dxa"/>
            <w:vAlign w:val="center"/>
          </w:tcPr>
          <w:p w14:paraId="7CE6A34A" w14:textId="77777777" w:rsidR="0063291E" w:rsidRPr="0032650A" w:rsidRDefault="0063291E" w:rsidP="00135429">
            <w:pPr>
              <w:pStyle w:val="prastasiniatinklio"/>
              <w:spacing w:before="0" w:beforeAutospacing="0" w:after="0" w:afterAutospacing="0" w:line="300" w:lineRule="atLeast"/>
              <w:ind w:firstLine="567"/>
              <w:jc w:val="center"/>
            </w:pPr>
            <w:r w:rsidRPr="0032650A">
              <w:t>Tel.: (8 5) 261 9888</w:t>
            </w:r>
          </w:p>
          <w:p w14:paraId="3713507C" w14:textId="77777777" w:rsidR="0063291E" w:rsidRPr="0032650A" w:rsidRDefault="0063291E" w:rsidP="00135429">
            <w:pPr>
              <w:pStyle w:val="prastasiniatinklio"/>
              <w:spacing w:before="0" w:beforeAutospacing="0" w:after="0" w:afterAutospacing="0" w:line="300" w:lineRule="atLeast"/>
              <w:ind w:firstLine="567"/>
              <w:jc w:val="center"/>
            </w:pPr>
            <w:r w:rsidRPr="0032650A">
              <w:t>Faksas: (8 5) 231 4436</w:t>
            </w:r>
          </w:p>
          <w:p w14:paraId="7B036F99" w14:textId="77777777" w:rsidR="0063291E" w:rsidRPr="0032650A" w:rsidRDefault="0063291E" w:rsidP="00135429">
            <w:pPr>
              <w:pStyle w:val="prastasiniatinklio"/>
              <w:spacing w:before="0" w:beforeAutospacing="0" w:after="0" w:afterAutospacing="0" w:line="300" w:lineRule="atLeast"/>
              <w:ind w:firstLine="567"/>
              <w:jc w:val="center"/>
            </w:pPr>
            <w:r w:rsidRPr="0032650A">
              <w:t xml:space="preserve">el. paštas: </w:t>
            </w:r>
            <w:hyperlink r:id="rId11" w:history="1">
              <w:r w:rsidRPr="0032650A">
                <w:rPr>
                  <w:rStyle w:val="Hipersaitas"/>
                  <w:color w:val="auto"/>
                </w:rPr>
                <w:t>essc@sam.lt</w:t>
              </w:r>
            </w:hyperlink>
            <w:r w:rsidRPr="0032650A">
              <w:br/>
              <w:t>Budintis specialistas poilsio laiku</w:t>
            </w:r>
          </w:p>
          <w:p w14:paraId="4DDD3685" w14:textId="77777777" w:rsidR="0063291E" w:rsidRPr="0032650A" w:rsidRDefault="0063291E" w:rsidP="00135429">
            <w:pPr>
              <w:pStyle w:val="prastasiniatinklio"/>
              <w:spacing w:before="0" w:beforeAutospacing="0" w:after="0" w:afterAutospacing="0" w:line="300" w:lineRule="atLeast"/>
              <w:ind w:firstLine="567"/>
              <w:jc w:val="center"/>
            </w:pPr>
            <w:r w:rsidRPr="0032650A">
              <w:t xml:space="preserve"> tel. (8 5) 261 9888</w:t>
            </w:r>
          </w:p>
        </w:tc>
      </w:tr>
      <w:tr w:rsidR="0063291E" w:rsidRPr="0032650A" w14:paraId="645A7ABC" w14:textId="77777777" w:rsidTr="0063291E">
        <w:trPr>
          <w:trHeight w:val="1180"/>
          <w:jc w:val="center"/>
        </w:trPr>
        <w:tc>
          <w:tcPr>
            <w:tcW w:w="7001" w:type="dxa"/>
            <w:vAlign w:val="center"/>
          </w:tcPr>
          <w:p w14:paraId="10AEE46A" w14:textId="72D5DEFD" w:rsidR="0063291E" w:rsidRPr="0032650A" w:rsidRDefault="0063291E" w:rsidP="00135429">
            <w:pPr>
              <w:spacing w:line="300" w:lineRule="atLeast"/>
              <w:ind w:firstLine="567"/>
              <w:jc w:val="center"/>
            </w:pPr>
            <w:r w:rsidRPr="0032650A">
              <w:t>Kauno  priešgaisrinė gelbėjimo valdyba</w:t>
            </w:r>
          </w:p>
        </w:tc>
        <w:tc>
          <w:tcPr>
            <w:tcW w:w="7482" w:type="dxa"/>
            <w:vAlign w:val="center"/>
          </w:tcPr>
          <w:p w14:paraId="207D6F88" w14:textId="77777777" w:rsidR="0063291E" w:rsidRPr="0032650A" w:rsidRDefault="0063291E" w:rsidP="00135429">
            <w:pPr>
              <w:spacing w:line="300" w:lineRule="atLeast"/>
              <w:ind w:firstLine="567"/>
              <w:jc w:val="center"/>
            </w:pPr>
            <w:r w:rsidRPr="0032650A">
              <w:t xml:space="preserve">Nemuno g. 2-1, LT - 44294, Kaunas tel. (8-37) 37 23 37, </w:t>
            </w:r>
          </w:p>
          <w:p w14:paraId="072C70A7" w14:textId="77777777" w:rsidR="0063291E" w:rsidRPr="0032650A" w:rsidRDefault="0063291E" w:rsidP="00135429">
            <w:pPr>
              <w:spacing w:line="300" w:lineRule="atLeast"/>
              <w:ind w:firstLine="567"/>
              <w:jc w:val="center"/>
            </w:pPr>
            <w:r w:rsidRPr="0032650A">
              <w:t>8 37 372301;</w:t>
            </w:r>
          </w:p>
          <w:p w14:paraId="4EEA6BA4" w14:textId="77777777" w:rsidR="0063291E" w:rsidRPr="0032650A" w:rsidRDefault="0063291E" w:rsidP="00135429">
            <w:pPr>
              <w:spacing w:line="300" w:lineRule="atLeast"/>
              <w:ind w:firstLine="567"/>
              <w:jc w:val="center"/>
            </w:pPr>
            <w:r w:rsidRPr="0032650A">
              <w:t>faks. (8-37) 37 23 39</w:t>
            </w:r>
          </w:p>
          <w:p w14:paraId="12305C88" w14:textId="77777777" w:rsidR="0063291E" w:rsidRPr="0032650A" w:rsidRDefault="0063291E" w:rsidP="00135429">
            <w:pPr>
              <w:spacing w:line="300" w:lineRule="atLeast"/>
              <w:ind w:firstLine="567"/>
              <w:jc w:val="center"/>
            </w:pPr>
            <w:r w:rsidRPr="0032650A">
              <w:t>el. p. kaunas.pgv@vpgt.lt</w:t>
            </w:r>
          </w:p>
        </w:tc>
      </w:tr>
      <w:tr w:rsidR="0063291E" w:rsidRPr="0032650A" w14:paraId="321AAD49" w14:textId="77777777" w:rsidTr="00645078">
        <w:trPr>
          <w:trHeight w:val="253"/>
          <w:jc w:val="center"/>
        </w:trPr>
        <w:tc>
          <w:tcPr>
            <w:tcW w:w="14483" w:type="dxa"/>
            <w:gridSpan w:val="2"/>
            <w:vAlign w:val="center"/>
          </w:tcPr>
          <w:p w14:paraId="7E237A60" w14:textId="77777777" w:rsidR="0063291E" w:rsidRPr="0032650A" w:rsidRDefault="0063291E" w:rsidP="00135429">
            <w:pPr>
              <w:spacing w:line="300" w:lineRule="atLeast"/>
              <w:ind w:firstLine="567"/>
              <w:jc w:val="center"/>
              <w:rPr>
                <w:b/>
              </w:rPr>
            </w:pPr>
            <w:r w:rsidRPr="0032650A">
              <w:rPr>
                <w:b/>
              </w:rPr>
              <w:t>Jonavos rajono CSS subjektai</w:t>
            </w:r>
          </w:p>
        </w:tc>
      </w:tr>
      <w:tr w:rsidR="0063291E" w:rsidRPr="0032650A" w14:paraId="257201DB" w14:textId="77777777" w:rsidTr="0063291E">
        <w:trPr>
          <w:trHeight w:val="698"/>
          <w:jc w:val="center"/>
        </w:trPr>
        <w:tc>
          <w:tcPr>
            <w:tcW w:w="7001" w:type="dxa"/>
            <w:vAlign w:val="center"/>
          </w:tcPr>
          <w:p w14:paraId="44769F76" w14:textId="77777777" w:rsidR="0063291E" w:rsidRPr="0032650A" w:rsidRDefault="0063291E" w:rsidP="00135429">
            <w:pPr>
              <w:spacing w:line="300" w:lineRule="atLeast"/>
              <w:ind w:firstLine="567"/>
              <w:jc w:val="center"/>
            </w:pPr>
            <w:r w:rsidRPr="0032650A">
              <w:t>Savivaldybės administracijos direktorius</w:t>
            </w:r>
          </w:p>
          <w:p w14:paraId="15D058D2" w14:textId="77777777" w:rsidR="0063291E" w:rsidRPr="0032650A" w:rsidRDefault="0063291E" w:rsidP="00135429">
            <w:pPr>
              <w:spacing w:line="300" w:lineRule="atLeast"/>
              <w:ind w:firstLine="567"/>
              <w:jc w:val="center"/>
            </w:pPr>
            <w:r w:rsidRPr="0032650A">
              <w:t>ESK pirmininkas</w:t>
            </w:r>
          </w:p>
        </w:tc>
        <w:tc>
          <w:tcPr>
            <w:tcW w:w="7482" w:type="dxa"/>
            <w:vAlign w:val="center"/>
          </w:tcPr>
          <w:p w14:paraId="74EC39CA" w14:textId="77777777" w:rsidR="0063291E" w:rsidRPr="0032650A" w:rsidRDefault="0063291E" w:rsidP="00135429">
            <w:pPr>
              <w:spacing w:line="300" w:lineRule="atLeast"/>
              <w:ind w:firstLine="567"/>
              <w:jc w:val="center"/>
            </w:pPr>
            <w:r w:rsidRPr="0032650A">
              <w:t xml:space="preserve">Tel.: (8 349) 613 94 </w:t>
            </w:r>
          </w:p>
        </w:tc>
      </w:tr>
      <w:tr w:rsidR="0063291E" w:rsidRPr="0032650A" w14:paraId="129A73CD" w14:textId="77777777" w:rsidTr="0063291E">
        <w:trPr>
          <w:trHeight w:val="978"/>
          <w:jc w:val="center"/>
        </w:trPr>
        <w:tc>
          <w:tcPr>
            <w:tcW w:w="7001" w:type="dxa"/>
            <w:vAlign w:val="center"/>
          </w:tcPr>
          <w:p w14:paraId="21BDF19F" w14:textId="77777777" w:rsidR="0063291E" w:rsidRPr="0032650A" w:rsidRDefault="0063291E" w:rsidP="00135429">
            <w:pPr>
              <w:spacing w:line="300" w:lineRule="atLeast"/>
              <w:ind w:firstLine="567"/>
              <w:jc w:val="center"/>
            </w:pPr>
            <w:r w:rsidRPr="0032650A">
              <w:t>Savivaldybės Ekstremaliųjų situacijų operacijų centro koordinatorius</w:t>
            </w:r>
          </w:p>
        </w:tc>
        <w:tc>
          <w:tcPr>
            <w:tcW w:w="7482" w:type="dxa"/>
            <w:vAlign w:val="center"/>
          </w:tcPr>
          <w:p w14:paraId="0EEB2A0B" w14:textId="77777777" w:rsidR="0063291E" w:rsidRPr="0032650A" w:rsidRDefault="0063291E" w:rsidP="00135429">
            <w:pPr>
              <w:widowControl w:val="0"/>
              <w:autoSpaceDE w:val="0"/>
              <w:autoSpaceDN w:val="0"/>
              <w:adjustRightInd w:val="0"/>
              <w:spacing w:line="300" w:lineRule="atLeast"/>
              <w:ind w:firstLine="567"/>
              <w:jc w:val="center"/>
            </w:pPr>
            <w:r w:rsidRPr="0032650A">
              <w:t xml:space="preserve">Mobilus: 8 687 57 556; </w:t>
            </w:r>
          </w:p>
          <w:p w14:paraId="6EB8B432" w14:textId="77777777" w:rsidR="0063291E" w:rsidRPr="0032650A" w:rsidRDefault="0063291E" w:rsidP="00135429">
            <w:pPr>
              <w:widowControl w:val="0"/>
              <w:autoSpaceDE w:val="0"/>
              <w:autoSpaceDN w:val="0"/>
              <w:adjustRightInd w:val="0"/>
              <w:spacing w:line="300" w:lineRule="atLeast"/>
              <w:ind w:firstLine="567"/>
              <w:jc w:val="center"/>
            </w:pPr>
            <w:r w:rsidRPr="0032650A">
              <w:t>Tel.: 8 349 54990;</w:t>
            </w:r>
          </w:p>
          <w:p w14:paraId="3EE5D7F4" w14:textId="77777777" w:rsidR="0063291E" w:rsidRPr="0032650A" w:rsidRDefault="0063291E" w:rsidP="00135429">
            <w:pPr>
              <w:pStyle w:val="BodyText1"/>
              <w:spacing w:line="300" w:lineRule="atLeast"/>
              <w:ind w:firstLine="567"/>
              <w:jc w:val="center"/>
              <w:rPr>
                <w:color w:val="auto"/>
                <w:sz w:val="24"/>
                <w:szCs w:val="24"/>
              </w:rPr>
            </w:pPr>
            <w:r w:rsidRPr="0032650A">
              <w:rPr>
                <w:color w:val="auto"/>
                <w:sz w:val="24"/>
                <w:szCs w:val="24"/>
              </w:rPr>
              <w:t xml:space="preserve">El. paštas: </w:t>
            </w:r>
            <w:hyperlink r:id="rId12" w:history="1">
              <w:r w:rsidRPr="0032650A">
                <w:rPr>
                  <w:color w:val="auto"/>
                  <w:sz w:val="24"/>
                  <w:szCs w:val="24"/>
                </w:rPr>
                <w:t>vytautas.kaminskas@jonava.lt</w:t>
              </w:r>
            </w:hyperlink>
          </w:p>
        </w:tc>
      </w:tr>
      <w:tr w:rsidR="0063291E" w:rsidRPr="0032650A" w14:paraId="6F23DCCE" w14:textId="77777777" w:rsidTr="0063291E">
        <w:trPr>
          <w:trHeight w:val="977"/>
          <w:jc w:val="center"/>
        </w:trPr>
        <w:tc>
          <w:tcPr>
            <w:tcW w:w="7001" w:type="dxa"/>
            <w:vAlign w:val="center"/>
          </w:tcPr>
          <w:p w14:paraId="4A592FE0" w14:textId="37F6C51B" w:rsidR="0063291E" w:rsidRPr="0032650A" w:rsidRDefault="0063291E" w:rsidP="00135429">
            <w:pPr>
              <w:spacing w:line="300" w:lineRule="atLeast"/>
              <w:ind w:firstLine="567"/>
              <w:jc w:val="center"/>
            </w:pPr>
            <w:r w:rsidRPr="0032650A">
              <w:lastRenderedPageBreak/>
              <w:t>Savivaldybės administracijos direktoriaus patarėjas</w:t>
            </w:r>
          </w:p>
          <w:p w14:paraId="5A8E8B40" w14:textId="4545C006" w:rsidR="0063291E" w:rsidRPr="0032650A" w:rsidRDefault="0063291E" w:rsidP="00135429">
            <w:pPr>
              <w:spacing w:line="300" w:lineRule="atLeast"/>
              <w:ind w:firstLine="567"/>
              <w:jc w:val="center"/>
            </w:pPr>
            <w:r w:rsidRPr="0032650A">
              <w:t xml:space="preserve">Civilinei mobilizacijai </w:t>
            </w:r>
          </w:p>
        </w:tc>
        <w:tc>
          <w:tcPr>
            <w:tcW w:w="7482" w:type="dxa"/>
            <w:vAlign w:val="center"/>
          </w:tcPr>
          <w:p w14:paraId="2980FF27" w14:textId="77777777" w:rsidR="0063291E" w:rsidRPr="0032650A" w:rsidRDefault="0063291E" w:rsidP="00135429">
            <w:pPr>
              <w:widowControl w:val="0"/>
              <w:autoSpaceDE w:val="0"/>
              <w:autoSpaceDN w:val="0"/>
              <w:adjustRightInd w:val="0"/>
              <w:spacing w:line="300" w:lineRule="atLeast"/>
              <w:ind w:firstLine="567"/>
              <w:jc w:val="center"/>
            </w:pPr>
            <w:r w:rsidRPr="0032650A">
              <w:t>Mobilus: 8 687 57 556;</w:t>
            </w:r>
          </w:p>
          <w:p w14:paraId="54C93A08" w14:textId="77777777" w:rsidR="0063291E" w:rsidRPr="0032650A" w:rsidRDefault="0063291E" w:rsidP="00135429">
            <w:pPr>
              <w:widowControl w:val="0"/>
              <w:autoSpaceDE w:val="0"/>
              <w:autoSpaceDN w:val="0"/>
              <w:adjustRightInd w:val="0"/>
              <w:spacing w:line="300" w:lineRule="atLeast"/>
              <w:ind w:firstLine="567"/>
              <w:jc w:val="center"/>
            </w:pPr>
            <w:r w:rsidRPr="0032650A">
              <w:t>Tel.: 8 349 54990;</w:t>
            </w:r>
          </w:p>
          <w:p w14:paraId="46C42DF5" w14:textId="77777777" w:rsidR="0063291E" w:rsidRPr="0032650A" w:rsidRDefault="0063291E" w:rsidP="00135429">
            <w:pPr>
              <w:pStyle w:val="BodyText1"/>
              <w:spacing w:line="300" w:lineRule="atLeast"/>
              <w:ind w:firstLine="567"/>
              <w:jc w:val="center"/>
              <w:rPr>
                <w:color w:val="auto"/>
                <w:sz w:val="24"/>
                <w:szCs w:val="24"/>
              </w:rPr>
            </w:pPr>
            <w:r w:rsidRPr="0032650A">
              <w:rPr>
                <w:color w:val="auto"/>
                <w:sz w:val="24"/>
                <w:szCs w:val="24"/>
              </w:rPr>
              <w:t xml:space="preserve">El. paštas: </w:t>
            </w:r>
            <w:hyperlink r:id="rId13" w:history="1">
              <w:r w:rsidRPr="0032650A">
                <w:rPr>
                  <w:color w:val="auto"/>
                  <w:sz w:val="24"/>
                  <w:szCs w:val="24"/>
                </w:rPr>
                <w:t>vytautas.kaminskas@jonava.lt</w:t>
              </w:r>
            </w:hyperlink>
          </w:p>
        </w:tc>
      </w:tr>
      <w:tr w:rsidR="0063291E" w:rsidRPr="0032650A" w14:paraId="3569BDD6" w14:textId="77777777" w:rsidTr="007B6F37">
        <w:trPr>
          <w:trHeight w:val="510"/>
          <w:jc w:val="center"/>
        </w:trPr>
        <w:tc>
          <w:tcPr>
            <w:tcW w:w="7001" w:type="dxa"/>
            <w:vAlign w:val="center"/>
          </w:tcPr>
          <w:p w14:paraId="4DDAABA5" w14:textId="77777777" w:rsidR="0063291E" w:rsidRPr="0032650A" w:rsidRDefault="0063291E" w:rsidP="00135429">
            <w:pPr>
              <w:pStyle w:val="Sraopastraipa1"/>
              <w:tabs>
                <w:tab w:val="left" w:pos="426"/>
              </w:tabs>
              <w:spacing w:before="0" w:after="0" w:line="300" w:lineRule="atLeast"/>
              <w:ind w:left="0" w:firstLine="567"/>
              <w:jc w:val="center"/>
            </w:pPr>
            <w:r w:rsidRPr="0032650A">
              <w:rPr>
                <w:rStyle w:val="FontStyle11"/>
              </w:rPr>
              <w:t xml:space="preserve">VŠĮ </w:t>
            </w:r>
            <w:r w:rsidRPr="0032650A">
              <w:rPr>
                <w:spacing w:val="-4"/>
              </w:rPr>
              <w:t>Jonavos  rajono</w:t>
            </w:r>
            <w:r w:rsidRPr="0032650A">
              <w:rPr>
                <w:rStyle w:val="FontStyle11"/>
              </w:rPr>
              <w:t xml:space="preserve"> GMP stotis</w:t>
            </w:r>
          </w:p>
        </w:tc>
        <w:tc>
          <w:tcPr>
            <w:tcW w:w="7482" w:type="dxa"/>
            <w:vAlign w:val="center"/>
          </w:tcPr>
          <w:p w14:paraId="58F7A67E" w14:textId="2628E552" w:rsidR="0063291E" w:rsidRPr="000532AD" w:rsidRDefault="0063291E" w:rsidP="00135429">
            <w:pPr>
              <w:pStyle w:val="Sraopastraipa1"/>
              <w:tabs>
                <w:tab w:val="left" w:pos="426"/>
              </w:tabs>
              <w:spacing w:before="0" w:after="0" w:line="300" w:lineRule="atLeast"/>
              <w:ind w:left="0" w:firstLine="567"/>
              <w:jc w:val="center"/>
            </w:pPr>
            <w:r w:rsidRPr="000532AD">
              <w:t>Tel. 112</w:t>
            </w:r>
          </w:p>
          <w:p w14:paraId="2FBB098A" w14:textId="77777777" w:rsidR="0063291E" w:rsidRPr="0032650A" w:rsidRDefault="00000000" w:rsidP="00135429">
            <w:pPr>
              <w:widowControl w:val="0"/>
              <w:autoSpaceDE w:val="0"/>
              <w:autoSpaceDN w:val="0"/>
              <w:adjustRightInd w:val="0"/>
              <w:spacing w:line="300" w:lineRule="atLeast"/>
              <w:ind w:firstLine="567"/>
              <w:jc w:val="center"/>
              <w:rPr>
                <w:u w:val="single"/>
              </w:rPr>
            </w:pPr>
            <w:hyperlink r:id="rId14" w:history="1">
              <w:r w:rsidR="0063291E" w:rsidRPr="000532AD">
                <w:rPr>
                  <w:u w:val="single"/>
                </w:rPr>
                <w:t>info@jonavosgreitoji.lt</w:t>
              </w:r>
            </w:hyperlink>
          </w:p>
        </w:tc>
      </w:tr>
      <w:tr w:rsidR="0063291E" w:rsidRPr="0032650A" w14:paraId="05E2E473" w14:textId="77777777" w:rsidTr="007B6F37">
        <w:trPr>
          <w:trHeight w:val="561"/>
          <w:jc w:val="center"/>
        </w:trPr>
        <w:tc>
          <w:tcPr>
            <w:tcW w:w="7001" w:type="dxa"/>
            <w:vAlign w:val="center"/>
          </w:tcPr>
          <w:p w14:paraId="34A49841" w14:textId="77777777" w:rsidR="0063291E" w:rsidRPr="0032650A" w:rsidRDefault="0063291E" w:rsidP="00135429">
            <w:pPr>
              <w:widowControl w:val="0"/>
              <w:autoSpaceDE w:val="0"/>
              <w:autoSpaceDN w:val="0"/>
              <w:adjustRightInd w:val="0"/>
              <w:spacing w:line="300" w:lineRule="atLeast"/>
              <w:ind w:firstLine="567"/>
              <w:jc w:val="center"/>
            </w:pPr>
            <w:r w:rsidRPr="0032650A">
              <w:rPr>
                <w:spacing w:val="-4"/>
              </w:rPr>
              <w:t xml:space="preserve">Jonavos </w:t>
            </w:r>
            <w:r w:rsidRPr="0032650A">
              <w:rPr>
                <w:caps/>
              </w:rPr>
              <w:t xml:space="preserve"> </w:t>
            </w:r>
            <w:r w:rsidRPr="0032650A">
              <w:t>PGT</w:t>
            </w:r>
          </w:p>
        </w:tc>
        <w:tc>
          <w:tcPr>
            <w:tcW w:w="7482" w:type="dxa"/>
            <w:vAlign w:val="center"/>
          </w:tcPr>
          <w:p w14:paraId="2971C377" w14:textId="77777777" w:rsidR="0063291E" w:rsidRPr="0032650A" w:rsidRDefault="0063291E" w:rsidP="00135429">
            <w:pPr>
              <w:widowControl w:val="0"/>
              <w:autoSpaceDE w:val="0"/>
              <w:autoSpaceDN w:val="0"/>
              <w:adjustRightInd w:val="0"/>
              <w:spacing w:line="300" w:lineRule="atLeast"/>
              <w:ind w:firstLine="567"/>
              <w:jc w:val="center"/>
            </w:pPr>
            <w:r w:rsidRPr="0032650A">
              <w:t xml:space="preserve"> (8 349) 52 847</w:t>
            </w:r>
          </w:p>
          <w:p w14:paraId="0C647B82" w14:textId="77777777" w:rsidR="0063291E" w:rsidRPr="0032650A" w:rsidRDefault="0063291E" w:rsidP="00135429">
            <w:pPr>
              <w:widowControl w:val="0"/>
              <w:autoSpaceDE w:val="0"/>
              <w:autoSpaceDN w:val="0"/>
              <w:adjustRightInd w:val="0"/>
              <w:spacing w:line="300" w:lineRule="atLeast"/>
              <w:ind w:firstLine="567"/>
              <w:jc w:val="center"/>
            </w:pPr>
            <w:r w:rsidRPr="0032650A">
              <w:t>El. paštas:  jonava.pgt@vpgt.lt</w:t>
            </w:r>
          </w:p>
        </w:tc>
      </w:tr>
      <w:tr w:rsidR="0063291E" w:rsidRPr="0032650A" w14:paraId="7A38CD00" w14:textId="77777777" w:rsidTr="007B6F37">
        <w:trPr>
          <w:trHeight w:val="866"/>
          <w:jc w:val="center"/>
        </w:trPr>
        <w:tc>
          <w:tcPr>
            <w:tcW w:w="7001" w:type="dxa"/>
            <w:vAlign w:val="center"/>
          </w:tcPr>
          <w:p w14:paraId="6C62C86C" w14:textId="77777777" w:rsidR="0063291E" w:rsidRPr="0032650A" w:rsidRDefault="0063291E" w:rsidP="00135429">
            <w:pPr>
              <w:widowControl w:val="0"/>
              <w:autoSpaceDE w:val="0"/>
              <w:autoSpaceDN w:val="0"/>
              <w:adjustRightInd w:val="0"/>
              <w:spacing w:line="300" w:lineRule="atLeast"/>
              <w:ind w:firstLine="567"/>
              <w:jc w:val="center"/>
            </w:pPr>
            <w:r w:rsidRPr="0032650A">
              <w:rPr>
                <w:spacing w:val="-4"/>
              </w:rPr>
              <w:t xml:space="preserve">Jonavos </w:t>
            </w:r>
            <w:r w:rsidRPr="0032650A">
              <w:t xml:space="preserve"> p</w:t>
            </w:r>
            <w:r w:rsidRPr="0032650A">
              <w:rPr>
                <w:spacing w:val="2"/>
              </w:rPr>
              <w:t>o</w:t>
            </w:r>
            <w:r w:rsidRPr="0032650A">
              <w:t>l</w:t>
            </w:r>
            <w:r w:rsidRPr="0032650A">
              <w:rPr>
                <w:spacing w:val="-3"/>
              </w:rPr>
              <w:t>i</w:t>
            </w:r>
            <w:r w:rsidRPr="0032650A">
              <w:rPr>
                <w:spacing w:val="5"/>
              </w:rPr>
              <w:t>c</w:t>
            </w:r>
            <w:r w:rsidRPr="0032650A">
              <w:t>i</w:t>
            </w:r>
            <w:r w:rsidRPr="0032650A">
              <w:rPr>
                <w:spacing w:val="2"/>
              </w:rPr>
              <w:t>j</w:t>
            </w:r>
            <w:r w:rsidRPr="0032650A">
              <w:t>os</w:t>
            </w:r>
          </w:p>
          <w:p w14:paraId="24AFBD5D" w14:textId="77777777" w:rsidR="0063291E" w:rsidRPr="0032650A" w:rsidRDefault="0063291E" w:rsidP="00135429">
            <w:pPr>
              <w:widowControl w:val="0"/>
              <w:autoSpaceDE w:val="0"/>
              <w:autoSpaceDN w:val="0"/>
              <w:adjustRightInd w:val="0"/>
              <w:spacing w:line="300" w:lineRule="atLeast"/>
              <w:ind w:firstLine="567"/>
              <w:jc w:val="center"/>
            </w:pPr>
            <w:r w:rsidRPr="0032650A">
              <w:t>k</w:t>
            </w:r>
            <w:r w:rsidRPr="0032650A">
              <w:rPr>
                <w:spacing w:val="-1"/>
              </w:rPr>
              <w:t>o</w:t>
            </w:r>
            <w:r w:rsidRPr="0032650A">
              <w:rPr>
                <w:spacing w:val="2"/>
              </w:rPr>
              <w:t>m</w:t>
            </w:r>
            <w:r w:rsidRPr="0032650A">
              <w:rPr>
                <w:spacing w:val="-6"/>
              </w:rPr>
              <w:t>i</w:t>
            </w:r>
            <w:r w:rsidRPr="0032650A">
              <w:rPr>
                <w:spacing w:val="3"/>
              </w:rPr>
              <w:t>s</w:t>
            </w:r>
            <w:r w:rsidRPr="0032650A">
              <w:t>a</w:t>
            </w:r>
            <w:r w:rsidRPr="0032650A">
              <w:rPr>
                <w:spacing w:val="2"/>
              </w:rPr>
              <w:t>r</w:t>
            </w:r>
            <w:r w:rsidRPr="0032650A">
              <w:rPr>
                <w:spacing w:val="-3"/>
              </w:rPr>
              <w:t>i</w:t>
            </w:r>
            <w:r w:rsidRPr="0032650A">
              <w:t>at</w:t>
            </w:r>
            <w:r w:rsidRPr="0032650A">
              <w:rPr>
                <w:spacing w:val="-1"/>
              </w:rPr>
              <w:t>a</w:t>
            </w:r>
            <w:r w:rsidRPr="0032650A">
              <w:t>s</w:t>
            </w:r>
          </w:p>
        </w:tc>
        <w:tc>
          <w:tcPr>
            <w:tcW w:w="7482" w:type="dxa"/>
            <w:vAlign w:val="center"/>
          </w:tcPr>
          <w:p w14:paraId="05006272" w14:textId="77777777" w:rsidR="0063291E" w:rsidRPr="0032650A" w:rsidRDefault="0063291E" w:rsidP="00135429">
            <w:pPr>
              <w:widowControl w:val="0"/>
              <w:autoSpaceDE w:val="0"/>
              <w:autoSpaceDN w:val="0"/>
              <w:adjustRightInd w:val="0"/>
              <w:spacing w:line="300" w:lineRule="atLeast"/>
              <w:ind w:firstLine="567"/>
              <w:jc w:val="center"/>
            </w:pPr>
            <w:r w:rsidRPr="0032650A">
              <w:rPr>
                <w:spacing w:val="-1"/>
              </w:rPr>
              <w:t xml:space="preserve"> (</w:t>
            </w:r>
            <w:r w:rsidRPr="0032650A">
              <w:t>8 349) 633 10;</w:t>
            </w:r>
          </w:p>
          <w:p w14:paraId="7ACD51BA" w14:textId="77777777" w:rsidR="0063291E" w:rsidRPr="0032650A" w:rsidRDefault="0063291E" w:rsidP="00135429">
            <w:pPr>
              <w:widowControl w:val="0"/>
              <w:autoSpaceDE w:val="0"/>
              <w:autoSpaceDN w:val="0"/>
              <w:adjustRightInd w:val="0"/>
              <w:spacing w:line="300" w:lineRule="atLeast"/>
              <w:ind w:firstLine="567"/>
              <w:jc w:val="center"/>
            </w:pPr>
            <w:r w:rsidRPr="0032650A">
              <w:rPr>
                <w:spacing w:val="-1"/>
              </w:rPr>
              <w:t>Fa</w:t>
            </w:r>
            <w:r w:rsidRPr="0032650A">
              <w:t>ksas</w:t>
            </w:r>
            <w:r w:rsidRPr="0032650A">
              <w:rPr>
                <w:spacing w:val="2"/>
              </w:rPr>
              <w:t xml:space="preserve"> </w:t>
            </w:r>
            <w:r w:rsidRPr="0032650A">
              <w:t>(8 349</w:t>
            </w:r>
            <w:r w:rsidRPr="0032650A">
              <w:rPr>
                <w:spacing w:val="-1"/>
              </w:rPr>
              <w:t>)</w:t>
            </w:r>
            <w:r w:rsidRPr="0032650A">
              <w:t xml:space="preserve"> </w:t>
            </w:r>
            <w:r w:rsidRPr="0032650A">
              <w:rPr>
                <w:rStyle w:val="st"/>
              </w:rPr>
              <w:t>34959453</w:t>
            </w:r>
          </w:p>
          <w:p w14:paraId="31C5541E" w14:textId="77777777" w:rsidR="0063291E" w:rsidRPr="0032650A" w:rsidRDefault="0063291E" w:rsidP="00135429">
            <w:pPr>
              <w:widowControl w:val="0"/>
              <w:autoSpaceDE w:val="0"/>
              <w:autoSpaceDN w:val="0"/>
              <w:adjustRightInd w:val="0"/>
              <w:spacing w:line="300" w:lineRule="atLeast"/>
              <w:ind w:firstLine="567"/>
              <w:jc w:val="center"/>
            </w:pPr>
            <w:r w:rsidRPr="0032650A">
              <w:t>El. p</w:t>
            </w:r>
            <w:r w:rsidRPr="0032650A">
              <w:rPr>
                <w:spacing w:val="-1"/>
              </w:rPr>
              <w:t>a</w:t>
            </w:r>
            <w:r w:rsidRPr="0032650A">
              <w:t>štas: jonavosrpk.bud@policija.lt</w:t>
            </w:r>
          </w:p>
        </w:tc>
      </w:tr>
      <w:tr w:rsidR="0063291E" w:rsidRPr="0032650A" w14:paraId="07C2C462" w14:textId="77777777" w:rsidTr="0063291E">
        <w:trPr>
          <w:trHeight w:val="976"/>
          <w:jc w:val="center"/>
        </w:trPr>
        <w:tc>
          <w:tcPr>
            <w:tcW w:w="7001" w:type="dxa"/>
            <w:vAlign w:val="center"/>
          </w:tcPr>
          <w:p w14:paraId="701D6B7D" w14:textId="77777777" w:rsidR="0063291E" w:rsidRPr="0032650A" w:rsidRDefault="0063291E" w:rsidP="00135429">
            <w:pPr>
              <w:widowControl w:val="0"/>
              <w:tabs>
                <w:tab w:val="left" w:pos="2952"/>
              </w:tabs>
              <w:autoSpaceDE w:val="0"/>
              <w:autoSpaceDN w:val="0"/>
              <w:adjustRightInd w:val="0"/>
              <w:spacing w:line="300" w:lineRule="atLeast"/>
              <w:ind w:firstLine="567"/>
              <w:jc w:val="center"/>
            </w:pPr>
            <w:r w:rsidRPr="0032650A">
              <w:t>AB  „ESO“ Elektros tinklų avarinė tarnyba</w:t>
            </w:r>
          </w:p>
        </w:tc>
        <w:tc>
          <w:tcPr>
            <w:tcW w:w="7482" w:type="dxa"/>
            <w:vAlign w:val="center"/>
          </w:tcPr>
          <w:p w14:paraId="33B1893B" w14:textId="77777777" w:rsidR="0063291E" w:rsidRPr="0032650A" w:rsidRDefault="0063291E" w:rsidP="00135429">
            <w:pPr>
              <w:widowControl w:val="0"/>
              <w:autoSpaceDE w:val="0"/>
              <w:autoSpaceDN w:val="0"/>
              <w:adjustRightInd w:val="0"/>
              <w:spacing w:line="300" w:lineRule="atLeast"/>
              <w:ind w:firstLine="567"/>
              <w:jc w:val="center"/>
            </w:pPr>
            <w:r w:rsidRPr="0032650A">
              <w:t>T</w:t>
            </w:r>
            <w:r w:rsidRPr="0032650A">
              <w:rPr>
                <w:spacing w:val="-1"/>
              </w:rPr>
              <w:t>e</w:t>
            </w:r>
            <w:r w:rsidRPr="0032650A">
              <w:t>le</w:t>
            </w:r>
            <w:r w:rsidRPr="0032650A">
              <w:rPr>
                <w:spacing w:val="-1"/>
              </w:rPr>
              <w:t>f</w:t>
            </w:r>
            <w:r w:rsidRPr="0032650A">
              <w:t>on</w:t>
            </w:r>
            <w:r w:rsidRPr="0032650A">
              <w:rPr>
                <w:spacing w:val="-1"/>
              </w:rPr>
              <w:t>a</w:t>
            </w:r>
            <w:r w:rsidRPr="0032650A">
              <w:t>i: 1802</w:t>
            </w:r>
          </w:p>
          <w:p w14:paraId="3CEA68C9" w14:textId="77777777" w:rsidR="0063291E" w:rsidRPr="0032650A" w:rsidRDefault="0063291E" w:rsidP="00135429">
            <w:pPr>
              <w:widowControl w:val="0"/>
              <w:autoSpaceDE w:val="0"/>
              <w:autoSpaceDN w:val="0"/>
              <w:adjustRightInd w:val="0"/>
              <w:spacing w:line="300" w:lineRule="atLeast"/>
              <w:ind w:firstLine="567"/>
              <w:jc w:val="center"/>
            </w:pPr>
            <w:r w:rsidRPr="0032650A">
              <w:t>T</w:t>
            </w:r>
            <w:r w:rsidRPr="0032650A">
              <w:rPr>
                <w:spacing w:val="-1"/>
              </w:rPr>
              <w:t>e</w:t>
            </w:r>
            <w:r w:rsidRPr="0032650A">
              <w:t>l.</w:t>
            </w:r>
            <w:r w:rsidRPr="0032650A">
              <w:rPr>
                <w:spacing w:val="1"/>
              </w:rPr>
              <w:t>/</w:t>
            </w:r>
            <w:r w:rsidRPr="0032650A">
              <w:t>f</w:t>
            </w:r>
            <w:r w:rsidRPr="0032650A">
              <w:rPr>
                <w:spacing w:val="-2"/>
              </w:rPr>
              <w:t>a</w:t>
            </w:r>
            <w:r w:rsidRPr="0032650A">
              <w:rPr>
                <w:spacing w:val="2"/>
              </w:rPr>
              <w:t>x</w:t>
            </w:r>
            <w:r w:rsidRPr="0032650A">
              <w:t xml:space="preserve">.: </w:t>
            </w:r>
            <w:r w:rsidRPr="0032650A">
              <w:rPr>
                <w:spacing w:val="1"/>
              </w:rPr>
              <w:t xml:space="preserve"> </w:t>
            </w:r>
            <w:r w:rsidRPr="0032650A">
              <w:t>(8 349) 52 189; El. p</w:t>
            </w:r>
            <w:r w:rsidRPr="0032650A">
              <w:rPr>
                <w:spacing w:val="-1"/>
              </w:rPr>
              <w:t>a</w:t>
            </w:r>
            <w:r w:rsidRPr="0032650A">
              <w:t>štas: jst.centras@jonava.net</w:t>
            </w:r>
          </w:p>
        </w:tc>
      </w:tr>
      <w:tr w:rsidR="0063291E" w:rsidRPr="0032650A" w14:paraId="32F3D0A7" w14:textId="77777777" w:rsidTr="0063291E">
        <w:trPr>
          <w:trHeight w:val="850"/>
          <w:jc w:val="center"/>
        </w:trPr>
        <w:tc>
          <w:tcPr>
            <w:tcW w:w="7001" w:type="dxa"/>
            <w:vAlign w:val="center"/>
          </w:tcPr>
          <w:p w14:paraId="55F4A384" w14:textId="77777777" w:rsidR="0063291E" w:rsidRPr="0032650A" w:rsidRDefault="0063291E" w:rsidP="00135429">
            <w:pPr>
              <w:widowControl w:val="0"/>
              <w:autoSpaceDE w:val="0"/>
              <w:autoSpaceDN w:val="0"/>
              <w:adjustRightInd w:val="0"/>
              <w:spacing w:line="300" w:lineRule="atLeast"/>
              <w:ind w:firstLine="567"/>
              <w:jc w:val="center"/>
            </w:pPr>
            <w:r w:rsidRPr="0032650A">
              <w:t>UAB „JONAVOS VANDENYS“ Av</w:t>
            </w:r>
            <w:r w:rsidRPr="0032650A">
              <w:rPr>
                <w:spacing w:val="-1"/>
              </w:rPr>
              <w:t>a</w:t>
            </w:r>
            <w:r w:rsidRPr="0032650A">
              <w:t>rinė</w:t>
            </w:r>
            <w:r w:rsidRPr="0032650A">
              <w:rPr>
                <w:spacing w:val="-1"/>
              </w:rPr>
              <w:t xml:space="preserve"> </w:t>
            </w:r>
            <w:r w:rsidRPr="0032650A">
              <w:t>t</w:t>
            </w:r>
            <w:r w:rsidRPr="0032650A">
              <w:rPr>
                <w:spacing w:val="2"/>
              </w:rPr>
              <w:t>a</w:t>
            </w:r>
            <w:r w:rsidRPr="0032650A">
              <w:t>r</w:t>
            </w:r>
            <w:r w:rsidRPr="0032650A">
              <w:rPr>
                <w:spacing w:val="4"/>
              </w:rPr>
              <w:t>n</w:t>
            </w:r>
            <w:r w:rsidRPr="0032650A">
              <w:rPr>
                <w:spacing w:val="-5"/>
              </w:rPr>
              <w:t>y</w:t>
            </w:r>
            <w:r w:rsidRPr="0032650A">
              <w:t>ba</w:t>
            </w:r>
          </w:p>
        </w:tc>
        <w:tc>
          <w:tcPr>
            <w:tcW w:w="7482" w:type="dxa"/>
            <w:vAlign w:val="center"/>
          </w:tcPr>
          <w:p w14:paraId="2531D679" w14:textId="77777777" w:rsidR="0063291E" w:rsidRPr="0032650A" w:rsidRDefault="0063291E" w:rsidP="00135429">
            <w:pPr>
              <w:widowControl w:val="0"/>
              <w:autoSpaceDE w:val="0"/>
              <w:autoSpaceDN w:val="0"/>
              <w:adjustRightInd w:val="0"/>
              <w:spacing w:line="300" w:lineRule="atLeast"/>
              <w:ind w:firstLine="567"/>
              <w:jc w:val="center"/>
            </w:pPr>
            <w:r w:rsidRPr="0032650A">
              <w:t>Tel./faks.8 (349) 54 806</w:t>
            </w:r>
          </w:p>
          <w:p w14:paraId="03FD996E" w14:textId="18FA7311" w:rsidR="0063291E" w:rsidRPr="0032650A" w:rsidRDefault="0063291E" w:rsidP="00135429">
            <w:pPr>
              <w:widowControl w:val="0"/>
              <w:autoSpaceDE w:val="0"/>
              <w:autoSpaceDN w:val="0"/>
              <w:adjustRightInd w:val="0"/>
              <w:spacing w:line="300" w:lineRule="atLeast"/>
              <w:ind w:firstLine="567"/>
              <w:jc w:val="center"/>
            </w:pPr>
            <w:r w:rsidRPr="0032650A">
              <w:t>El.</w:t>
            </w:r>
            <w:r w:rsidR="007B6F37">
              <w:t xml:space="preserve"> </w:t>
            </w:r>
            <w:r w:rsidRPr="0032650A">
              <w:t>paštas: jvandenys@takas.lt</w:t>
            </w:r>
          </w:p>
        </w:tc>
      </w:tr>
      <w:tr w:rsidR="0063291E" w:rsidRPr="0032650A" w14:paraId="084EA2D8" w14:textId="77777777" w:rsidTr="0063291E">
        <w:trPr>
          <w:trHeight w:val="551"/>
          <w:jc w:val="center"/>
        </w:trPr>
        <w:tc>
          <w:tcPr>
            <w:tcW w:w="7001" w:type="dxa"/>
            <w:vAlign w:val="center"/>
          </w:tcPr>
          <w:p w14:paraId="4E985947" w14:textId="66ED3E52" w:rsidR="0063291E" w:rsidRPr="0032650A" w:rsidRDefault="0063291E" w:rsidP="00135429">
            <w:pPr>
              <w:spacing w:line="300" w:lineRule="atLeast"/>
              <w:ind w:firstLine="567"/>
              <w:jc w:val="center"/>
            </w:pPr>
            <w:r w:rsidRPr="0032650A">
              <w:t xml:space="preserve">Aplinkos apsaugos departamento Kauno valdybos Jonavos </w:t>
            </w:r>
            <w:r w:rsidR="00353A65" w:rsidRPr="0032650A">
              <w:t>aplinkos apsaugos inspekcija</w:t>
            </w:r>
          </w:p>
        </w:tc>
        <w:tc>
          <w:tcPr>
            <w:tcW w:w="7482" w:type="dxa"/>
            <w:vAlign w:val="center"/>
          </w:tcPr>
          <w:p w14:paraId="45A5E4FD" w14:textId="77777777" w:rsidR="0063291E" w:rsidRPr="0032650A" w:rsidRDefault="0063291E" w:rsidP="00135429">
            <w:pPr>
              <w:spacing w:line="300" w:lineRule="atLeast"/>
              <w:ind w:firstLine="567"/>
              <w:jc w:val="center"/>
            </w:pPr>
            <w:r w:rsidRPr="0032650A">
              <w:t>8-349-54074, 8-686-03710</w:t>
            </w:r>
          </w:p>
        </w:tc>
      </w:tr>
      <w:tr w:rsidR="0063291E" w:rsidRPr="0032650A" w14:paraId="3488F50F" w14:textId="77777777" w:rsidTr="0063291E">
        <w:trPr>
          <w:trHeight w:val="847"/>
          <w:jc w:val="center"/>
        </w:trPr>
        <w:tc>
          <w:tcPr>
            <w:tcW w:w="7001" w:type="dxa"/>
            <w:vAlign w:val="center"/>
          </w:tcPr>
          <w:p w14:paraId="4BC9DF48" w14:textId="77777777" w:rsidR="0063291E" w:rsidRPr="0032650A" w:rsidRDefault="0063291E" w:rsidP="00135429">
            <w:pPr>
              <w:pStyle w:val="Sraopastraipa1"/>
              <w:tabs>
                <w:tab w:val="left" w:pos="426"/>
                <w:tab w:val="left" w:pos="2175"/>
              </w:tabs>
              <w:spacing w:before="0" w:after="0" w:line="300" w:lineRule="atLeast"/>
              <w:ind w:left="0" w:firstLine="567"/>
              <w:jc w:val="center"/>
            </w:pPr>
            <w:r w:rsidRPr="0032650A">
              <w:rPr>
                <w:rStyle w:val="Emfaz"/>
                <w:i w:val="0"/>
              </w:rPr>
              <w:t>Nacionalinio visuomenės sveikatos centro</w:t>
            </w:r>
            <w:r w:rsidRPr="0032650A">
              <w:rPr>
                <w:rStyle w:val="st"/>
                <w:i/>
              </w:rPr>
              <w:t xml:space="preserve"> </w:t>
            </w:r>
            <w:r w:rsidRPr="0032650A">
              <w:t>Jonavos skyrius (Vasario 16-osios g. 9)</w:t>
            </w:r>
          </w:p>
        </w:tc>
        <w:tc>
          <w:tcPr>
            <w:tcW w:w="7482" w:type="dxa"/>
            <w:vAlign w:val="center"/>
          </w:tcPr>
          <w:p w14:paraId="1A87AA72" w14:textId="77777777" w:rsidR="0063291E" w:rsidRPr="0032650A" w:rsidRDefault="0063291E" w:rsidP="00135429">
            <w:pPr>
              <w:widowControl w:val="0"/>
              <w:autoSpaceDE w:val="0"/>
              <w:autoSpaceDN w:val="0"/>
              <w:adjustRightInd w:val="0"/>
              <w:spacing w:line="300" w:lineRule="atLeast"/>
              <w:ind w:firstLine="567"/>
              <w:jc w:val="center"/>
            </w:pPr>
            <w:r w:rsidRPr="0032650A">
              <w:t>Jonava, tel./fax. (8 349) 60069,</w:t>
            </w:r>
          </w:p>
          <w:p w14:paraId="61A2905C" w14:textId="77777777" w:rsidR="0063291E" w:rsidRPr="0032650A" w:rsidRDefault="0063291E" w:rsidP="00135429">
            <w:pPr>
              <w:widowControl w:val="0"/>
              <w:autoSpaceDE w:val="0"/>
              <w:autoSpaceDN w:val="0"/>
              <w:adjustRightInd w:val="0"/>
              <w:spacing w:line="300" w:lineRule="atLeast"/>
              <w:ind w:firstLine="567"/>
              <w:jc w:val="center"/>
            </w:pPr>
            <w:r w:rsidRPr="0032650A">
              <w:t>el. p. jonava@nvsc.lt)</w:t>
            </w:r>
          </w:p>
        </w:tc>
      </w:tr>
    </w:tbl>
    <w:p w14:paraId="59894770" w14:textId="7610AC3F" w:rsidR="0063291E" w:rsidRPr="0032650A" w:rsidRDefault="000C029F" w:rsidP="00135429">
      <w:pPr>
        <w:ind w:firstLine="567"/>
        <w:jc w:val="center"/>
        <w:rPr>
          <w:b/>
        </w:rPr>
      </w:pPr>
      <w:r w:rsidRPr="0032650A">
        <w:rPr>
          <w:b/>
        </w:rPr>
        <w:t>____________________</w:t>
      </w:r>
    </w:p>
    <w:p w14:paraId="39CFD5C4" w14:textId="385529DF" w:rsidR="0063291E" w:rsidRPr="0032650A" w:rsidRDefault="0063291E" w:rsidP="00135429">
      <w:pPr>
        <w:ind w:firstLine="567"/>
        <w:jc w:val="center"/>
        <w:rPr>
          <w:b/>
        </w:rPr>
      </w:pPr>
    </w:p>
    <w:p w14:paraId="363428A7" w14:textId="7EEEBCC9" w:rsidR="00D673DD" w:rsidRPr="0032650A" w:rsidRDefault="00D673DD" w:rsidP="00135429">
      <w:pPr>
        <w:ind w:firstLine="567"/>
        <w:jc w:val="center"/>
        <w:rPr>
          <w:b/>
        </w:rPr>
      </w:pPr>
      <w:r w:rsidRPr="0032650A">
        <w:rPr>
          <w:b/>
        </w:rPr>
        <w:br w:type="page"/>
      </w:r>
    </w:p>
    <w:p w14:paraId="57725354" w14:textId="77777777" w:rsidR="00645078" w:rsidRPr="0032650A" w:rsidRDefault="00645078" w:rsidP="00645078">
      <w:pPr>
        <w:pStyle w:val="Puslapioinaostekstas"/>
        <w:tabs>
          <w:tab w:val="left" w:pos="1080"/>
        </w:tabs>
        <w:spacing w:line="240" w:lineRule="auto"/>
        <w:ind w:left="11766" w:firstLine="1"/>
        <w:contextualSpacing/>
        <w:jc w:val="left"/>
        <w:rPr>
          <w:bCs/>
          <w:sz w:val="24"/>
          <w:szCs w:val="24"/>
        </w:rPr>
      </w:pPr>
      <w:r w:rsidRPr="0032650A">
        <w:rPr>
          <w:bCs/>
          <w:sz w:val="24"/>
          <w:szCs w:val="24"/>
        </w:rPr>
        <w:lastRenderedPageBreak/>
        <w:t>Jonavos Jeronimo Ralio gimnazijos ekstremaliųjų situacijų valdymo plano</w:t>
      </w:r>
    </w:p>
    <w:p w14:paraId="57F3B33A" w14:textId="2D0B71A7" w:rsidR="00645078" w:rsidRPr="0032650A" w:rsidRDefault="00645078" w:rsidP="00645078">
      <w:pPr>
        <w:pStyle w:val="Puslapioinaostekstas"/>
        <w:tabs>
          <w:tab w:val="left" w:pos="1080"/>
        </w:tabs>
        <w:spacing w:line="240" w:lineRule="auto"/>
        <w:ind w:left="11766" w:firstLine="1"/>
        <w:contextualSpacing/>
        <w:jc w:val="left"/>
        <w:rPr>
          <w:bCs/>
          <w:sz w:val="24"/>
          <w:szCs w:val="24"/>
        </w:rPr>
      </w:pPr>
      <w:r w:rsidRPr="0032650A">
        <w:rPr>
          <w:bCs/>
          <w:sz w:val="24"/>
          <w:szCs w:val="24"/>
        </w:rPr>
        <w:t>3 priedas</w:t>
      </w:r>
    </w:p>
    <w:p w14:paraId="27CD599E" w14:textId="774A3B2A" w:rsidR="00D673DD" w:rsidRPr="0032650A" w:rsidRDefault="00D673DD" w:rsidP="00135429">
      <w:pPr>
        <w:spacing w:line="240" w:lineRule="auto"/>
        <w:ind w:firstLine="567"/>
        <w:jc w:val="center"/>
        <w:rPr>
          <w:b/>
        </w:rPr>
      </w:pPr>
      <w:r w:rsidRPr="0032650A">
        <w:rPr>
          <w:b/>
        </w:rPr>
        <w:t>JONAVOS JERONIMO RALIO GIMNAZIJOS</w:t>
      </w:r>
    </w:p>
    <w:p w14:paraId="1DE23C11" w14:textId="77777777" w:rsidR="00D673DD" w:rsidRPr="0032650A" w:rsidRDefault="00D673DD" w:rsidP="00135429">
      <w:pPr>
        <w:spacing w:line="240" w:lineRule="auto"/>
        <w:ind w:firstLine="567"/>
        <w:jc w:val="center"/>
        <w:rPr>
          <w:b/>
          <w:bCs/>
          <w:caps/>
        </w:rPr>
      </w:pPr>
      <w:r w:rsidRPr="0032650A">
        <w:rPr>
          <w:b/>
          <w:bCs/>
          <w:caps/>
        </w:rPr>
        <w:t>materialinių išteklių žinynas</w:t>
      </w:r>
    </w:p>
    <w:p w14:paraId="0B271386" w14:textId="77777777" w:rsidR="00D673DD" w:rsidRPr="0032650A" w:rsidRDefault="00D673DD" w:rsidP="00135429">
      <w:pPr>
        <w:tabs>
          <w:tab w:val="left" w:pos="4524"/>
        </w:tabs>
        <w:ind w:firstLine="567"/>
        <w:rPr>
          <w:sz w:val="20"/>
        </w:rPr>
      </w:pPr>
      <w:r w:rsidRPr="0032650A">
        <w:rPr>
          <w:sz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95"/>
        <w:gridCol w:w="2494"/>
        <w:gridCol w:w="1134"/>
        <w:gridCol w:w="2551"/>
        <w:gridCol w:w="2552"/>
        <w:gridCol w:w="1842"/>
        <w:gridCol w:w="3192"/>
      </w:tblGrid>
      <w:tr w:rsidR="00D673DD" w:rsidRPr="0032650A" w14:paraId="3863C70A" w14:textId="77777777" w:rsidTr="00D21080">
        <w:tc>
          <w:tcPr>
            <w:tcW w:w="795" w:type="dxa"/>
            <w:vAlign w:val="center"/>
          </w:tcPr>
          <w:p w14:paraId="7524A9C2" w14:textId="77777777" w:rsidR="00D673DD" w:rsidRPr="0032650A" w:rsidRDefault="00D673DD" w:rsidP="00110150">
            <w:pPr>
              <w:spacing w:line="240" w:lineRule="auto"/>
              <w:ind w:firstLine="0"/>
              <w:contextualSpacing/>
              <w:jc w:val="center"/>
            </w:pPr>
            <w:r w:rsidRPr="0032650A">
              <w:t>Eil. Nr.</w:t>
            </w:r>
          </w:p>
        </w:tc>
        <w:tc>
          <w:tcPr>
            <w:tcW w:w="2494" w:type="dxa"/>
            <w:vAlign w:val="center"/>
          </w:tcPr>
          <w:p w14:paraId="1A916C84" w14:textId="77777777" w:rsidR="00D673DD" w:rsidRPr="0032650A" w:rsidRDefault="00D673DD" w:rsidP="00110150">
            <w:pPr>
              <w:spacing w:line="240" w:lineRule="auto"/>
              <w:ind w:firstLine="0"/>
              <w:contextualSpacing/>
              <w:jc w:val="center"/>
            </w:pPr>
            <w:r w:rsidRPr="0032650A">
              <w:t>Materialinis išteklius</w:t>
            </w:r>
          </w:p>
        </w:tc>
        <w:tc>
          <w:tcPr>
            <w:tcW w:w="1134" w:type="dxa"/>
            <w:vAlign w:val="center"/>
          </w:tcPr>
          <w:p w14:paraId="57FCD34D" w14:textId="77777777" w:rsidR="00D673DD" w:rsidRPr="0032650A" w:rsidRDefault="00D673DD" w:rsidP="00110150">
            <w:pPr>
              <w:spacing w:line="240" w:lineRule="auto"/>
              <w:ind w:firstLine="0"/>
              <w:contextualSpacing/>
              <w:jc w:val="center"/>
            </w:pPr>
            <w:r w:rsidRPr="0032650A">
              <w:t>Kiekis</w:t>
            </w:r>
          </w:p>
        </w:tc>
        <w:tc>
          <w:tcPr>
            <w:tcW w:w="2551" w:type="dxa"/>
            <w:vAlign w:val="center"/>
          </w:tcPr>
          <w:p w14:paraId="19431887" w14:textId="77777777" w:rsidR="00D673DD" w:rsidRPr="0032650A" w:rsidRDefault="00D673DD" w:rsidP="00110150">
            <w:pPr>
              <w:spacing w:line="240" w:lineRule="auto"/>
              <w:ind w:firstLine="0"/>
              <w:contextualSpacing/>
              <w:jc w:val="center"/>
            </w:pPr>
            <w:r w:rsidRPr="0032650A">
              <w:t>Techniniai duomenys</w:t>
            </w:r>
          </w:p>
        </w:tc>
        <w:tc>
          <w:tcPr>
            <w:tcW w:w="2552" w:type="dxa"/>
            <w:vAlign w:val="center"/>
          </w:tcPr>
          <w:p w14:paraId="3E10A791" w14:textId="77777777" w:rsidR="00D673DD" w:rsidRPr="0032650A" w:rsidRDefault="00D673DD" w:rsidP="00110150">
            <w:pPr>
              <w:spacing w:line="240" w:lineRule="auto"/>
              <w:ind w:firstLine="0"/>
              <w:contextualSpacing/>
              <w:jc w:val="center"/>
            </w:pPr>
            <w:r w:rsidRPr="0032650A">
              <w:t>Valdytojas</w:t>
            </w:r>
          </w:p>
        </w:tc>
        <w:tc>
          <w:tcPr>
            <w:tcW w:w="1842" w:type="dxa"/>
            <w:vAlign w:val="center"/>
          </w:tcPr>
          <w:p w14:paraId="1FF94C2E" w14:textId="77777777" w:rsidR="00D673DD" w:rsidRPr="0032650A" w:rsidRDefault="00D673DD" w:rsidP="00110150">
            <w:pPr>
              <w:spacing w:line="240" w:lineRule="auto"/>
              <w:ind w:firstLine="0"/>
              <w:contextualSpacing/>
              <w:jc w:val="center"/>
            </w:pPr>
            <w:r w:rsidRPr="0032650A">
              <w:t>Valdytojo kontaktiniai duomenys</w:t>
            </w:r>
          </w:p>
        </w:tc>
        <w:tc>
          <w:tcPr>
            <w:tcW w:w="3192" w:type="dxa"/>
            <w:vAlign w:val="center"/>
          </w:tcPr>
          <w:p w14:paraId="39EC46C5" w14:textId="77777777" w:rsidR="00D673DD" w:rsidRPr="0032650A" w:rsidRDefault="00D673DD" w:rsidP="00110150">
            <w:pPr>
              <w:spacing w:line="240" w:lineRule="auto"/>
              <w:ind w:firstLine="0"/>
              <w:contextualSpacing/>
              <w:jc w:val="center"/>
            </w:pPr>
            <w:r w:rsidRPr="0032650A">
              <w:rPr>
                <w:rFonts w:eastAsiaTheme="minorHAnsi"/>
                <w:bCs/>
              </w:rPr>
              <w:t>Pavojus, į kurį atsižvelgiant  numatyti materialiniai ištekliai</w:t>
            </w:r>
          </w:p>
        </w:tc>
      </w:tr>
      <w:tr w:rsidR="00D673DD" w:rsidRPr="0032650A" w14:paraId="0E5B8DAA" w14:textId="77777777" w:rsidTr="00D21080">
        <w:tc>
          <w:tcPr>
            <w:tcW w:w="795" w:type="dxa"/>
            <w:tcBorders>
              <w:bottom w:val="single" w:sz="4" w:space="0" w:color="auto"/>
            </w:tcBorders>
          </w:tcPr>
          <w:p w14:paraId="66D78B72" w14:textId="77777777" w:rsidR="00D673DD" w:rsidRPr="0032650A" w:rsidRDefault="00D673DD" w:rsidP="00135429">
            <w:pPr>
              <w:spacing w:line="240" w:lineRule="auto"/>
              <w:ind w:firstLine="567"/>
              <w:contextualSpacing/>
              <w:jc w:val="center"/>
              <w:rPr>
                <w:b/>
                <w:bCs/>
                <w:sz w:val="20"/>
              </w:rPr>
            </w:pPr>
            <w:r w:rsidRPr="0032650A">
              <w:rPr>
                <w:b/>
                <w:bCs/>
                <w:sz w:val="20"/>
              </w:rPr>
              <w:t>1</w:t>
            </w:r>
          </w:p>
        </w:tc>
        <w:tc>
          <w:tcPr>
            <w:tcW w:w="2494" w:type="dxa"/>
            <w:tcBorders>
              <w:bottom w:val="single" w:sz="4" w:space="0" w:color="auto"/>
            </w:tcBorders>
          </w:tcPr>
          <w:p w14:paraId="760D72D2" w14:textId="77777777" w:rsidR="00D673DD" w:rsidRPr="0032650A" w:rsidRDefault="00D673DD" w:rsidP="00135429">
            <w:pPr>
              <w:spacing w:line="240" w:lineRule="auto"/>
              <w:ind w:firstLine="567"/>
              <w:contextualSpacing/>
              <w:jc w:val="center"/>
              <w:rPr>
                <w:b/>
                <w:bCs/>
                <w:sz w:val="20"/>
              </w:rPr>
            </w:pPr>
            <w:r w:rsidRPr="0032650A">
              <w:rPr>
                <w:b/>
                <w:bCs/>
                <w:sz w:val="20"/>
              </w:rPr>
              <w:t>2</w:t>
            </w:r>
          </w:p>
        </w:tc>
        <w:tc>
          <w:tcPr>
            <w:tcW w:w="1134" w:type="dxa"/>
            <w:tcBorders>
              <w:bottom w:val="single" w:sz="4" w:space="0" w:color="auto"/>
            </w:tcBorders>
          </w:tcPr>
          <w:p w14:paraId="7CFADD65" w14:textId="77777777" w:rsidR="00D673DD" w:rsidRPr="0032650A" w:rsidRDefault="00D673DD" w:rsidP="00135429">
            <w:pPr>
              <w:spacing w:line="240" w:lineRule="auto"/>
              <w:ind w:firstLine="567"/>
              <w:contextualSpacing/>
              <w:jc w:val="center"/>
              <w:rPr>
                <w:b/>
                <w:bCs/>
                <w:sz w:val="20"/>
              </w:rPr>
            </w:pPr>
            <w:r w:rsidRPr="0032650A">
              <w:rPr>
                <w:b/>
                <w:bCs/>
                <w:sz w:val="20"/>
              </w:rPr>
              <w:t>3</w:t>
            </w:r>
          </w:p>
        </w:tc>
        <w:tc>
          <w:tcPr>
            <w:tcW w:w="2551" w:type="dxa"/>
            <w:tcBorders>
              <w:bottom w:val="single" w:sz="4" w:space="0" w:color="auto"/>
            </w:tcBorders>
          </w:tcPr>
          <w:p w14:paraId="3F0C5651" w14:textId="77777777" w:rsidR="00D673DD" w:rsidRPr="0032650A" w:rsidRDefault="00D673DD" w:rsidP="00135429">
            <w:pPr>
              <w:spacing w:line="240" w:lineRule="auto"/>
              <w:ind w:firstLine="567"/>
              <w:contextualSpacing/>
              <w:jc w:val="center"/>
              <w:rPr>
                <w:b/>
                <w:bCs/>
                <w:sz w:val="20"/>
              </w:rPr>
            </w:pPr>
            <w:r w:rsidRPr="0032650A">
              <w:rPr>
                <w:b/>
                <w:bCs/>
                <w:sz w:val="20"/>
              </w:rPr>
              <w:t>4</w:t>
            </w:r>
          </w:p>
        </w:tc>
        <w:tc>
          <w:tcPr>
            <w:tcW w:w="2552" w:type="dxa"/>
            <w:tcBorders>
              <w:bottom w:val="single" w:sz="4" w:space="0" w:color="auto"/>
            </w:tcBorders>
          </w:tcPr>
          <w:p w14:paraId="5758272F" w14:textId="77777777" w:rsidR="00D673DD" w:rsidRPr="0032650A" w:rsidRDefault="00D673DD" w:rsidP="00135429">
            <w:pPr>
              <w:spacing w:line="240" w:lineRule="auto"/>
              <w:ind w:firstLine="567"/>
              <w:contextualSpacing/>
              <w:jc w:val="center"/>
              <w:rPr>
                <w:b/>
                <w:bCs/>
                <w:sz w:val="20"/>
              </w:rPr>
            </w:pPr>
            <w:r w:rsidRPr="0032650A">
              <w:rPr>
                <w:b/>
                <w:bCs/>
                <w:sz w:val="20"/>
              </w:rPr>
              <w:t>5</w:t>
            </w:r>
          </w:p>
        </w:tc>
        <w:tc>
          <w:tcPr>
            <w:tcW w:w="1842" w:type="dxa"/>
            <w:tcBorders>
              <w:bottom w:val="single" w:sz="4" w:space="0" w:color="auto"/>
            </w:tcBorders>
          </w:tcPr>
          <w:p w14:paraId="6BE41408" w14:textId="77777777" w:rsidR="00D673DD" w:rsidRPr="0032650A" w:rsidRDefault="00D673DD" w:rsidP="00135429">
            <w:pPr>
              <w:spacing w:line="240" w:lineRule="auto"/>
              <w:ind w:firstLine="567"/>
              <w:contextualSpacing/>
              <w:jc w:val="center"/>
              <w:rPr>
                <w:b/>
                <w:bCs/>
                <w:sz w:val="20"/>
              </w:rPr>
            </w:pPr>
            <w:r w:rsidRPr="0032650A">
              <w:rPr>
                <w:b/>
                <w:bCs/>
                <w:sz w:val="20"/>
              </w:rPr>
              <w:t>6</w:t>
            </w:r>
          </w:p>
        </w:tc>
        <w:tc>
          <w:tcPr>
            <w:tcW w:w="3192" w:type="dxa"/>
            <w:tcBorders>
              <w:bottom w:val="single" w:sz="4" w:space="0" w:color="auto"/>
            </w:tcBorders>
          </w:tcPr>
          <w:p w14:paraId="27E16E92" w14:textId="77777777" w:rsidR="00D673DD" w:rsidRPr="0032650A" w:rsidRDefault="00D673DD" w:rsidP="00135429">
            <w:pPr>
              <w:spacing w:line="240" w:lineRule="auto"/>
              <w:ind w:firstLine="567"/>
              <w:contextualSpacing/>
              <w:jc w:val="center"/>
              <w:rPr>
                <w:b/>
                <w:bCs/>
                <w:sz w:val="20"/>
              </w:rPr>
            </w:pPr>
            <w:r w:rsidRPr="0032650A">
              <w:rPr>
                <w:b/>
                <w:bCs/>
                <w:sz w:val="20"/>
              </w:rPr>
              <w:t>7</w:t>
            </w:r>
          </w:p>
        </w:tc>
      </w:tr>
      <w:tr w:rsidR="00D673DD" w:rsidRPr="0032650A" w14:paraId="55A0D4D2" w14:textId="77777777" w:rsidTr="00D21080">
        <w:trPr>
          <w:trHeight w:val="510"/>
        </w:trPr>
        <w:tc>
          <w:tcPr>
            <w:tcW w:w="795" w:type="dxa"/>
            <w:tcBorders>
              <w:bottom w:val="single" w:sz="4" w:space="0" w:color="auto"/>
            </w:tcBorders>
            <w:vAlign w:val="center"/>
          </w:tcPr>
          <w:p w14:paraId="69567631" w14:textId="61205030" w:rsidR="00D673DD" w:rsidRPr="0032650A" w:rsidRDefault="00C225D0" w:rsidP="00C225D0">
            <w:pPr>
              <w:spacing w:line="240" w:lineRule="auto"/>
              <w:ind w:firstLine="115"/>
              <w:contextualSpacing/>
              <w:jc w:val="left"/>
            </w:pPr>
            <w:r w:rsidRPr="0032650A">
              <w:t>1.</w:t>
            </w:r>
          </w:p>
        </w:tc>
        <w:tc>
          <w:tcPr>
            <w:tcW w:w="2494" w:type="dxa"/>
            <w:tcBorders>
              <w:bottom w:val="single" w:sz="4" w:space="0" w:color="auto"/>
            </w:tcBorders>
            <w:vAlign w:val="center"/>
          </w:tcPr>
          <w:p w14:paraId="350121EC" w14:textId="5F97A3AE" w:rsidR="00D673DD" w:rsidRPr="0032650A" w:rsidRDefault="00D673DD" w:rsidP="00110150">
            <w:pPr>
              <w:shd w:val="clear" w:color="auto" w:fill="FFFFFF"/>
              <w:suppressAutoHyphens/>
              <w:spacing w:line="240" w:lineRule="auto"/>
              <w:ind w:firstLine="22"/>
              <w:contextualSpacing/>
              <w:jc w:val="left"/>
              <w:rPr>
                <w:rFonts w:asciiTheme="minorHAnsi" w:hAnsiTheme="minorHAnsi" w:cstheme="minorHAnsi"/>
              </w:rPr>
            </w:pPr>
            <w:r w:rsidRPr="0032650A">
              <w:rPr>
                <w:rFonts w:asciiTheme="minorHAnsi" w:hAnsiTheme="minorHAnsi" w:cstheme="minorHAnsi"/>
              </w:rPr>
              <w:t>Milteliniai gesintuvai</w:t>
            </w:r>
          </w:p>
        </w:tc>
        <w:tc>
          <w:tcPr>
            <w:tcW w:w="1134" w:type="dxa"/>
            <w:tcBorders>
              <w:bottom w:val="single" w:sz="4" w:space="0" w:color="auto"/>
            </w:tcBorders>
            <w:vAlign w:val="center"/>
          </w:tcPr>
          <w:p w14:paraId="077F38B3" w14:textId="30A1FD3F" w:rsidR="00D673DD" w:rsidRPr="0032650A" w:rsidRDefault="00FA1842" w:rsidP="00110150">
            <w:pPr>
              <w:spacing w:line="240" w:lineRule="auto"/>
              <w:ind w:firstLine="22"/>
              <w:contextualSpacing/>
              <w:jc w:val="center"/>
              <w:rPr>
                <w:rFonts w:asciiTheme="minorHAnsi" w:hAnsiTheme="minorHAnsi" w:cstheme="minorHAnsi"/>
              </w:rPr>
            </w:pPr>
            <w:r w:rsidRPr="0032650A">
              <w:rPr>
                <w:rFonts w:asciiTheme="minorHAnsi" w:hAnsiTheme="minorHAnsi" w:cstheme="minorHAnsi"/>
              </w:rPr>
              <w:t>34</w:t>
            </w:r>
          </w:p>
        </w:tc>
        <w:tc>
          <w:tcPr>
            <w:tcW w:w="2551" w:type="dxa"/>
            <w:tcBorders>
              <w:bottom w:val="single" w:sz="4" w:space="0" w:color="auto"/>
            </w:tcBorders>
            <w:vAlign w:val="center"/>
          </w:tcPr>
          <w:p w14:paraId="36AED5F6" w14:textId="72170A68" w:rsidR="00D673DD" w:rsidRPr="0032650A" w:rsidRDefault="00FA1842" w:rsidP="00110150">
            <w:pPr>
              <w:spacing w:line="240" w:lineRule="auto"/>
              <w:ind w:firstLine="22"/>
              <w:contextualSpacing/>
              <w:jc w:val="center"/>
              <w:rPr>
                <w:rFonts w:asciiTheme="minorHAnsi" w:hAnsiTheme="minorHAnsi" w:cstheme="minorHAnsi"/>
              </w:rPr>
            </w:pPr>
            <w:r w:rsidRPr="0032650A">
              <w:rPr>
                <w:rFonts w:asciiTheme="minorHAnsi" w:hAnsiTheme="minorHAnsi" w:cstheme="minorHAnsi"/>
              </w:rPr>
              <w:t>MG-6 (6 kg talpos)</w:t>
            </w:r>
          </w:p>
        </w:tc>
        <w:tc>
          <w:tcPr>
            <w:tcW w:w="2552" w:type="dxa"/>
            <w:tcBorders>
              <w:bottom w:val="single" w:sz="4" w:space="0" w:color="auto"/>
            </w:tcBorders>
            <w:vAlign w:val="center"/>
          </w:tcPr>
          <w:p w14:paraId="6C531B47" w14:textId="43F654F6" w:rsidR="00D673DD" w:rsidRPr="0032650A" w:rsidRDefault="00180442" w:rsidP="00110150">
            <w:pPr>
              <w:spacing w:line="240" w:lineRule="auto"/>
              <w:ind w:firstLine="22"/>
              <w:contextualSpacing/>
              <w:jc w:val="left"/>
              <w:rPr>
                <w:rFonts w:asciiTheme="minorHAnsi" w:hAnsiTheme="minorHAnsi" w:cstheme="minorHAnsi"/>
              </w:rPr>
            </w:pPr>
            <w:r w:rsidRPr="0032650A">
              <w:rPr>
                <w:rFonts w:asciiTheme="minorHAnsi" w:hAnsiTheme="minorHAnsi" w:cstheme="minorHAnsi"/>
              </w:rPr>
              <w:t>Direktoriaus pavaduotojas ūkiui</w:t>
            </w:r>
          </w:p>
        </w:tc>
        <w:tc>
          <w:tcPr>
            <w:tcW w:w="1842" w:type="dxa"/>
            <w:tcBorders>
              <w:bottom w:val="single" w:sz="4" w:space="0" w:color="auto"/>
            </w:tcBorders>
            <w:vAlign w:val="center"/>
          </w:tcPr>
          <w:p w14:paraId="4B4A559F" w14:textId="459463BE" w:rsidR="00D673DD" w:rsidRPr="0032650A" w:rsidRDefault="00180442" w:rsidP="00110150">
            <w:pPr>
              <w:spacing w:line="240" w:lineRule="auto"/>
              <w:ind w:firstLine="22"/>
              <w:contextualSpacing/>
              <w:jc w:val="left"/>
              <w:rPr>
                <w:rFonts w:asciiTheme="minorHAnsi" w:hAnsiTheme="minorHAnsi" w:cstheme="minorHAnsi"/>
              </w:rPr>
            </w:pPr>
            <w:r w:rsidRPr="0032650A">
              <w:rPr>
                <w:rFonts w:asciiTheme="minorHAnsi" w:hAnsiTheme="minorHAnsi" w:cstheme="minorHAnsi"/>
              </w:rPr>
              <w:t>8-349-35335</w:t>
            </w:r>
          </w:p>
        </w:tc>
        <w:tc>
          <w:tcPr>
            <w:tcW w:w="3192" w:type="dxa"/>
            <w:tcBorders>
              <w:bottom w:val="single" w:sz="4" w:space="0" w:color="auto"/>
            </w:tcBorders>
            <w:vAlign w:val="center"/>
          </w:tcPr>
          <w:p w14:paraId="7DC3A513" w14:textId="4807D88E" w:rsidR="00D673DD" w:rsidRPr="0032650A" w:rsidRDefault="00180442" w:rsidP="00110150">
            <w:pPr>
              <w:spacing w:line="240" w:lineRule="auto"/>
              <w:ind w:firstLine="22"/>
              <w:contextualSpacing/>
              <w:jc w:val="left"/>
              <w:rPr>
                <w:rFonts w:asciiTheme="minorHAnsi" w:hAnsiTheme="minorHAnsi" w:cstheme="minorHAnsi"/>
              </w:rPr>
            </w:pPr>
            <w:r w:rsidRPr="0032650A">
              <w:rPr>
                <w:rFonts w:asciiTheme="minorHAnsi" w:hAnsiTheme="minorHAnsi" w:cstheme="minorHAnsi"/>
              </w:rPr>
              <w:t>Gaisras</w:t>
            </w:r>
          </w:p>
        </w:tc>
      </w:tr>
      <w:tr w:rsidR="00D673DD" w:rsidRPr="0032650A" w14:paraId="2D1D1E16" w14:textId="77777777" w:rsidTr="00D21080">
        <w:trPr>
          <w:trHeight w:val="510"/>
        </w:trPr>
        <w:tc>
          <w:tcPr>
            <w:tcW w:w="795" w:type="dxa"/>
            <w:tcBorders>
              <w:top w:val="single" w:sz="4" w:space="0" w:color="auto"/>
              <w:bottom w:val="single" w:sz="4" w:space="0" w:color="auto"/>
            </w:tcBorders>
            <w:vAlign w:val="center"/>
          </w:tcPr>
          <w:p w14:paraId="16114D24" w14:textId="4B75D499" w:rsidR="00D673DD" w:rsidRPr="0032650A" w:rsidRDefault="00C225D0" w:rsidP="00C225D0">
            <w:pPr>
              <w:spacing w:line="240" w:lineRule="auto"/>
              <w:ind w:firstLine="115"/>
              <w:contextualSpacing/>
              <w:jc w:val="left"/>
            </w:pPr>
            <w:r w:rsidRPr="0032650A">
              <w:t xml:space="preserve">2. </w:t>
            </w:r>
          </w:p>
        </w:tc>
        <w:tc>
          <w:tcPr>
            <w:tcW w:w="2494" w:type="dxa"/>
            <w:tcBorders>
              <w:top w:val="single" w:sz="4" w:space="0" w:color="auto"/>
              <w:bottom w:val="single" w:sz="4" w:space="0" w:color="auto"/>
            </w:tcBorders>
            <w:vAlign w:val="center"/>
          </w:tcPr>
          <w:p w14:paraId="30C9112E" w14:textId="19124AEF" w:rsidR="00D673DD" w:rsidRPr="0032650A" w:rsidRDefault="00FA1842" w:rsidP="00110150">
            <w:pPr>
              <w:shd w:val="clear" w:color="auto" w:fill="FFFFFF"/>
              <w:suppressAutoHyphens/>
              <w:spacing w:line="240" w:lineRule="auto"/>
              <w:ind w:firstLine="22"/>
              <w:contextualSpacing/>
              <w:jc w:val="left"/>
              <w:rPr>
                <w:rFonts w:asciiTheme="minorHAnsi" w:hAnsiTheme="minorHAnsi" w:cstheme="minorHAnsi"/>
              </w:rPr>
            </w:pPr>
            <w:r w:rsidRPr="0032650A">
              <w:rPr>
                <w:rFonts w:asciiTheme="minorHAnsi" w:hAnsiTheme="minorHAnsi" w:cstheme="minorHAnsi"/>
              </w:rPr>
              <w:t>Milteliniai gesintuvai</w:t>
            </w:r>
          </w:p>
        </w:tc>
        <w:tc>
          <w:tcPr>
            <w:tcW w:w="1134" w:type="dxa"/>
            <w:tcBorders>
              <w:top w:val="single" w:sz="4" w:space="0" w:color="auto"/>
              <w:bottom w:val="single" w:sz="4" w:space="0" w:color="auto"/>
            </w:tcBorders>
            <w:vAlign w:val="center"/>
          </w:tcPr>
          <w:p w14:paraId="2CA4E6E8" w14:textId="6606C629" w:rsidR="00D673DD" w:rsidRPr="0032650A" w:rsidRDefault="00FA1842" w:rsidP="00110150">
            <w:pPr>
              <w:spacing w:line="240" w:lineRule="auto"/>
              <w:ind w:firstLine="22"/>
              <w:contextualSpacing/>
              <w:jc w:val="center"/>
              <w:rPr>
                <w:rFonts w:asciiTheme="minorHAnsi" w:hAnsiTheme="minorHAnsi" w:cstheme="minorHAnsi"/>
              </w:rPr>
            </w:pPr>
            <w:r w:rsidRPr="0032650A">
              <w:rPr>
                <w:rFonts w:asciiTheme="minorHAnsi" w:hAnsiTheme="minorHAnsi" w:cstheme="minorHAnsi"/>
              </w:rPr>
              <w:t>2</w:t>
            </w:r>
          </w:p>
        </w:tc>
        <w:tc>
          <w:tcPr>
            <w:tcW w:w="2551" w:type="dxa"/>
            <w:tcBorders>
              <w:top w:val="single" w:sz="4" w:space="0" w:color="auto"/>
              <w:bottom w:val="single" w:sz="4" w:space="0" w:color="auto"/>
            </w:tcBorders>
            <w:vAlign w:val="center"/>
          </w:tcPr>
          <w:p w14:paraId="4D3B19EA" w14:textId="7EB44D4F" w:rsidR="00D673DD" w:rsidRPr="0032650A" w:rsidRDefault="00FA1842" w:rsidP="00110150">
            <w:pPr>
              <w:spacing w:line="240" w:lineRule="auto"/>
              <w:ind w:firstLine="22"/>
              <w:contextualSpacing/>
              <w:jc w:val="center"/>
              <w:rPr>
                <w:rFonts w:asciiTheme="minorHAnsi" w:hAnsiTheme="minorHAnsi" w:cstheme="minorHAnsi"/>
              </w:rPr>
            </w:pPr>
            <w:r w:rsidRPr="0032650A">
              <w:rPr>
                <w:rFonts w:asciiTheme="minorHAnsi" w:hAnsiTheme="minorHAnsi" w:cstheme="minorHAnsi"/>
              </w:rPr>
              <w:t>MG-4 (2 kg talpos)</w:t>
            </w:r>
          </w:p>
        </w:tc>
        <w:tc>
          <w:tcPr>
            <w:tcW w:w="2552" w:type="dxa"/>
            <w:tcBorders>
              <w:top w:val="single" w:sz="4" w:space="0" w:color="auto"/>
              <w:bottom w:val="single" w:sz="4" w:space="0" w:color="auto"/>
            </w:tcBorders>
            <w:vAlign w:val="center"/>
          </w:tcPr>
          <w:p w14:paraId="6F5DF25B" w14:textId="576B1D75" w:rsidR="00D673DD" w:rsidRPr="0032650A" w:rsidRDefault="00180442" w:rsidP="00110150">
            <w:pPr>
              <w:spacing w:line="240" w:lineRule="auto"/>
              <w:ind w:firstLine="22"/>
              <w:contextualSpacing/>
              <w:jc w:val="left"/>
              <w:rPr>
                <w:rFonts w:asciiTheme="minorHAnsi" w:hAnsiTheme="minorHAnsi" w:cstheme="minorHAnsi"/>
              </w:rPr>
            </w:pPr>
            <w:r w:rsidRPr="0032650A">
              <w:rPr>
                <w:rFonts w:asciiTheme="minorHAnsi" w:hAnsiTheme="minorHAnsi" w:cstheme="minorHAnsi"/>
              </w:rPr>
              <w:t>Direktoriaus pavaduotojas ūkiui</w:t>
            </w:r>
          </w:p>
        </w:tc>
        <w:tc>
          <w:tcPr>
            <w:tcW w:w="1842" w:type="dxa"/>
            <w:tcBorders>
              <w:top w:val="single" w:sz="4" w:space="0" w:color="auto"/>
              <w:bottom w:val="single" w:sz="4" w:space="0" w:color="auto"/>
            </w:tcBorders>
            <w:vAlign w:val="center"/>
          </w:tcPr>
          <w:p w14:paraId="022790C9" w14:textId="7D90608B" w:rsidR="00D673DD" w:rsidRPr="0032650A" w:rsidRDefault="00180442" w:rsidP="00110150">
            <w:pPr>
              <w:spacing w:line="240" w:lineRule="auto"/>
              <w:ind w:firstLine="22"/>
              <w:contextualSpacing/>
              <w:jc w:val="left"/>
              <w:rPr>
                <w:rFonts w:asciiTheme="minorHAnsi" w:hAnsiTheme="minorHAnsi" w:cstheme="minorHAnsi"/>
              </w:rPr>
            </w:pPr>
            <w:r w:rsidRPr="0032650A">
              <w:rPr>
                <w:rFonts w:asciiTheme="minorHAnsi" w:hAnsiTheme="minorHAnsi" w:cstheme="minorHAnsi"/>
              </w:rPr>
              <w:t>8-349-35335</w:t>
            </w:r>
          </w:p>
        </w:tc>
        <w:tc>
          <w:tcPr>
            <w:tcW w:w="3192" w:type="dxa"/>
            <w:tcBorders>
              <w:top w:val="single" w:sz="4" w:space="0" w:color="auto"/>
              <w:bottom w:val="single" w:sz="4" w:space="0" w:color="auto"/>
            </w:tcBorders>
            <w:vAlign w:val="center"/>
          </w:tcPr>
          <w:p w14:paraId="42EA2F15" w14:textId="081CF45E" w:rsidR="00D673DD" w:rsidRPr="0032650A" w:rsidRDefault="00180442" w:rsidP="00110150">
            <w:pPr>
              <w:spacing w:line="240" w:lineRule="auto"/>
              <w:ind w:firstLine="22"/>
              <w:contextualSpacing/>
              <w:jc w:val="left"/>
              <w:rPr>
                <w:rFonts w:asciiTheme="minorHAnsi" w:hAnsiTheme="minorHAnsi" w:cstheme="minorHAnsi"/>
              </w:rPr>
            </w:pPr>
            <w:r w:rsidRPr="0032650A">
              <w:rPr>
                <w:rFonts w:asciiTheme="minorHAnsi" w:hAnsiTheme="minorHAnsi" w:cstheme="minorHAnsi"/>
              </w:rPr>
              <w:t>Gaisras</w:t>
            </w:r>
          </w:p>
        </w:tc>
      </w:tr>
      <w:tr w:rsidR="00D673DD" w:rsidRPr="0032650A" w14:paraId="0CAC23F4" w14:textId="77777777" w:rsidTr="00D21080">
        <w:trPr>
          <w:trHeight w:val="510"/>
        </w:trPr>
        <w:tc>
          <w:tcPr>
            <w:tcW w:w="795" w:type="dxa"/>
            <w:tcBorders>
              <w:top w:val="single" w:sz="4" w:space="0" w:color="auto"/>
              <w:bottom w:val="single" w:sz="4" w:space="0" w:color="auto"/>
            </w:tcBorders>
            <w:vAlign w:val="center"/>
          </w:tcPr>
          <w:p w14:paraId="5117FA39" w14:textId="434D3FFB" w:rsidR="00D673DD" w:rsidRPr="0032650A" w:rsidRDefault="00C225D0" w:rsidP="00C225D0">
            <w:pPr>
              <w:spacing w:line="240" w:lineRule="auto"/>
              <w:ind w:firstLine="115"/>
              <w:contextualSpacing/>
              <w:jc w:val="left"/>
            </w:pPr>
            <w:r w:rsidRPr="0032650A">
              <w:t>3.</w:t>
            </w:r>
          </w:p>
        </w:tc>
        <w:tc>
          <w:tcPr>
            <w:tcW w:w="2494" w:type="dxa"/>
            <w:tcBorders>
              <w:top w:val="single" w:sz="4" w:space="0" w:color="auto"/>
              <w:bottom w:val="single" w:sz="4" w:space="0" w:color="auto"/>
            </w:tcBorders>
            <w:vAlign w:val="center"/>
          </w:tcPr>
          <w:p w14:paraId="1FE73A72" w14:textId="2A5D4BD6" w:rsidR="00D673DD" w:rsidRPr="0032650A" w:rsidRDefault="00FA1842" w:rsidP="00110150">
            <w:pPr>
              <w:spacing w:line="240" w:lineRule="auto"/>
              <w:ind w:firstLine="22"/>
              <w:jc w:val="left"/>
              <w:rPr>
                <w:rFonts w:asciiTheme="minorHAnsi" w:hAnsiTheme="minorHAnsi" w:cstheme="minorHAnsi"/>
              </w:rPr>
            </w:pPr>
            <w:r w:rsidRPr="0032650A">
              <w:rPr>
                <w:rFonts w:asciiTheme="minorHAnsi" w:hAnsiTheme="minorHAnsi" w:cstheme="minorHAnsi"/>
              </w:rPr>
              <w:t>Pirmosios pagalbos rinkiniai</w:t>
            </w:r>
          </w:p>
        </w:tc>
        <w:tc>
          <w:tcPr>
            <w:tcW w:w="1134" w:type="dxa"/>
            <w:tcBorders>
              <w:top w:val="single" w:sz="4" w:space="0" w:color="auto"/>
              <w:bottom w:val="single" w:sz="4" w:space="0" w:color="auto"/>
            </w:tcBorders>
            <w:vAlign w:val="center"/>
          </w:tcPr>
          <w:p w14:paraId="04B9E3CF" w14:textId="58331633" w:rsidR="00D673DD" w:rsidRPr="0032650A" w:rsidRDefault="00FA1842" w:rsidP="00110150">
            <w:pPr>
              <w:spacing w:line="240" w:lineRule="auto"/>
              <w:ind w:firstLine="22"/>
              <w:contextualSpacing/>
              <w:jc w:val="center"/>
              <w:rPr>
                <w:rFonts w:asciiTheme="minorHAnsi" w:hAnsiTheme="minorHAnsi" w:cstheme="minorHAnsi"/>
              </w:rPr>
            </w:pPr>
            <w:r w:rsidRPr="0032650A">
              <w:rPr>
                <w:rFonts w:asciiTheme="minorHAnsi" w:hAnsiTheme="minorHAnsi" w:cstheme="minorHAnsi"/>
              </w:rPr>
              <w:t>8</w:t>
            </w:r>
          </w:p>
        </w:tc>
        <w:tc>
          <w:tcPr>
            <w:tcW w:w="2551" w:type="dxa"/>
            <w:tcBorders>
              <w:top w:val="single" w:sz="4" w:space="0" w:color="auto"/>
              <w:bottom w:val="single" w:sz="4" w:space="0" w:color="auto"/>
            </w:tcBorders>
            <w:vAlign w:val="center"/>
          </w:tcPr>
          <w:p w14:paraId="6A653F1C" w14:textId="760B335A" w:rsidR="00D673DD" w:rsidRPr="0032650A" w:rsidRDefault="00D673DD" w:rsidP="00110150">
            <w:pPr>
              <w:spacing w:line="240" w:lineRule="auto"/>
              <w:ind w:firstLine="22"/>
              <w:contextualSpacing/>
              <w:jc w:val="center"/>
              <w:rPr>
                <w:rFonts w:asciiTheme="minorHAnsi" w:hAnsiTheme="minorHAnsi" w:cstheme="minorHAnsi"/>
              </w:rPr>
            </w:pPr>
          </w:p>
        </w:tc>
        <w:tc>
          <w:tcPr>
            <w:tcW w:w="2552" w:type="dxa"/>
            <w:tcBorders>
              <w:top w:val="single" w:sz="4" w:space="0" w:color="auto"/>
              <w:bottom w:val="single" w:sz="4" w:space="0" w:color="auto"/>
            </w:tcBorders>
            <w:vAlign w:val="center"/>
          </w:tcPr>
          <w:p w14:paraId="4932F6E1" w14:textId="4355E426" w:rsidR="00D673DD" w:rsidRPr="0032650A" w:rsidRDefault="00180442" w:rsidP="00110150">
            <w:pPr>
              <w:spacing w:line="240" w:lineRule="auto"/>
              <w:ind w:firstLine="22"/>
              <w:contextualSpacing/>
              <w:jc w:val="left"/>
              <w:rPr>
                <w:rFonts w:asciiTheme="minorHAnsi" w:hAnsiTheme="minorHAnsi" w:cstheme="minorHAnsi"/>
              </w:rPr>
            </w:pPr>
            <w:r w:rsidRPr="0032650A">
              <w:rPr>
                <w:rFonts w:asciiTheme="minorHAnsi" w:hAnsiTheme="minorHAnsi" w:cstheme="minorHAnsi"/>
              </w:rPr>
              <w:t>Direktoriaus pavaduotojas ūkiui</w:t>
            </w:r>
          </w:p>
        </w:tc>
        <w:tc>
          <w:tcPr>
            <w:tcW w:w="1842" w:type="dxa"/>
            <w:tcBorders>
              <w:top w:val="single" w:sz="4" w:space="0" w:color="auto"/>
              <w:bottom w:val="single" w:sz="4" w:space="0" w:color="auto"/>
            </w:tcBorders>
            <w:vAlign w:val="center"/>
          </w:tcPr>
          <w:p w14:paraId="4335EA2F" w14:textId="26D4B048" w:rsidR="00D673DD" w:rsidRPr="0032650A" w:rsidRDefault="00180442" w:rsidP="00110150">
            <w:pPr>
              <w:spacing w:line="240" w:lineRule="auto"/>
              <w:ind w:firstLine="22"/>
              <w:contextualSpacing/>
              <w:jc w:val="left"/>
              <w:rPr>
                <w:rFonts w:asciiTheme="minorHAnsi" w:hAnsiTheme="minorHAnsi" w:cstheme="minorHAnsi"/>
              </w:rPr>
            </w:pPr>
            <w:r w:rsidRPr="0032650A">
              <w:rPr>
                <w:rFonts w:asciiTheme="minorHAnsi" w:hAnsiTheme="minorHAnsi" w:cstheme="minorHAnsi"/>
              </w:rPr>
              <w:t>8-349-35335</w:t>
            </w:r>
          </w:p>
        </w:tc>
        <w:tc>
          <w:tcPr>
            <w:tcW w:w="3192" w:type="dxa"/>
            <w:tcBorders>
              <w:top w:val="single" w:sz="4" w:space="0" w:color="auto"/>
              <w:bottom w:val="single" w:sz="4" w:space="0" w:color="auto"/>
            </w:tcBorders>
            <w:vAlign w:val="center"/>
          </w:tcPr>
          <w:p w14:paraId="0665DBC1" w14:textId="3BCE13C2" w:rsidR="00D673DD" w:rsidRPr="0032650A" w:rsidRDefault="00D21080" w:rsidP="00110150">
            <w:pPr>
              <w:spacing w:line="240" w:lineRule="auto"/>
              <w:ind w:firstLine="22"/>
              <w:contextualSpacing/>
              <w:jc w:val="left"/>
              <w:rPr>
                <w:rFonts w:asciiTheme="minorHAnsi" w:hAnsiTheme="minorHAnsi" w:cstheme="minorHAnsi"/>
              </w:rPr>
            </w:pPr>
            <w:r w:rsidRPr="0032650A">
              <w:rPr>
                <w:rFonts w:asciiTheme="minorHAnsi" w:hAnsiTheme="minorHAnsi" w:cstheme="minorHAnsi"/>
              </w:rPr>
              <w:t>Kitas gamtinis, techninis, ar socialinis įvykis</w:t>
            </w:r>
          </w:p>
        </w:tc>
      </w:tr>
      <w:tr w:rsidR="00D673DD" w:rsidRPr="0032650A" w14:paraId="32DCB0D6" w14:textId="77777777" w:rsidTr="00D21080">
        <w:trPr>
          <w:trHeight w:val="510"/>
        </w:trPr>
        <w:tc>
          <w:tcPr>
            <w:tcW w:w="795" w:type="dxa"/>
            <w:tcBorders>
              <w:top w:val="single" w:sz="4" w:space="0" w:color="auto"/>
              <w:bottom w:val="single" w:sz="4" w:space="0" w:color="auto"/>
            </w:tcBorders>
            <w:vAlign w:val="center"/>
          </w:tcPr>
          <w:p w14:paraId="42EBFAE4" w14:textId="578A48A1" w:rsidR="00D673DD" w:rsidRPr="0032650A" w:rsidRDefault="00C225D0" w:rsidP="00C225D0">
            <w:pPr>
              <w:spacing w:line="240" w:lineRule="auto"/>
              <w:ind w:firstLine="115"/>
              <w:contextualSpacing/>
              <w:jc w:val="left"/>
            </w:pPr>
            <w:r w:rsidRPr="0032650A">
              <w:t>4.</w:t>
            </w:r>
          </w:p>
        </w:tc>
        <w:tc>
          <w:tcPr>
            <w:tcW w:w="2494" w:type="dxa"/>
            <w:tcBorders>
              <w:top w:val="single" w:sz="4" w:space="0" w:color="auto"/>
              <w:bottom w:val="single" w:sz="4" w:space="0" w:color="auto"/>
            </w:tcBorders>
            <w:vAlign w:val="center"/>
          </w:tcPr>
          <w:p w14:paraId="7204DFF5" w14:textId="25008F1A" w:rsidR="00D673DD" w:rsidRPr="0032650A" w:rsidRDefault="00FA1842" w:rsidP="00110150">
            <w:pPr>
              <w:spacing w:line="240" w:lineRule="auto"/>
              <w:ind w:firstLine="22"/>
              <w:contextualSpacing/>
              <w:jc w:val="left"/>
              <w:rPr>
                <w:rFonts w:asciiTheme="minorHAnsi" w:hAnsiTheme="minorHAnsi" w:cstheme="minorHAnsi"/>
              </w:rPr>
            </w:pPr>
            <w:r w:rsidRPr="0032650A">
              <w:rPr>
                <w:rFonts w:asciiTheme="minorHAnsi" w:hAnsiTheme="minorHAnsi" w:cstheme="minorHAnsi"/>
              </w:rPr>
              <w:t>Kastuvai</w:t>
            </w:r>
          </w:p>
        </w:tc>
        <w:tc>
          <w:tcPr>
            <w:tcW w:w="1134" w:type="dxa"/>
            <w:tcBorders>
              <w:top w:val="single" w:sz="4" w:space="0" w:color="auto"/>
              <w:bottom w:val="single" w:sz="4" w:space="0" w:color="auto"/>
            </w:tcBorders>
            <w:vAlign w:val="center"/>
          </w:tcPr>
          <w:p w14:paraId="40109FC2" w14:textId="3F2D3460" w:rsidR="00D673DD" w:rsidRPr="0032650A" w:rsidRDefault="00FA1842" w:rsidP="00110150">
            <w:pPr>
              <w:spacing w:line="240" w:lineRule="auto"/>
              <w:ind w:firstLine="22"/>
              <w:contextualSpacing/>
              <w:jc w:val="center"/>
              <w:rPr>
                <w:rFonts w:asciiTheme="minorHAnsi" w:hAnsiTheme="minorHAnsi" w:cstheme="minorHAnsi"/>
              </w:rPr>
            </w:pPr>
            <w:r w:rsidRPr="0032650A">
              <w:rPr>
                <w:rFonts w:asciiTheme="minorHAnsi" w:hAnsiTheme="minorHAnsi" w:cstheme="minorHAnsi"/>
              </w:rPr>
              <w:t>5</w:t>
            </w:r>
          </w:p>
        </w:tc>
        <w:tc>
          <w:tcPr>
            <w:tcW w:w="2551" w:type="dxa"/>
            <w:tcBorders>
              <w:top w:val="single" w:sz="4" w:space="0" w:color="auto"/>
              <w:bottom w:val="single" w:sz="4" w:space="0" w:color="auto"/>
            </w:tcBorders>
            <w:vAlign w:val="center"/>
          </w:tcPr>
          <w:p w14:paraId="58CDA2BA" w14:textId="77777777" w:rsidR="00D673DD" w:rsidRPr="0032650A" w:rsidRDefault="00D673DD" w:rsidP="00110150">
            <w:pPr>
              <w:spacing w:line="240" w:lineRule="auto"/>
              <w:ind w:firstLine="22"/>
              <w:contextualSpacing/>
              <w:jc w:val="center"/>
              <w:rPr>
                <w:rFonts w:asciiTheme="minorHAnsi" w:hAnsiTheme="minorHAnsi" w:cstheme="minorHAnsi"/>
              </w:rPr>
            </w:pPr>
          </w:p>
        </w:tc>
        <w:tc>
          <w:tcPr>
            <w:tcW w:w="2552" w:type="dxa"/>
            <w:tcBorders>
              <w:top w:val="single" w:sz="4" w:space="0" w:color="auto"/>
              <w:bottom w:val="single" w:sz="4" w:space="0" w:color="auto"/>
            </w:tcBorders>
            <w:vAlign w:val="center"/>
          </w:tcPr>
          <w:p w14:paraId="63E89DD3" w14:textId="511E6D0E" w:rsidR="00D673DD" w:rsidRPr="0032650A" w:rsidRDefault="00180442" w:rsidP="00110150">
            <w:pPr>
              <w:spacing w:line="240" w:lineRule="auto"/>
              <w:ind w:firstLine="22"/>
              <w:contextualSpacing/>
              <w:jc w:val="left"/>
              <w:rPr>
                <w:rFonts w:asciiTheme="minorHAnsi" w:hAnsiTheme="minorHAnsi" w:cstheme="minorHAnsi"/>
              </w:rPr>
            </w:pPr>
            <w:r w:rsidRPr="0032650A">
              <w:rPr>
                <w:rFonts w:asciiTheme="minorHAnsi" w:hAnsiTheme="minorHAnsi" w:cstheme="minorHAnsi"/>
              </w:rPr>
              <w:t>Direktoriaus pavaduotojas ūkiui</w:t>
            </w:r>
          </w:p>
        </w:tc>
        <w:tc>
          <w:tcPr>
            <w:tcW w:w="1842" w:type="dxa"/>
            <w:tcBorders>
              <w:top w:val="single" w:sz="4" w:space="0" w:color="auto"/>
              <w:bottom w:val="single" w:sz="4" w:space="0" w:color="auto"/>
            </w:tcBorders>
            <w:vAlign w:val="center"/>
          </w:tcPr>
          <w:p w14:paraId="6DFB82D6" w14:textId="487B7054" w:rsidR="00D673DD" w:rsidRPr="0032650A" w:rsidRDefault="00180442" w:rsidP="00110150">
            <w:pPr>
              <w:spacing w:line="240" w:lineRule="auto"/>
              <w:ind w:firstLine="22"/>
              <w:contextualSpacing/>
              <w:jc w:val="left"/>
              <w:rPr>
                <w:rFonts w:asciiTheme="minorHAnsi" w:hAnsiTheme="minorHAnsi" w:cstheme="minorHAnsi"/>
              </w:rPr>
            </w:pPr>
            <w:r w:rsidRPr="0032650A">
              <w:rPr>
                <w:rFonts w:asciiTheme="minorHAnsi" w:hAnsiTheme="minorHAnsi" w:cstheme="minorHAnsi"/>
              </w:rPr>
              <w:t>8-349-35335</w:t>
            </w:r>
          </w:p>
        </w:tc>
        <w:tc>
          <w:tcPr>
            <w:tcW w:w="3192" w:type="dxa"/>
            <w:tcBorders>
              <w:top w:val="single" w:sz="4" w:space="0" w:color="auto"/>
              <w:bottom w:val="single" w:sz="4" w:space="0" w:color="auto"/>
            </w:tcBorders>
            <w:vAlign w:val="center"/>
          </w:tcPr>
          <w:p w14:paraId="64D74E1E" w14:textId="6BD8E080" w:rsidR="00D673DD" w:rsidRPr="0032650A" w:rsidRDefault="00D21080" w:rsidP="00110150">
            <w:pPr>
              <w:spacing w:line="240" w:lineRule="auto"/>
              <w:ind w:firstLine="22"/>
              <w:contextualSpacing/>
              <w:jc w:val="left"/>
              <w:rPr>
                <w:rFonts w:asciiTheme="minorHAnsi" w:hAnsiTheme="minorHAnsi" w:cstheme="minorHAnsi"/>
              </w:rPr>
            </w:pPr>
            <w:r w:rsidRPr="0032650A">
              <w:rPr>
                <w:rFonts w:asciiTheme="minorHAnsi" w:hAnsiTheme="minorHAnsi" w:cstheme="minorHAnsi"/>
              </w:rPr>
              <w:t>Kitas gamtinis, techninis, ar socialinis įvykis</w:t>
            </w:r>
          </w:p>
        </w:tc>
      </w:tr>
      <w:tr w:rsidR="00FA1842" w:rsidRPr="0032650A" w14:paraId="40F179AF" w14:textId="77777777" w:rsidTr="00D21080">
        <w:trPr>
          <w:trHeight w:val="510"/>
        </w:trPr>
        <w:tc>
          <w:tcPr>
            <w:tcW w:w="795" w:type="dxa"/>
            <w:tcBorders>
              <w:top w:val="single" w:sz="4" w:space="0" w:color="auto"/>
              <w:bottom w:val="single" w:sz="4" w:space="0" w:color="auto"/>
            </w:tcBorders>
            <w:vAlign w:val="center"/>
          </w:tcPr>
          <w:p w14:paraId="42073C78" w14:textId="028F1D77" w:rsidR="00FA1842" w:rsidRPr="0032650A" w:rsidRDefault="00C225D0" w:rsidP="00C225D0">
            <w:pPr>
              <w:spacing w:line="240" w:lineRule="auto"/>
              <w:ind w:firstLine="115"/>
              <w:contextualSpacing/>
              <w:jc w:val="left"/>
            </w:pPr>
            <w:r w:rsidRPr="0032650A">
              <w:t>5.</w:t>
            </w:r>
          </w:p>
        </w:tc>
        <w:tc>
          <w:tcPr>
            <w:tcW w:w="2494" w:type="dxa"/>
            <w:tcBorders>
              <w:top w:val="single" w:sz="4" w:space="0" w:color="auto"/>
              <w:bottom w:val="single" w:sz="4" w:space="0" w:color="auto"/>
            </w:tcBorders>
            <w:vAlign w:val="center"/>
          </w:tcPr>
          <w:p w14:paraId="2AA7AF99" w14:textId="56E8E177" w:rsidR="00FA1842" w:rsidRPr="0032650A" w:rsidRDefault="00FA1842" w:rsidP="00110150">
            <w:pPr>
              <w:spacing w:line="240" w:lineRule="auto"/>
              <w:ind w:firstLine="22"/>
              <w:contextualSpacing/>
              <w:jc w:val="left"/>
              <w:rPr>
                <w:rFonts w:asciiTheme="minorHAnsi" w:hAnsiTheme="minorHAnsi" w:cstheme="minorHAnsi"/>
              </w:rPr>
            </w:pPr>
            <w:r w:rsidRPr="0032650A">
              <w:rPr>
                <w:rFonts w:asciiTheme="minorHAnsi" w:hAnsiTheme="minorHAnsi" w:cstheme="minorHAnsi"/>
              </w:rPr>
              <w:t>Prožektorius</w:t>
            </w:r>
          </w:p>
        </w:tc>
        <w:tc>
          <w:tcPr>
            <w:tcW w:w="1134" w:type="dxa"/>
            <w:tcBorders>
              <w:top w:val="single" w:sz="4" w:space="0" w:color="auto"/>
              <w:bottom w:val="single" w:sz="4" w:space="0" w:color="auto"/>
            </w:tcBorders>
            <w:vAlign w:val="center"/>
          </w:tcPr>
          <w:p w14:paraId="7E08388D" w14:textId="443F2536" w:rsidR="00FA1842" w:rsidRPr="0032650A" w:rsidRDefault="00FA1842" w:rsidP="00110150">
            <w:pPr>
              <w:spacing w:line="240" w:lineRule="auto"/>
              <w:ind w:firstLine="22"/>
              <w:contextualSpacing/>
              <w:jc w:val="center"/>
              <w:rPr>
                <w:rFonts w:asciiTheme="minorHAnsi" w:hAnsiTheme="minorHAnsi" w:cstheme="minorHAnsi"/>
              </w:rPr>
            </w:pPr>
            <w:r w:rsidRPr="0032650A">
              <w:rPr>
                <w:rFonts w:asciiTheme="minorHAnsi" w:hAnsiTheme="minorHAnsi" w:cstheme="minorHAnsi"/>
              </w:rPr>
              <w:t>1</w:t>
            </w:r>
          </w:p>
        </w:tc>
        <w:tc>
          <w:tcPr>
            <w:tcW w:w="2551" w:type="dxa"/>
            <w:tcBorders>
              <w:top w:val="single" w:sz="4" w:space="0" w:color="auto"/>
              <w:bottom w:val="single" w:sz="4" w:space="0" w:color="auto"/>
            </w:tcBorders>
            <w:vAlign w:val="center"/>
          </w:tcPr>
          <w:p w14:paraId="1C6E6D5D" w14:textId="77777777" w:rsidR="00FA1842" w:rsidRPr="0032650A" w:rsidRDefault="00FA1842" w:rsidP="00110150">
            <w:pPr>
              <w:spacing w:line="240" w:lineRule="auto"/>
              <w:ind w:firstLine="22"/>
              <w:contextualSpacing/>
              <w:jc w:val="center"/>
              <w:rPr>
                <w:rFonts w:asciiTheme="minorHAnsi" w:hAnsiTheme="minorHAnsi" w:cstheme="minorHAnsi"/>
              </w:rPr>
            </w:pPr>
          </w:p>
        </w:tc>
        <w:tc>
          <w:tcPr>
            <w:tcW w:w="2552" w:type="dxa"/>
            <w:tcBorders>
              <w:top w:val="single" w:sz="4" w:space="0" w:color="auto"/>
              <w:bottom w:val="single" w:sz="4" w:space="0" w:color="auto"/>
            </w:tcBorders>
            <w:vAlign w:val="center"/>
          </w:tcPr>
          <w:p w14:paraId="5366513D" w14:textId="174A9777" w:rsidR="00FA1842" w:rsidRPr="0032650A" w:rsidRDefault="00180442" w:rsidP="00110150">
            <w:pPr>
              <w:spacing w:line="240" w:lineRule="auto"/>
              <w:ind w:firstLine="22"/>
              <w:contextualSpacing/>
              <w:jc w:val="left"/>
              <w:rPr>
                <w:rFonts w:asciiTheme="minorHAnsi" w:hAnsiTheme="minorHAnsi" w:cstheme="minorHAnsi"/>
              </w:rPr>
            </w:pPr>
            <w:r w:rsidRPr="0032650A">
              <w:rPr>
                <w:rFonts w:asciiTheme="minorHAnsi" w:hAnsiTheme="minorHAnsi" w:cstheme="minorHAnsi"/>
              </w:rPr>
              <w:t>Direktoriaus pavaduotojas ūkiui</w:t>
            </w:r>
          </w:p>
        </w:tc>
        <w:tc>
          <w:tcPr>
            <w:tcW w:w="1842" w:type="dxa"/>
            <w:tcBorders>
              <w:top w:val="single" w:sz="4" w:space="0" w:color="auto"/>
              <w:bottom w:val="single" w:sz="4" w:space="0" w:color="auto"/>
            </w:tcBorders>
            <w:vAlign w:val="center"/>
          </w:tcPr>
          <w:p w14:paraId="174783CE" w14:textId="42912CDE" w:rsidR="00FA1842" w:rsidRPr="0032650A" w:rsidRDefault="00180442" w:rsidP="00110150">
            <w:pPr>
              <w:spacing w:line="240" w:lineRule="auto"/>
              <w:ind w:firstLine="22"/>
              <w:contextualSpacing/>
              <w:jc w:val="left"/>
              <w:rPr>
                <w:rFonts w:asciiTheme="minorHAnsi" w:hAnsiTheme="minorHAnsi" w:cstheme="minorHAnsi"/>
              </w:rPr>
            </w:pPr>
            <w:r w:rsidRPr="0032650A">
              <w:rPr>
                <w:rFonts w:asciiTheme="minorHAnsi" w:hAnsiTheme="minorHAnsi" w:cstheme="minorHAnsi"/>
              </w:rPr>
              <w:t>8-349-35335</w:t>
            </w:r>
          </w:p>
        </w:tc>
        <w:tc>
          <w:tcPr>
            <w:tcW w:w="3192" w:type="dxa"/>
            <w:tcBorders>
              <w:top w:val="single" w:sz="4" w:space="0" w:color="auto"/>
              <w:bottom w:val="single" w:sz="4" w:space="0" w:color="auto"/>
            </w:tcBorders>
            <w:vAlign w:val="center"/>
          </w:tcPr>
          <w:p w14:paraId="2D9825DE" w14:textId="7A298555" w:rsidR="00FA1842" w:rsidRPr="0032650A" w:rsidRDefault="00D21080" w:rsidP="00110150">
            <w:pPr>
              <w:spacing w:line="240" w:lineRule="auto"/>
              <w:ind w:firstLine="22"/>
              <w:contextualSpacing/>
              <w:jc w:val="left"/>
              <w:rPr>
                <w:rFonts w:asciiTheme="minorHAnsi" w:hAnsiTheme="minorHAnsi" w:cstheme="minorHAnsi"/>
              </w:rPr>
            </w:pPr>
            <w:r w:rsidRPr="0032650A">
              <w:rPr>
                <w:rFonts w:asciiTheme="minorHAnsi" w:hAnsiTheme="minorHAnsi" w:cstheme="minorHAnsi"/>
              </w:rPr>
              <w:t>Kitas gamtinis, techninis, ar socialinis įvykis</w:t>
            </w:r>
          </w:p>
        </w:tc>
      </w:tr>
      <w:tr w:rsidR="00FA1842" w:rsidRPr="0032650A" w14:paraId="511E6C89" w14:textId="77777777" w:rsidTr="00D21080">
        <w:trPr>
          <w:trHeight w:val="510"/>
        </w:trPr>
        <w:tc>
          <w:tcPr>
            <w:tcW w:w="795" w:type="dxa"/>
            <w:tcBorders>
              <w:top w:val="single" w:sz="4" w:space="0" w:color="auto"/>
              <w:bottom w:val="single" w:sz="4" w:space="0" w:color="auto"/>
            </w:tcBorders>
            <w:vAlign w:val="center"/>
          </w:tcPr>
          <w:p w14:paraId="6AE342DE" w14:textId="483F4092" w:rsidR="00FA1842" w:rsidRPr="0032650A" w:rsidRDefault="00C225D0" w:rsidP="00C225D0">
            <w:pPr>
              <w:spacing w:line="240" w:lineRule="auto"/>
              <w:ind w:firstLine="115"/>
              <w:contextualSpacing/>
              <w:jc w:val="left"/>
            </w:pPr>
            <w:r w:rsidRPr="0032650A">
              <w:t>6.</w:t>
            </w:r>
          </w:p>
        </w:tc>
        <w:tc>
          <w:tcPr>
            <w:tcW w:w="2494" w:type="dxa"/>
            <w:tcBorders>
              <w:top w:val="single" w:sz="4" w:space="0" w:color="auto"/>
              <w:bottom w:val="single" w:sz="4" w:space="0" w:color="auto"/>
            </w:tcBorders>
            <w:vAlign w:val="center"/>
          </w:tcPr>
          <w:p w14:paraId="2B892E5E" w14:textId="3624E9A1" w:rsidR="00FA1842" w:rsidRPr="0032650A" w:rsidRDefault="00FA1842" w:rsidP="00110150">
            <w:pPr>
              <w:spacing w:line="240" w:lineRule="auto"/>
              <w:ind w:firstLine="22"/>
              <w:contextualSpacing/>
              <w:jc w:val="left"/>
              <w:rPr>
                <w:rFonts w:asciiTheme="minorHAnsi" w:hAnsiTheme="minorHAnsi" w:cstheme="minorHAnsi"/>
              </w:rPr>
            </w:pPr>
            <w:r w:rsidRPr="0032650A">
              <w:rPr>
                <w:rFonts w:asciiTheme="minorHAnsi" w:hAnsiTheme="minorHAnsi" w:cstheme="minorHAnsi"/>
              </w:rPr>
              <w:t>Kopėčios</w:t>
            </w:r>
          </w:p>
        </w:tc>
        <w:tc>
          <w:tcPr>
            <w:tcW w:w="1134" w:type="dxa"/>
            <w:tcBorders>
              <w:top w:val="single" w:sz="4" w:space="0" w:color="auto"/>
              <w:bottom w:val="single" w:sz="4" w:space="0" w:color="auto"/>
            </w:tcBorders>
            <w:vAlign w:val="center"/>
          </w:tcPr>
          <w:p w14:paraId="48C49F65" w14:textId="5880B0C6" w:rsidR="00FA1842" w:rsidRPr="0032650A" w:rsidRDefault="00180442" w:rsidP="00110150">
            <w:pPr>
              <w:spacing w:line="240" w:lineRule="auto"/>
              <w:ind w:firstLine="22"/>
              <w:contextualSpacing/>
              <w:jc w:val="center"/>
              <w:rPr>
                <w:rFonts w:asciiTheme="minorHAnsi" w:hAnsiTheme="minorHAnsi" w:cstheme="minorHAnsi"/>
              </w:rPr>
            </w:pPr>
            <w:r w:rsidRPr="0032650A">
              <w:rPr>
                <w:rFonts w:asciiTheme="minorHAnsi" w:hAnsiTheme="minorHAnsi" w:cstheme="minorHAnsi"/>
              </w:rPr>
              <w:t>1</w:t>
            </w:r>
          </w:p>
        </w:tc>
        <w:tc>
          <w:tcPr>
            <w:tcW w:w="2551" w:type="dxa"/>
            <w:tcBorders>
              <w:top w:val="single" w:sz="4" w:space="0" w:color="auto"/>
              <w:bottom w:val="single" w:sz="4" w:space="0" w:color="auto"/>
            </w:tcBorders>
            <w:vAlign w:val="center"/>
          </w:tcPr>
          <w:p w14:paraId="3A23B7F7" w14:textId="07D35747" w:rsidR="00FA1842" w:rsidRPr="0032650A" w:rsidRDefault="00180442" w:rsidP="00110150">
            <w:pPr>
              <w:spacing w:line="240" w:lineRule="auto"/>
              <w:ind w:firstLine="22"/>
              <w:contextualSpacing/>
              <w:jc w:val="center"/>
              <w:rPr>
                <w:rFonts w:asciiTheme="minorHAnsi" w:hAnsiTheme="minorHAnsi" w:cstheme="minorHAnsi"/>
              </w:rPr>
            </w:pPr>
            <w:r w:rsidRPr="0032650A">
              <w:rPr>
                <w:rFonts w:asciiTheme="minorHAnsi" w:hAnsiTheme="minorHAnsi" w:cstheme="minorHAnsi"/>
              </w:rPr>
              <w:t>6 m</w:t>
            </w:r>
          </w:p>
        </w:tc>
        <w:tc>
          <w:tcPr>
            <w:tcW w:w="2552" w:type="dxa"/>
            <w:tcBorders>
              <w:top w:val="single" w:sz="4" w:space="0" w:color="auto"/>
              <w:bottom w:val="single" w:sz="4" w:space="0" w:color="auto"/>
            </w:tcBorders>
            <w:vAlign w:val="center"/>
          </w:tcPr>
          <w:p w14:paraId="07554325" w14:textId="23A180DB" w:rsidR="00FA1842" w:rsidRPr="0032650A" w:rsidRDefault="00180442" w:rsidP="00110150">
            <w:pPr>
              <w:spacing w:line="240" w:lineRule="auto"/>
              <w:ind w:firstLine="22"/>
              <w:contextualSpacing/>
              <w:jc w:val="left"/>
              <w:rPr>
                <w:rFonts w:asciiTheme="minorHAnsi" w:hAnsiTheme="minorHAnsi" w:cstheme="minorHAnsi"/>
              </w:rPr>
            </w:pPr>
            <w:r w:rsidRPr="0032650A">
              <w:rPr>
                <w:rFonts w:asciiTheme="minorHAnsi" w:hAnsiTheme="minorHAnsi" w:cstheme="minorHAnsi"/>
              </w:rPr>
              <w:t>Direktoriaus pavaduotojas ūkiui</w:t>
            </w:r>
          </w:p>
        </w:tc>
        <w:tc>
          <w:tcPr>
            <w:tcW w:w="1842" w:type="dxa"/>
            <w:tcBorders>
              <w:top w:val="single" w:sz="4" w:space="0" w:color="auto"/>
              <w:bottom w:val="single" w:sz="4" w:space="0" w:color="auto"/>
            </w:tcBorders>
            <w:vAlign w:val="center"/>
          </w:tcPr>
          <w:p w14:paraId="6CFD8FB2" w14:textId="56731F22" w:rsidR="00FA1842" w:rsidRPr="0032650A" w:rsidRDefault="00180442" w:rsidP="00110150">
            <w:pPr>
              <w:spacing w:line="240" w:lineRule="auto"/>
              <w:ind w:firstLine="22"/>
              <w:contextualSpacing/>
              <w:jc w:val="left"/>
              <w:rPr>
                <w:rFonts w:asciiTheme="minorHAnsi" w:hAnsiTheme="minorHAnsi" w:cstheme="minorHAnsi"/>
              </w:rPr>
            </w:pPr>
            <w:r w:rsidRPr="0032650A">
              <w:rPr>
                <w:rFonts w:asciiTheme="minorHAnsi" w:hAnsiTheme="minorHAnsi" w:cstheme="minorHAnsi"/>
              </w:rPr>
              <w:t>8-349-35335</w:t>
            </w:r>
          </w:p>
        </w:tc>
        <w:tc>
          <w:tcPr>
            <w:tcW w:w="3192" w:type="dxa"/>
            <w:tcBorders>
              <w:top w:val="single" w:sz="4" w:space="0" w:color="auto"/>
              <w:bottom w:val="single" w:sz="4" w:space="0" w:color="auto"/>
            </w:tcBorders>
            <w:vAlign w:val="center"/>
          </w:tcPr>
          <w:p w14:paraId="567E94C7" w14:textId="25ED1161" w:rsidR="00FA1842" w:rsidRPr="0032650A" w:rsidRDefault="00D21080" w:rsidP="00110150">
            <w:pPr>
              <w:spacing w:line="240" w:lineRule="auto"/>
              <w:ind w:firstLine="22"/>
              <w:contextualSpacing/>
              <w:jc w:val="left"/>
              <w:rPr>
                <w:rFonts w:asciiTheme="minorHAnsi" w:hAnsiTheme="minorHAnsi" w:cstheme="minorHAnsi"/>
              </w:rPr>
            </w:pPr>
            <w:r w:rsidRPr="0032650A">
              <w:rPr>
                <w:rFonts w:asciiTheme="minorHAnsi" w:hAnsiTheme="minorHAnsi" w:cstheme="minorHAnsi"/>
              </w:rPr>
              <w:t>Kitas gamtinis, techninis, ar socialinis įvykis</w:t>
            </w:r>
          </w:p>
        </w:tc>
      </w:tr>
      <w:tr w:rsidR="00FA1842" w:rsidRPr="0032650A" w14:paraId="18620C8C" w14:textId="77777777" w:rsidTr="00D21080">
        <w:trPr>
          <w:trHeight w:val="510"/>
        </w:trPr>
        <w:tc>
          <w:tcPr>
            <w:tcW w:w="795" w:type="dxa"/>
            <w:tcBorders>
              <w:top w:val="single" w:sz="4" w:space="0" w:color="auto"/>
              <w:bottom w:val="single" w:sz="4" w:space="0" w:color="auto"/>
            </w:tcBorders>
            <w:vAlign w:val="center"/>
          </w:tcPr>
          <w:p w14:paraId="2932E383" w14:textId="4A03BEE7" w:rsidR="00FA1842" w:rsidRPr="0032650A" w:rsidRDefault="00C225D0" w:rsidP="00C225D0">
            <w:pPr>
              <w:spacing w:line="240" w:lineRule="auto"/>
              <w:ind w:firstLine="115"/>
              <w:contextualSpacing/>
              <w:jc w:val="left"/>
            </w:pPr>
            <w:r w:rsidRPr="0032650A">
              <w:t>7.</w:t>
            </w:r>
          </w:p>
        </w:tc>
        <w:tc>
          <w:tcPr>
            <w:tcW w:w="2494" w:type="dxa"/>
            <w:tcBorders>
              <w:top w:val="single" w:sz="4" w:space="0" w:color="auto"/>
              <w:bottom w:val="single" w:sz="4" w:space="0" w:color="auto"/>
            </w:tcBorders>
            <w:vAlign w:val="center"/>
          </w:tcPr>
          <w:p w14:paraId="204EEE76" w14:textId="3537F7E1" w:rsidR="00FA1842" w:rsidRPr="0032650A" w:rsidRDefault="00FA1842" w:rsidP="00110150">
            <w:pPr>
              <w:spacing w:line="240" w:lineRule="auto"/>
              <w:ind w:firstLine="22"/>
              <w:contextualSpacing/>
              <w:jc w:val="left"/>
              <w:rPr>
                <w:rFonts w:asciiTheme="minorHAnsi" w:hAnsiTheme="minorHAnsi" w:cstheme="minorHAnsi"/>
              </w:rPr>
            </w:pPr>
            <w:r w:rsidRPr="0032650A">
              <w:rPr>
                <w:rFonts w:asciiTheme="minorHAnsi" w:hAnsiTheme="minorHAnsi" w:cstheme="minorHAnsi"/>
              </w:rPr>
              <w:t>Laužtuvai</w:t>
            </w:r>
          </w:p>
        </w:tc>
        <w:tc>
          <w:tcPr>
            <w:tcW w:w="1134" w:type="dxa"/>
            <w:tcBorders>
              <w:top w:val="single" w:sz="4" w:space="0" w:color="auto"/>
              <w:bottom w:val="single" w:sz="4" w:space="0" w:color="auto"/>
            </w:tcBorders>
            <w:vAlign w:val="center"/>
          </w:tcPr>
          <w:p w14:paraId="0F1EDE7E" w14:textId="7490224C" w:rsidR="00FA1842" w:rsidRPr="0032650A" w:rsidRDefault="00180442" w:rsidP="00110150">
            <w:pPr>
              <w:spacing w:line="240" w:lineRule="auto"/>
              <w:ind w:firstLine="22"/>
              <w:contextualSpacing/>
              <w:jc w:val="center"/>
              <w:rPr>
                <w:rFonts w:asciiTheme="minorHAnsi" w:hAnsiTheme="minorHAnsi" w:cstheme="minorHAnsi"/>
              </w:rPr>
            </w:pPr>
            <w:r w:rsidRPr="0032650A">
              <w:rPr>
                <w:rFonts w:asciiTheme="minorHAnsi" w:hAnsiTheme="minorHAnsi" w:cstheme="minorHAnsi"/>
              </w:rPr>
              <w:t>2</w:t>
            </w:r>
          </w:p>
        </w:tc>
        <w:tc>
          <w:tcPr>
            <w:tcW w:w="2551" w:type="dxa"/>
            <w:tcBorders>
              <w:top w:val="single" w:sz="4" w:space="0" w:color="auto"/>
              <w:bottom w:val="single" w:sz="4" w:space="0" w:color="auto"/>
            </w:tcBorders>
            <w:vAlign w:val="center"/>
          </w:tcPr>
          <w:p w14:paraId="2E4A2F0A" w14:textId="77777777" w:rsidR="00FA1842" w:rsidRPr="0032650A" w:rsidRDefault="00FA1842" w:rsidP="00110150">
            <w:pPr>
              <w:spacing w:line="240" w:lineRule="auto"/>
              <w:ind w:firstLine="22"/>
              <w:contextualSpacing/>
              <w:jc w:val="center"/>
              <w:rPr>
                <w:rFonts w:asciiTheme="minorHAnsi" w:hAnsiTheme="minorHAnsi" w:cstheme="minorHAnsi"/>
              </w:rPr>
            </w:pPr>
          </w:p>
        </w:tc>
        <w:tc>
          <w:tcPr>
            <w:tcW w:w="2552" w:type="dxa"/>
            <w:tcBorders>
              <w:top w:val="single" w:sz="4" w:space="0" w:color="auto"/>
              <w:bottom w:val="single" w:sz="4" w:space="0" w:color="auto"/>
            </w:tcBorders>
            <w:vAlign w:val="center"/>
          </w:tcPr>
          <w:p w14:paraId="6EFB4D00" w14:textId="05D9161F" w:rsidR="00FA1842" w:rsidRPr="0032650A" w:rsidRDefault="00180442" w:rsidP="00110150">
            <w:pPr>
              <w:spacing w:line="240" w:lineRule="auto"/>
              <w:ind w:firstLine="22"/>
              <w:contextualSpacing/>
              <w:jc w:val="left"/>
              <w:rPr>
                <w:rFonts w:asciiTheme="minorHAnsi" w:hAnsiTheme="minorHAnsi" w:cstheme="minorHAnsi"/>
              </w:rPr>
            </w:pPr>
            <w:r w:rsidRPr="0032650A">
              <w:rPr>
                <w:rFonts w:asciiTheme="minorHAnsi" w:hAnsiTheme="minorHAnsi" w:cstheme="minorHAnsi"/>
              </w:rPr>
              <w:t>Direktoriaus pavaduotojas ūkiui</w:t>
            </w:r>
          </w:p>
        </w:tc>
        <w:tc>
          <w:tcPr>
            <w:tcW w:w="1842" w:type="dxa"/>
            <w:tcBorders>
              <w:top w:val="single" w:sz="4" w:space="0" w:color="auto"/>
              <w:bottom w:val="single" w:sz="4" w:space="0" w:color="auto"/>
            </w:tcBorders>
            <w:vAlign w:val="center"/>
          </w:tcPr>
          <w:p w14:paraId="39C5E5F2" w14:textId="197E3711" w:rsidR="00FA1842" w:rsidRPr="0032650A" w:rsidRDefault="00180442" w:rsidP="00110150">
            <w:pPr>
              <w:spacing w:line="240" w:lineRule="auto"/>
              <w:ind w:firstLine="22"/>
              <w:contextualSpacing/>
              <w:jc w:val="left"/>
              <w:rPr>
                <w:rFonts w:asciiTheme="minorHAnsi" w:hAnsiTheme="minorHAnsi" w:cstheme="minorHAnsi"/>
              </w:rPr>
            </w:pPr>
            <w:r w:rsidRPr="0032650A">
              <w:rPr>
                <w:rFonts w:asciiTheme="minorHAnsi" w:hAnsiTheme="minorHAnsi" w:cstheme="minorHAnsi"/>
              </w:rPr>
              <w:t>8-349-35335</w:t>
            </w:r>
          </w:p>
        </w:tc>
        <w:tc>
          <w:tcPr>
            <w:tcW w:w="3192" w:type="dxa"/>
            <w:tcBorders>
              <w:top w:val="single" w:sz="4" w:space="0" w:color="auto"/>
              <w:bottom w:val="single" w:sz="4" w:space="0" w:color="auto"/>
            </w:tcBorders>
            <w:vAlign w:val="center"/>
          </w:tcPr>
          <w:p w14:paraId="781352F2" w14:textId="12C087B0" w:rsidR="00FA1842" w:rsidRPr="0032650A" w:rsidRDefault="00D21080" w:rsidP="00110150">
            <w:pPr>
              <w:spacing w:line="240" w:lineRule="auto"/>
              <w:ind w:firstLine="22"/>
              <w:contextualSpacing/>
              <w:jc w:val="left"/>
              <w:rPr>
                <w:rFonts w:asciiTheme="minorHAnsi" w:hAnsiTheme="minorHAnsi" w:cstheme="minorHAnsi"/>
              </w:rPr>
            </w:pPr>
            <w:r w:rsidRPr="0032650A">
              <w:rPr>
                <w:rFonts w:asciiTheme="minorHAnsi" w:hAnsiTheme="minorHAnsi" w:cstheme="minorHAnsi"/>
              </w:rPr>
              <w:t>Kitas gamtinis, techninis, ar socialinis įvykis</w:t>
            </w:r>
          </w:p>
        </w:tc>
      </w:tr>
      <w:tr w:rsidR="00FA1842" w:rsidRPr="0032650A" w14:paraId="1B9DC1A1" w14:textId="77777777" w:rsidTr="00D21080">
        <w:trPr>
          <w:trHeight w:val="510"/>
        </w:trPr>
        <w:tc>
          <w:tcPr>
            <w:tcW w:w="795" w:type="dxa"/>
            <w:tcBorders>
              <w:top w:val="single" w:sz="4" w:space="0" w:color="auto"/>
              <w:bottom w:val="single" w:sz="4" w:space="0" w:color="auto"/>
            </w:tcBorders>
            <w:vAlign w:val="center"/>
          </w:tcPr>
          <w:p w14:paraId="272E4CC1" w14:textId="28A47486" w:rsidR="00FA1842" w:rsidRPr="0032650A" w:rsidRDefault="00C225D0" w:rsidP="00C225D0">
            <w:pPr>
              <w:spacing w:line="240" w:lineRule="auto"/>
              <w:ind w:firstLine="115"/>
              <w:contextualSpacing/>
              <w:jc w:val="left"/>
            </w:pPr>
            <w:r w:rsidRPr="0032650A">
              <w:t>8.</w:t>
            </w:r>
          </w:p>
        </w:tc>
        <w:tc>
          <w:tcPr>
            <w:tcW w:w="2494" w:type="dxa"/>
            <w:tcBorders>
              <w:top w:val="single" w:sz="4" w:space="0" w:color="auto"/>
              <w:bottom w:val="single" w:sz="4" w:space="0" w:color="auto"/>
            </w:tcBorders>
            <w:vAlign w:val="center"/>
          </w:tcPr>
          <w:p w14:paraId="364351D8" w14:textId="3062DCCE" w:rsidR="00FA1842" w:rsidRPr="0032650A" w:rsidRDefault="00FA1842" w:rsidP="00110150">
            <w:pPr>
              <w:spacing w:line="240" w:lineRule="auto"/>
              <w:ind w:firstLine="22"/>
              <w:contextualSpacing/>
              <w:jc w:val="left"/>
              <w:rPr>
                <w:rFonts w:asciiTheme="minorHAnsi" w:hAnsiTheme="minorHAnsi" w:cstheme="minorHAnsi"/>
              </w:rPr>
            </w:pPr>
            <w:r w:rsidRPr="0032650A">
              <w:rPr>
                <w:rFonts w:asciiTheme="minorHAnsi" w:hAnsiTheme="minorHAnsi" w:cstheme="minorHAnsi"/>
              </w:rPr>
              <w:t>Karutis</w:t>
            </w:r>
          </w:p>
        </w:tc>
        <w:tc>
          <w:tcPr>
            <w:tcW w:w="1134" w:type="dxa"/>
            <w:tcBorders>
              <w:top w:val="single" w:sz="4" w:space="0" w:color="auto"/>
              <w:bottom w:val="single" w:sz="4" w:space="0" w:color="auto"/>
            </w:tcBorders>
            <w:vAlign w:val="center"/>
          </w:tcPr>
          <w:p w14:paraId="4FA79B1E" w14:textId="5BBD9B62" w:rsidR="00FA1842" w:rsidRPr="0032650A" w:rsidRDefault="00FA1842" w:rsidP="00110150">
            <w:pPr>
              <w:spacing w:line="240" w:lineRule="auto"/>
              <w:ind w:firstLine="22"/>
              <w:contextualSpacing/>
              <w:jc w:val="center"/>
              <w:rPr>
                <w:rFonts w:asciiTheme="minorHAnsi" w:hAnsiTheme="minorHAnsi" w:cstheme="minorHAnsi"/>
              </w:rPr>
            </w:pPr>
            <w:r w:rsidRPr="0032650A">
              <w:rPr>
                <w:rFonts w:asciiTheme="minorHAnsi" w:hAnsiTheme="minorHAnsi" w:cstheme="minorHAnsi"/>
              </w:rPr>
              <w:t>2</w:t>
            </w:r>
          </w:p>
        </w:tc>
        <w:tc>
          <w:tcPr>
            <w:tcW w:w="2551" w:type="dxa"/>
            <w:tcBorders>
              <w:top w:val="single" w:sz="4" w:space="0" w:color="auto"/>
              <w:bottom w:val="single" w:sz="4" w:space="0" w:color="auto"/>
            </w:tcBorders>
            <w:vAlign w:val="center"/>
          </w:tcPr>
          <w:p w14:paraId="6BF6AAF5" w14:textId="77777777" w:rsidR="00FA1842" w:rsidRPr="0032650A" w:rsidRDefault="00FA1842" w:rsidP="00110150">
            <w:pPr>
              <w:spacing w:line="240" w:lineRule="auto"/>
              <w:ind w:firstLine="22"/>
              <w:contextualSpacing/>
              <w:jc w:val="center"/>
              <w:rPr>
                <w:rFonts w:asciiTheme="minorHAnsi" w:hAnsiTheme="minorHAnsi" w:cstheme="minorHAnsi"/>
              </w:rPr>
            </w:pPr>
          </w:p>
        </w:tc>
        <w:tc>
          <w:tcPr>
            <w:tcW w:w="2552" w:type="dxa"/>
            <w:tcBorders>
              <w:top w:val="single" w:sz="4" w:space="0" w:color="auto"/>
              <w:bottom w:val="single" w:sz="4" w:space="0" w:color="auto"/>
            </w:tcBorders>
            <w:vAlign w:val="center"/>
          </w:tcPr>
          <w:p w14:paraId="710969C5" w14:textId="74325E74" w:rsidR="00FA1842" w:rsidRPr="0032650A" w:rsidRDefault="00180442" w:rsidP="00110150">
            <w:pPr>
              <w:spacing w:line="240" w:lineRule="auto"/>
              <w:ind w:firstLine="22"/>
              <w:contextualSpacing/>
              <w:jc w:val="left"/>
              <w:rPr>
                <w:rFonts w:asciiTheme="minorHAnsi" w:hAnsiTheme="minorHAnsi" w:cstheme="minorHAnsi"/>
              </w:rPr>
            </w:pPr>
            <w:r w:rsidRPr="0032650A">
              <w:rPr>
                <w:rFonts w:asciiTheme="minorHAnsi" w:hAnsiTheme="minorHAnsi" w:cstheme="minorHAnsi"/>
              </w:rPr>
              <w:t>Direktoriaus pavaduotojas ūkiui</w:t>
            </w:r>
          </w:p>
        </w:tc>
        <w:tc>
          <w:tcPr>
            <w:tcW w:w="1842" w:type="dxa"/>
            <w:tcBorders>
              <w:top w:val="single" w:sz="4" w:space="0" w:color="auto"/>
              <w:bottom w:val="single" w:sz="4" w:space="0" w:color="auto"/>
            </w:tcBorders>
            <w:vAlign w:val="center"/>
          </w:tcPr>
          <w:p w14:paraId="112B92A5" w14:textId="1A13473E" w:rsidR="00FA1842" w:rsidRPr="0032650A" w:rsidRDefault="00180442" w:rsidP="00110150">
            <w:pPr>
              <w:spacing w:line="240" w:lineRule="auto"/>
              <w:ind w:firstLine="22"/>
              <w:contextualSpacing/>
              <w:jc w:val="left"/>
              <w:rPr>
                <w:rFonts w:asciiTheme="minorHAnsi" w:hAnsiTheme="minorHAnsi" w:cstheme="minorHAnsi"/>
              </w:rPr>
            </w:pPr>
            <w:r w:rsidRPr="0032650A">
              <w:rPr>
                <w:rFonts w:asciiTheme="minorHAnsi" w:hAnsiTheme="minorHAnsi" w:cstheme="minorHAnsi"/>
              </w:rPr>
              <w:t>8-349-35335</w:t>
            </w:r>
          </w:p>
        </w:tc>
        <w:tc>
          <w:tcPr>
            <w:tcW w:w="3192" w:type="dxa"/>
            <w:tcBorders>
              <w:top w:val="single" w:sz="4" w:space="0" w:color="auto"/>
              <w:bottom w:val="single" w:sz="4" w:space="0" w:color="auto"/>
            </w:tcBorders>
            <w:vAlign w:val="center"/>
          </w:tcPr>
          <w:p w14:paraId="4FA582F5" w14:textId="7F222F6B" w:rsidR="00FA1842" w:rsidRPr="0032650A" w:rsidRDefault="00D21080" w:rsidP="00110150">
            <w:pPr>
              <w:spacing w:line="240" w:lineRule="auto"/>
              <w:ind w:firstLine="22"/>
              <w:contextualSpacing/>
              <w:jc w:val="left"/>
              <w:rPr>
                <w:rFonts w:asciiTheme="minorHAnsi" w:hAnsiTheme="minorHAnsi" w:cstheme="minorHAnsi"/>
              </w:rPr>
            </w:pPr>
            <w:r w:rsidRPr="0032650A">
              <w:rPr>
                <w:rFonts w:asciiTheme="minorHAnsi" w:hAnsiTheme="minorHAnsi" w:cstheme="minorHAnsi"/>
              </w:rPr>
              <w:t>Kitas gamtinis, techninis, ar socialinis įvykis</w:t>
            </w:r>
          </w:p>
        </w:tc>
      </w:tr>
    </w:tbl>
    <w:p w14:paraId="202A9D53" w14:textId="23958743" w:rsidR="00D673DD" w:rsidRPr="0032650A" w:rsidRDefault="00D673DD" w:rsidP="00135429">
      <w:pPr>
        <w:ind w:firstLine="567"/>
        <w:jc w:val="center"/>
        <w:rPr>
          <w:b/>
        </w:rPr>
      </w:pPr>
    </w:p>
    <w:p w14:paraId="3A72DA46" w14:textId="29DA5D4E" w:rsidR="003128AE" w:rsidRPr="0032650A" w:rsidRDefault="003128AE" w:rsidP="00135429">
      <w:pPr>
        <w:ind w:firstLine="567"/>
        <w:jc w:val="center"/>
        <w:rPr>
          <w:b/>
        </w:rPr>
      </w:pPr>
      <w:r w:rsidRPr="0032650A">
        <w:rPr>
          <w:b/>
        </w:rPr>
        <w:br w:type="page"/>
      </w:r>
    </w:p>
    <w:p w14:paraId="63B3140C" w14:textId="77777777" w:rsidR="00C225D0" w:rsidRPr="0032650A" w:rsidRDefault="00C225D0" w:rsidP="00C225D0">
      <w:pPr>
        <w:pStyle w:val="Puslapioinaostekstas"/>
        <w:tabs>
          <w:tab w:val="left" w:pos="1080"/>
        </w:tabs>
        <w:spacing w:line="240" w:lineRule="auto"/>
        <w:ind w:left="11907" w:firstLine="0"/>
        <w:contextualSpacing/>
        <w:jc w:val="left"/>
        <w:rPr>
          <w:bCs/>
          <w:sz w:val="24"/>
          <w:szCs w:val="24"/>
        </w:rPr>
      </w:pPr>
      <w:r w:rsidRPr="0032650A">
        <w:rPr>
          <w:bCs/>
          <w:sz w:val="24"/>
          <w:szCs w:val="24"/>
        </w:rPr>
        <w:lastRenderedPageBreak/>
        <w:t>Jonavos Jeronimo Ralio gimnazijos ekstremaliųjų situacijų valdymo plano</w:t>
      </w:r>
    </w:p>
    <w:p w14:paraId="6814F3F0" w14:textId="39F6DBB4" w:rsidR="00C225D0" w:rsidRPr="0032650A" w:rsidRDefault="00C225D0" w:rsidP="00C225D0">
      <w:pPr>
        <w:pStyle w:val="Puslapioinaostekstas"/>
        <w:tabs>
          <w:tab w:val="left" w:pos="1080"/>
        </w:tabs>
        <w:spacing w:line="240" w:lineRule="auto"/>
        <w:ind w:left="11907" w:firstLine="0"/>
        <w:contextualSpacing/>
        <w:jc w:val="left"/>
        <w:rPr>
          <w:bCs/>
          <w:sz w:val="24"/>
          <w:szCs w:val="24"/>
        </w:rPr>
      </w:pPr>
      <w:r w:rsidRPr="0032650A">
        <w:rPr>
          <w:bCs/>
          <w:sz w:val="24"/>
          <w:szCs w:val="24"/>
        </w:rPr>
        <w:t>4 priedas</w:t>
      </w:r>
    </w:p>
    <w:p w14:paraId="331264D5" w14:textId="77777777" w:rsidR="00C225D0" w:rsidRPr="0032650A" w:rsidRDefault="00C225D0" w:rsidP="00135429">
      <w:pPr>
        <w:spacing w:line="240" w:lineRule="auto"/>
        <w:ind w:firstLine="567"/>
        <w:jc w:val="center"/>
        <w:rPr>
          <w:b/>
        </w:rPr>
      </w:pPr>
    </w:p>
    <w:p w14:paraId="1B2A0DFE" w14:textId="4816F06D" w:rsidR="003128AE" w:rsidRPr="0032650A" w:rsidRDefault="003128AE" w:rsidP="00135429">
      <w:pPr>
        <w:spacing w:line="240" w:lineRule="auto"/>
        <w:ind w:firstLine="567"/>
        <w:jc w:val="center"/>
        <w:rPr>
          <w:b/>
        </w:rPr>
      </w:pPr>
      <w:r w:rsidRPr="0032650A">
        <w:rPr>
          <w:b/>
        </w:rPr>
        <w:t>JONAVOS JERONIMO RALIO GIMNAZIJOS</w:t>
      </w:r>
    </w:p>
    <w:p w14:paraId="393A3FB2" w14:textId="7C60ABEC" w:rsidR="003128AE" w:rsidRPr="0032650A" w:rsidRDefault="003128AE" w:rsidP="00135429">
      <w:pPr>
        <w:ind w:firstLine="567"/>
        <w:jc w:val="center"/>
        <w:rPr>
          <w:b/>
        </w:rPr>
      </w:pPr>
      <w:r w:rsidRPr="0032650A">
        <w:rPr>
          <w:b/>
        </w:rPr>
        <w:t>TERITORIJOS PLANAS IR EVAKAVIMO SCHEMA</w:t>
      </w:r>
    </w:p>
    <w:p w14:paraId="4B484B36" w14:textId="47B19D86" w:rsidR="0024699F" w:rsidRPr="0032650A" w:rsidRDefault="0024699F" w:rsidP="00135429">
      <w:pPr>
        <w:ind w:firstLine="567"/>
        <w:jc w:val="center"/>
        <w:rPr>
          <w:noProof/>
        </w:rPr>
      </w:pPr>
      <w:r w:rsidRPr="0032650A">
        <w:rPr>
          <w:noProof/>
        </w:rPr>
        <w:drawing>
          <wp:anchor distT="0" distB="0" distL="114300" distR="114300" simplePos="0" relativeHeight="251603456" behindDoc="1" locked="0" layoutInCell="1" allowOverlap="1" wp14:anchorId="7AC31566" wp14:editId="2C6D0AA9">
            <wp:simplePos x="0" y="0"/>
            <wp:positionH relativeFrom="column">
              <wp:posOffset>645947</wp:posOffset>
            </wp:positionH>
            <wp:positionV relativeFrom="paragraph">
              <wp:posOffset>119583</wp:posOffset>
            </wp:positionV>
            <wp:extent cx="8910834" cy="4994694"/>
            <wp:effectExtent l="0" t="0" r="0" b="0"/>
            <wp:wrapNone/>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0555" t="16916" r="12879" b="6792"/>
                    <a:stretch/>
                  </pic:blipFill>
                  <pic:spPr bwMode="auto">
                    <a:xfrm>
                      <a:off x="0" y="0"/>
                      <a:ext cx="8910834" cy="49946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0F0542" w14:textId="6C496DAF" w:rsidR="0024699F" w:rsidRPr="0032650A" w:rsidRDefault="0024699F" w:rsidP="00135429">
      <w:pPr>
        <w:ind w:firstLine="567"/>
        <w:jc w:val="center"/>
        <w:rPr>
          <w:noProof/>
        </w:rPr>
      </w:pPr>
    </w:p>
    <w:p w14:paraId="5EC43DDC" w14:textId="04F2FCAC" w:rsidR="0024699F" w:rsidRPr="0032650A" w:rsidRDefault="0024699F" w:rsidP="00135429">
      <w:pPr>
        <w:ind w:firstLine="567"/>
        <w:jc w:val="center"/>
        <w:rPr>
          <w:noProof/>
        </w:rPr>
      </w:pPr>
    </w:p>
    <w:p w14:paraId="16EB9A3E" w14:textId="081DDAA1" w:rsidR="0024699F" w:rsidRPr="0032650A" w:rsidRDefault="0024699F" w:rsidP="00135429">
      <w:pPr>
        <w:ind w:firstLine="567"/>
        <w:jc w:val="center"/>
        <w:rPr>
          <w:noProof/>
        </w:rPr>
      </w:pPr>
    </w:p>
    <w:p w14:paraId="0E6B7F25" w14:textId="0F250919" w:rsidR="0024699F" w:rsidRPr="0032650A" w:rsidRDefault="0024699F" w:rsidP="00135429">
      <w:pPr>
        <w:ind w:firstLine="567"/>
        <w:jc w:val="center"/>
        <w:rPr>
          <w:noProof/>
        </w:rPr>
      </w:pPr>
    </w:p>
    <w:p w14:paraId="0B956011" w14:textId="144654F0" w:rsidR="0024699F" w:rsidRPr="0032650A" w:rsidRDefault="00B1789A" w:rsidP="00135429">
      <w:pPr>
        <w:ind w:firstLine="567"/>
        <w:jc w:val="center"/>
        <w:rPr>
          <w:noProof/>
        </w:rPr>
      </w:pPr>
      <w:r w:rsidRPr="0032650A">
        <w:rPr>
          <w:b/>
          <w:noProof/>
        </w:rPr>
        <mc:AlternateContent>
          <mc:Choice Requires="wps">
            <w:drawing>
              <wp:anchor distT="0" distB="0" distL="114300" distR="114300" simplePos="0" relativeHeight="251715072" behindDoc="0" locked="0" layoutInCell="1" allowOverlap="1" wp14:anchorId="0ABFC296" wp14:editId="20E1DF75">
                <wp:simplePos x="0" y="0"/>
                <wp:positionH relativeFrom="column">
                  <wp:posOffset>6311265</wp:posOffset>
                </wp:positionH>
                <wp:positionV relativeFrom="paragraph">
                  <wp:posOffset>196215</wp:posOffset>
                </wp:positionV>
                <wp:extent cx="1187450" cy="380365"/>
                <wp:effectExtent l="13335" t="15240" r="46990" b="99695"/>
                <wp:wrapNone/>
                <wp:docPr id="488" name="AutoShape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0" cy="380365"/>
                        </a:xfrm>
                        <a:prstGeom prst="straightConnector1">
                          <a:avLst/>
                        </a:prstGeom>
                        <a:noFill/>
                        <a:ln w="31750">
                          <a:solidFill>
                            <a:srgbClr val="00B05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4694FC" id="AutoShape 1177" o:spid="_x0000_s1026" type="#_x0000_t32" style="position:absolute;margin-left:496.95pt;margin-top:15.45pt;width:93.5pt;height:29.9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" strokecolor="#00b050" strokeweight="2.5pt">
                <v:stroke dashstyle="dash" endarrow="open"/>
              </v:shape>
            </w:pict>
          </mc:Fallback>
        </mc:AlternateContent>
      </w:r>
      <w:r w:rsidRPr="0032650A">
        <w:rPr>
          <w:b/>
          <w:noProof/>
        </w:rPr>
        <mc:AlternateContent>
          <mc:Choice Requires="wps">
            <w:drawing>
              <wp:anchor distT="0" distB="0" distL="114300" distR="114300" simplePos="0" relativeHeight="251719168" behindDoc="0" locked="0" layoutInCell="1" allowOverlap="1" wp14:anchorId="0ABFC296" wp14:editId="4E60C2B8">
                <wp:simplePos x="0" y="0"/>
                <wp:positionH relativeFrom="column">
                  <wp:posOffset>4558030</wp:posOffset>
                </wp:positionH>
                <wp:positionV relativeFrom="paragraph">
                  <wp:posOffset>184785</wp:posOffset>
                </wp:positionV>
                <wp:extent cx="1534160" cy="289560"/>
                <wp:effectExtent l="12700" t="99060" r="43815" b="11430"/>
                <wp:wrapNone/>
                <wp:docPr id="487" name="AutoShape 1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4160" cy="289560"/>
                        </a:xfrm>
                        <a:prstGeom prst="straightConnector1">
                          <a:avLst/>
                        </a:prstGeom>
                        <a:noFill/>
                        <a:ln w="31750">
                          <a:solidFill>
                            <a:srgbClr val="00B05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F888C7" id="AutoShape 1181" o:spid="_x0000_s1026" type="#_x0000_t32" style="position:absolute;margin-left:358.9pt;margin-top:14.55pt;width:120.8pt;height:22.8pt;flip:y;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" strokecolor="#00b050" strokeweight="2.5pt">
                <v:stroke dashstyle="dash" endarrow="open"/>
              </v:shape>
            </w:pict>
          </mc:Fallback>
        </mc:AlternateContent>
      </w:r>
    </w:p>
    <w:p w14:paraId="3C200779" w14:textId="6E22B080" w:rsidR="0024699F" w:rsidRPr="0032650A" w:rsidRDefault="0024699F" w:rsidP="00135429">
      <w:pPr>
        <w:ind w:firstLine="567"/>
        <w:jc w:val="center"/>
        <w:rPr>
          <w:noProof/>
        </w:rPr>
      </w:pPr>
    </w:p>
    <w:p w14:paraId="239CFF29" w14:textId="056B3F87" w:rsidR="0024699F" w:rsidRPr="0032650A" w:rsidRDefault="00B1789A" w:rsidP="00135429">
      <w:pPr>
        <w:ind w:firstLine="567"/>
        <w:jc w:val="center"/>
        <w:rPr>
          <w:noProof/>
        </w:rPr>
      </w:pPr>
      <w:r w:rsidRPr="0032650A">
        <w:rPr>
          <w:b/>
          <w:noProof/>
        </w:rPr>
        <mc:AlternateContent>
          <mc:Choice Requires="wps">
            <w:drawing>
              <wp:anchor distT="0" distB="0" distL="114300" distR="114300" simplePos="0" relativeHeight="251718144" behindDoc="0" locked="0" layoutInCell="1" allowOverlap="1" wp14:anchorId="0ABFC296" wp14:editId="092FAF78">
                <wp:simplePos x="0" y="0"/>
                <wp:positionH relativeFrom="column">
                  <wp:posOffset>3341370</wp:posOffset>
                </wp:positionH>
                <wp:positionV relativeFrom="paragraph">
                  <wp:posOffset>39370</wp:posOffset>
                </wp:positionV>
                <wp:extent cx="1155700" cy="815975"/>
                <wp:effectExtent l="15240" t="88900" r="67310" b="19050"/>
                <wp:wrapNone/>
                <wp:docPr id="486" name="AutoShape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5700" cy="815975"/>
                        </a:xfrm>
                        <a:prstGeom prst="straightConnector1">
                          <a:avLst/>
                        </a:prstGeom>
                        <a:noFill/>
                        <a:ln w="31750">
                          <a:solidFill>
                            <a:srgbClr val="00B05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14A839" id="AutoShape 1180" o:spid="_x0000_s1026" type="#_x0000_t32" style="position:absolute;margin-left:263.1pt;margin-top:3.1pt;width:91pt;height:64.25pt;flip: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" strokecolor="#00b050" strokeweight="2.5pt">
                <v:stroke dashstyle="dash" endarrow="open"/>
              </v:shape>
            </w:pict>
          </mc:Fallback>
        </mc:AlternateContent>
      </w:r>
    </w:p>
    <w:p w14:paraId="5F875AC8" w14:textId="1D64643F" w:rsidR="0024699F" w:rsidRPr="0032650A" w:rsidRDefault="0024699F" w:rsidP="00135429">
      <w:pPr>
        <w:ind w:firstLine="567"/>
        <w:jc w:val="center"/>
        <w:rPr>
          <w:noProof/>
        </w:rPr>
      </w:pPr>
      <w:r w:rsidRPr="0032650A">
        <w:rPr>
          <w:b/>
          <w:noProof/>
        </w:rPr>
        <w:drawing>
          <wp:anchor distT="0" distB="0" distL="114300" distR="114300" simplePos="0" relativeHeight="251604480" behindDoc="0" locked="0" layoutInCell="1" allowOverlap="1" wp14:anchorId="43163F7B" wp14:editId="6E3ED1A1">
            <wp:simplePos x="0" y="0"/>
            <wp:positionH relativeFrom="column">
              <wp:posOffset>7446061</wp:posOffset>
            </wp:positionH>
            <wp:positionV relativeFrom="paragraph">
              <wp:posOffset>60935</wp:posOffset>
            </wp:positionV>
            <wp:extent cx="398145" cy="393065"/>
            <wp:effectExtent l="19050" t="0" r="1905" b="0"/>
            <wp:wrapNone/>
            <wp:docPr id="29"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8145" cy="393065"/>
                    </a:xfrm>
                    <a:prstGeom prst="rect">
                      <a:avLst/>
                    </a:prstGeom>
                  </pic:spPr>
                </pic:pic>
              </a:graphicData>
            </a:graphic>
          </wp:anchor>
        </w:drawing>
      </w:r>
    </w:p>
    <w:p w14:paraId="6BF33264" w14:textId="0F057265" w:rsidR="0024699F" w:rsidRPr="0032650A" w:rsidRDefault="0024699F" w:rsidP="00135429">
      <w:pPr>
        <w:ind w:firstLine="567"/>
        <w:jc w:val="center"/>
        <w:rPr>
          <w:noProof/>
        </w:rPr>
      </w:pPr>
    </w:p>
    <w:p w14:paraId="32A261CF" w14:textId="61B403F5" w:rsidR="0024699F" w:rsidRPr="0032650A" w:rsidRDefault="00B1789A" w:rsidP="00135429">
      <w:pPr>
        <w:ind w:firstLine="567"/>
        <w:jc w:val="center"/>
        <w:rPr>
          <w:noProof/>
        </w:rPr>
      </w:pPr>
      <w:r w:rsidRPr="0032650A">
        <w:rPr>
          <w:b/>
          <w:noProof/>
        </w:rPr>
        <mc:AlternateContent>
          <mc:Choice Requires="wps">
            <w:drawing>
              <wp:anchor distT="0" distB="0" distL="114300" distR="114300" simplePos="0" relativeHeight="251716096" behindDoc="0" locked="0" layoutInCell="1" allowOverlap="1" wp14:anchorId="0ABFC296" wp14:editId="107E8B55">
                <wp:simplePos x="0" y="0"/>
                <wp:positionH relativeFrom="column">
                  <wp:posOffset>6611620</wp:posOffset>
                </wp:positionH>
                <wp:positionV relativeFrom="paragraph">
                  <wp:posOffset>79375</wp:posOffset>
                </wp:positionV>
                <wp:extent cx="761365" cy="243205"/>
                <wp:effectExtent l="18415" t="98425" r="48895" b="20320"/>
                <wp:wrapNone/>
                <wp:docPr id="485" name="AutoShape 1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1365" cy="243205"/>
                        </a:xfrm>
                        <a:prstGeom prst="straightConnector1">
                          <a:avLst/>
                        </a:prstGeom>
                        <a:noFill/>
                        <a:ln w="31750">
                          <a:solidFill>
                            <a:srgbClr val="00B05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1A0B65" id="AutoShape 1178" o:spid="_x0000_s1026" type="#_x0000_t32" style="position:absolute;margin-left:520.6pt;margin-top:6.25pt;width:59.95pt;height:19.15pt;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" strokecolor="#00b050" strokeweight="2.5pt">
                <v:stroke dashstyle="dash" endarrow="open"/>
              </v:shape>
            </w:pict>
          </mc:Fallback>
        </mc:AlternateContent>
      </w:r>
    </w:p>
    <w:p w14:paraId="7B84A7B8" w14:textId="7FE695D3" w:rsidR="0024699F" w:rsidRPr="0032650A" w:rsidRDefault="00B1789A" w:rsidP="00135429">
      <w:pPr>
        <w:ind w:firstLine="567"/>
        <w:jc w:val="center"/>
        <w:rPr>
          <w:noProof/>
        </w:rPr>
      </w:pPr>
      <w:r w:rsidRPr="0032650A">
        <w:rPr>
          <w:b/>
          <w:noProof/>
        </w:rPr>
        <mc:AlternateContent>
          <mc:Choice Requires="wps">
            <w:drawing>
              <wp:anchor distT="0" distB="0" distL="114300" distR="114300" simplePos="0" relativeHeight="251714048" behindDoc="0" locked="0" layoutInCell="1" allowOverlap="1" wp14:anchorId="0ABFC296" wp14:editId="64CBF799">
                <wp:simplePos x="0" y="0"/>
                <wp:positionH relativeFrom="column">
                  <wp:posOffset>5166360</wp:posOffset>
                </wp:positionH>
                <wp:positionV relativeFrom="paragraph">
                  <wp:posOffset>59690</wp:posOffset>
                </wp:positionV>
                <wp:extent cx="1350010" cy="303530"/>
                <wp:effectExtent l="11430" t="93980" r="38735" b="12065"/>
                <wp:wrapNone/>
                <wp:docPr id="484" name="AutoShape 1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50010" cy="303530"/>
                        </a:xfrm>
                        <a:prstGeom prst="straightConnector1">
                          <a:avLst/>
                        </a:prstGeom>
                        <a:noFill/>
                        <a:ln w="31750">
                          <a:solidFill>
                            <a:srgbClr val="00B05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D8504A" id="AutoShape 1176" o:spid="_x0000_s1026" type="#_x0000_t32" style="position:absolute;margin-left:406.8pt;margin-top:4.7pt;width:106.3pt;height:23.9pt;flip: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" strokecolor="#00b050" strokeweight="2.5pt">
                <v:stroke dashstyle="dash" endarrow="open"/>
              </v:shape>
            </w:pict>
          </mc:Fallback>
        </mc:AlternateContent>
      </w:r>
    </w:p>
    <w:p w14:paraId="7AA9CC85" w14:textId="0B0EB8AA" w:rsidR="0024699F" w:rsidRPr="0032650A" w:rsidRDefault="00B1789A" w:rsidP="00135429">
      <w:pPr>
        <w:ind w:firstLine="567"/>
        <w:jc w:val="center"/>
        <w:rPr>
          <w:b/>
        </w:rPr>
      </w:pPr>
      <w:r w:rsidRPr="0032650A">
        <w:rPr>
          <w:b/>
          <w:noProof/>
        </w:rPr>
        <mc:AlternateContent>
          <mc:Choice Requires="wps">
            <w:drawing>
              <wp:anchor distT="0" distB="0" distL="114300" distR="114300" simplePos="0" relativeHeight="251717120" behindDoc="0" locked="0" layoutInCell="1" allowOverlap="1" wp14:anchorId="0ABFC296" wp14:editId="5BB6B370">
                <wp:simplePos x="0" y="0"/>
                <wp:positionH relativeFrom="column">
                  <wp:posOffset>6793865</wp:posOffset>
                </wp:positionH>
                <wp:positionV relativeFrom="paragraph">
                  <wp:posOffset>207645</wp:posOffset>
                </wp:positionV>
                <wp:extent cx="673100" cy="526415"/>
                <wp:effectExtent l="19685" t="85090" r="69215" b="17145"/>
                <wp:wrapNone/>
                <wp:docPr id="483" name="AutoShape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3100" cy="526415"/>
                        </a:xfrm>
                        <a:prstGeom prst="straightConnector1">
                          <a:avLst/>
                        </a:prstGeom>
                        <a:noFill/>
                        <a:ln w="31750">
                          <a:solidFill>
                            <a:srgbClr val="00B05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2F81A2" id="AutoShape 1179" o:spid="_x0000_s1026" type="#_x0000_t32" style="position:absolute;margin-left:534.95pt;margin-top:16.35pt;width:53pt;height:41.45pt;flip: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" strokecolor="#00b050" strokeweight="2.5pt">
                <v:stroke dashstyle="dash" endarrow="open"/>
              </v:shape>
            </w:pict>
          </mc:Fallback>
        </mc:AlternateContent>
      </w:r>
    </w:p>
    <w:p w14:paraId="08AE7D47" w14:textId="04AF9564" w:rsidR="0024699F" w:rsidRPr="0032650A" w:rsidRDefault="00B1789A" w:rsidP="00135429">
      <w:pPr>
        <w:ind w:firstLine="567"/>
        <w:jc w:val="center"/>
        <w:rPr>
          <w:noProof/>
        </w:rPr>
      </w:pPr>
      <w:r w:rsidRPr="0032650A">
        <w:rPr>
          <w:b/>
          <w:noProof/>
        </w:rPr>
        <mc:AlternateContent>
          <mc:Choice Requires="wps">
            <w:drawing>
              <wp:anchor distT="0" distB="0" distL="114300" distR="114300" simplePos="0" relativeHeight="251713024" behindDoc="0" locked="0" layoutInCell="1" allowOverlap="1" wp14:anchorId="0ABFC296" wp14:editId="2FC71CFB">
                <wp:simplePos x="0" y="0"/>
                <wp:positionH relativeFrom="column">
                  <wp:posOffset>3667760</wp:posOffset>
                </wp:positionH>
                <wp:positionV relativeFrom="paragraph">
                  <wp:posOffset>182245</wp:posOffset>
                </wp:positionV>
                <wp:extent cx="248920" cy="991235"/>
                <wp:effectExtent l="17780" t="17780" r="95250" b="48260"/>
                <wp:wrapNone/>
                <wp:docPr id="482" name="AutoShape 1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 cy="991235"/>
                        </a:xfrm>
                        <a:prstGeom prst="straightConnector1">
                          <a:avLst/>
                        </a:prstGeom>
                        <a:noFill/>
                        <a:ln w="31750">
                          <a:solidFill>
                            <a:srgbClr val="00B05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F4565F" id="AutoShape 1175" o:spid="_x0000_s1026" type="#_x0000_t32" style="position:absolute;margin-left:288.8pt;margin-top:14.35pt;width:19.6pt;height:78.0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" strokecolor="#00b050" strokeweight="2.5pt">
                <v:stroke dashstyle="dash" endarrow="open"/>
              </v:shape>
            </w:pict>
          </mc:Fallback>
        </mc:AlternateContent>
      </w:r>
    </w:p>
    <w:p w14:paraId="4E7777BD" w14:textId="4097C8C2" w:rsidR="0024699F" w:rsidRPr="0032650A" w:rsidRDefault="00B1789A" w:rsidP="00135429">
      <w:pPr>
        <w:ind w:firstLine="567"/>
        <w:jc w:val="center"/>
        <w:rPr>
          <w:noProof/>
        </w:rPr>
      </w:pPr>
      <w:r w:rsidRPr="0032650A">
        <w:rPr>
          <w:b/>
          <w:noProof/>
        </w:rPr>
        <mc:AlternateContent>
          <mc:Choice Requires="wps">
            <w:drawing>
              <wp:anchor distT="0" distB="0" distL="114300" distR="114300" simplePos="0" relativeHeight="251720192" behindDoc="0" locked="0" layoutInCell="1" allowOverlap="1" wp14:anchorId="0ABFC296" wp14:editId="6FBCFF37">
                <wp:simplePos x="0" y="0"/>
                <wp:positionH relativeFrom="column">
                  <wp:posOffset>4043680</wp:posOffset>
                </wp:positionH>
                <wp:positionV relativeFrom="paragraph">
                  <wp:posOffset>227965</wp:posOffset>
                </wp:positionV>
                <wp:extent cx="2644140" cy="613410"/>
                <wp:effectExtent l="12700" t="97790" r="38735" b="12700"/>
                <wp:wrapNone/>
                <wp:docPr id="481" name="AutoShape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44140" cy="613410"/>
                        </a:xfrm>
                        <a:prstGeom prst="straightConnector1">
                          <a:avLst/>
                        </a:prstGeom>
                        <a:noFill/>
                        <a:ln w="31750">
                          <a:solidFill>
                            <a:srgbClr val="00B050"/>
                          </a:solidFill>
                          <a:prstDash val="dash"/>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027378" id="AutoShape 1182" o:spid="_x0000_s1026" type="#_x0000_t32" style="position:absolute;margin-left:318.4pt;margin-top:17.95pt;width:208.2pt;height:48.3pt;flip: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" strokecolor="#00b050" strokeweight="2.5pt">
                <v:stroke dashstyle="dash" endarrow="open"/>
              </v:shape>
            </w:pict>
          </mc:Fallback>
        </mc:AlternateContent>
      </w:r>
    </w:p>
    <w:p w14:paraId="2FD98D6E" w14:textId="08ECCBCF" w:rsidR="0024699F" w:rsidRPr="0032650A" w:rsidRDefault="0024699F" w:rsidP="00135429">
      <w:pPr>
        <w:ind w:firstLine="567"/>
        <w:jc w:val="center"/>
        <w:rPr>
          <w:noProof/>
        </w:rPr>
      </w:pPr>
    </w:p>
    <w:p w14:paraId="2D384FBD" w14:textId="26AB7499" w:rsidR="0024699F" w:rsidRPr="0032650A" w:rsidRDefault="00B1789A" w:rsidP="00135429">
      <w:pPr>
        <w:ind w:firstLine="567"/>
        <w:jc w:val="center"/>
        <w:rPr>
          <w:noProof/>
        </w:rPr>
      </w:pPr>
      <w:r w:rsidRPr="0032650A">
        <w:rPr>
          <w:b/>
          <w:noProof/>
        </w:rPr>
        <mc:AlternateContent>
          <mc:Choice Requires="wps">
            <w:drawing>
              <wp:anchor distT="0" distB="0" distL="114300" distR="114300" simplePos="0" relativeHeight="251712000" behindDoc="0" locked="0" layoutInCell="1" allowOverlap="1" wp14:anchorId="1177A82F" wp14:editId="5E636877">
                <wp:simplePos x="0" y="0"/>
                <wp:positionH relativeFrom="column">
                  <wp:posOffset>7577455</wp:posOffset>
                </wp:positionH>
                <wp:positionV relativeFrom="paragraph">
                  <wp:posOffset>4445</wp:posOffset>
                </wp:positionV>
                <wp:extent cx="1804035" cy="657860"/>
                <wp:effectExtent l="165100" t="1657350" r="12065" b="18415"/>
                <wp:wrapNone/>
                <wp:docPr id="480" name="AutoShape 1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804035" cy="657860"/>
                        </a:xfrm>
                        <a:prstGeom prst="borderCallout1">
                          <a:avLst>
                            <a:gd name="adj1" fmla="val 82625"/>
                            <a:gd name="adj2" fmla="val 104222"/>
                            <a:gd name="adj3" fmla="val 348838"/>
                            <a:gd name="adj4" fmla="val 105560"/>
                          </a:avLst>
                        </a:prstGeom>
                        <a:solidFill>
                          <a:srgbClr val="FFFFFF"/>
                        </a:solidFill>
                        <a:ln w="28575">
                          <a:solidFill>
                            <a:srgbClr val="FFFF00"/>
                          </a:solidFill>
                          <a:miter lim="800000"/>
                          <a:headEnd/>
                          <a:tailEnd type="stealth" w="med" len="med"/>
                        </a:ln>
                      </wps:spPr>
                      <wps:txbx>
                        <w:txbxContent>
                          <w:p w14:paraId="77BB0771" w14:textId="77777777" w:rsidR="005D3E1C" w:rsidRPr="009A497B" w:rsidRDefault="005D3E1C" w:rsidP="0024699F">
                            <w:pPr>
                              <w:spacing w:line="240" w:lineRule="auto"/>
                              <w:ind w:firstLine="0"/>
                              <w:contextualSpacing/>
                              <w:jc w:val="center"/>
                              <w:rPr>
                                <w:b/>
                              </w:rPr>
                            </w:pPr>
                            <w:r w:rsidRPr="000B5222">
                              <w:t xml:space="preserve">Evakuotų iš </w:t>
                            </w:r>
                            <w:r>
                              <w:t xml:space="preserve">Gimnazijos </w:t>
                            </w:r>
                            <w:r w:rsidRPr="000B5222">
                              <w:t xml:space="preserve">pastatų surinkimo vieta </w:t>
                            </w:r>
                            <w:r>
                              <w:t>–Gimnazijos stadionas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7A82F"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174" o:spid="_x0000_s1026" type="#_x0000_t47" style="position:absolute;left:0;text-align:left;margin-left:596.65pt;margin-top:.35pt;width:142.05pt;height:51.8pt;rotation:180;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" adj="22801,75349,22512,17847" strokecolor="yellow" strokeweight="2.25pt">
                <v:stroke startarrow="classic"/>
                <v:textbox>
                  <w:txbxContent>
                    <w:p w14:paraId="77BB0771" w14:textId="77777777" w:rsidR="005D3E1C" w:rsidRPr="009A497B" w:rsidRDefault="005D3E1C" w:rsidP="0024699F">
                      <w:pPr>
                        <w:spacing w:line="240" w:lineRule="auto"/>
                        <w:ind w:firstLine="0"/>
                        <w:contextualSpacing/>
                        <w:jc w:val="center"/>
                        <w:rPr>
                          <w:b/>
                        </w:rPr>
                      </w:pPr>
                      <w:r w:rsidRPr="000B5222">
                        <w:t xml:space="preserve">Evakuotų iš </w:t>
                      </w:r>
                      <w:r>
                        <w:t xml:space="preserve">Gimnazijos </w:t>
                      </w:r>
                      <w:r w:rsidRPr="000B5222">
                        <w:t xml:space="preserve">pastatų surinkimo vieta </w:t>
                      </w:r>
                      <w:r>
                        <w:t>–Gimnazijos stadionas</w:t>
                      </w:r>
                    </w:p>
                  </w:txbxContent>
                </v:textbox>
                <o:callout v:ext="edit" minusx="t" minusy="t"/>
              </v:shape>
            </w:pict>
          </mc:Fallback>
        </mc:AlternateContent>
      </w:r>
    </w:p>
    <w:p w14:paraId="35646400" w14:textId="2B15B1AA" w:rsidR="0024699F" w:rsidRPr="0032650A" w:rsidRDefault="0024699F" w:rsidP="00135429">
      <w:pPr>
        <w:ind w:firstLine="567"/>
        <w:jc w:val="center"/>
        <w:rPr>
          <w:b/>
        </w:rPr>
      </w:pPr>
    </w:p>
    <w:p w14:paraId="4FD87717" w14:textId="25A3EE9F" w:rsidR="0024699F" w:rsidRPr="0032650A" w:rsidRDefault="00B1789A" w:rsidP="00135429">
      <w:pPr>
        <w:ind w:firstLine="567"/>
        <w:jc w:val="center"/>
        <w:rPr>
          <w:b/>
        </w:rPr>
      </w:pPr>
      <w:r w:rsidRPr="0032650A">
        <w:rPr>
          <w:b/>
          <w:noProof/>
        </w:rPr>
        <mc:AlternateContent>
          <mc:Choice Requires="wps">
            <w:drawing>
              <wp:anchor distT="0" distB="0" distL="114300" distR="114300" simplePos="0" relativeHeight="251710976" behindDoc="0" locked="0" layoutInCell="1" allowOverlap="1" wp14:anchorId="7998A904" wp14:editId="4D4D32D5">
                <wp:simplePos x="0" y="0"/>
                <wp:positionH relativeFrom="column">
                  <wp:posOffset>7811135</wp:posOffset>
                </wp:positionH>
                <wp:positionV relativeFrom="paragraph">
                  <wp:posOffset>4648835</wp:posOffset>
                </wp:positionV>
                <wp:extent cx="1804035" cy="657860"/>
                <wp:effectExtent l="1865630" t="2141220" r="16510" b="10795"/>
                <wp:wrapNone/>
                <wp:docPr id="479" name="AutoShape 1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4035" cy="657860"/>
                        </a:xfrm>
                        <a:prstGeom prst="borderCallout1">
                          <a:avLst>
                            <a:gd name="adj1" fmla="val 17375"/>
                            <a:gd name="adj2" fmla="val -4222"/>
                            <a:gd name="adj3" fmla="val -317472"/>
                            <a:gd name="adj4" fmla="val -100000"/>
                          </a:avLst>
                        </a:prstGeom>
                        <a:solidFill>
                          <a:srgbClr val="FFFFFF"/>
                        </a:solidFill>
                        <a:ln w="28575">
                          <a:solidFill>
                            <a:srgbClr val="FFFF00"/>
                          </a:solidFill>
                          <a:miter lim="800000"/>
                          <a:headEnd/>
                          <a:tailEnd type="stealth" w="med" len="med"/>
                        </a:ln>
                      </wps:spPr>
                      <wps:txbx>
                        <w:txbxContent>
                          <w:p w14:paraId="51518EF4" w14:textId="77777777" w:rsidR="005D3E1C" w:rsidRPr="009A497B" w:rsidRDefault="005D3E1C" w:rsidP="0024699F">
                            <w:pPr>
                              <w:spacing w:line="240" w:lineRule="auto"/>
                              <w:ind w:firstLine="0"/>
                              <w:contextualSpacing/>
                              <w:jc w:val="center"/>
                              <w:rPr>
                                <w:b/>
                              </w:rPr>
                            </w:pPr>
                            <w:r>
                              <w:t>Kolektyvinio apsaugos statinio (sporto salės) ieta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8A904" id="AutoShape 1173" o:spid="_x0000_s1027" type="#_x0000_t47" style="position:absolute;left:0;text-align:left;margin-left:615.05pt;margin-top:366.05pt;width:142.05pt;height:51.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" adj="-21600,-68574,-912,3753" strokecolor="yellow" strokeweight="2.25pt">
                <v:stroke startarrow="classic"/>
                <v:textbox>
                  <w:txbxContent>
                    <w:p w14:paraId="51518EF4" w14:textId="77777777" w:rsidR="005D3E1C" w:rsidRPr="009A497B" w:rsidRDefault="005D3E1C" w:rsidP="0024699F">
                      <w:pPr>
                        <w:spacing w:line="240" w:lineRule="auto"/>
                        <w:ind w:firstLine="0"/>
                        <w:contextualSpacing/>
                        <w:jc w:val="center"/>
                        <w:rPr>
                          <w:b/>
                        </w:rPr>
                      </w:pPr>
                      <w:r>
                        <w:t>Kolektyvinio apsaugos statinio (sporto salės) ieta</w:t>
                      </w:r>
                    </w:p>
                  </w:txbxContent>
                </v:textbox>
              </v:shape>
            </w:pict>
          </mc:Fallback>
        </mc:AlternateContent>
      </w:r>
    </w:p>
    <w:p w14:paraId="3BB5DCAA" w14:textId="77777777" w:rsidR="00691D98" w:rsidRPr="0032650A" w:rsidRDefault="00691D98" w:rsidP="00135429">
      <w:pPr>
        <w:spacing w:line="240" w:lineRule="auto"/>
        <w:ind w:firstLine="567"/>
        <w:rPr>
          <w:b/>
        </w:rPr>
        <w:sectPr w:rsidR="00691D98" w:rsidRPr="0032650A" w:rsidSect="0053201B">
          <w:pgSz w:w="16838" w:h="11906" w:orient="landscape"/>
          <w:pgMar w:top="1701" w:right="567" w:bottom="567" w:left="567" w:header="851" w:footer="567" w:gutter="0"/>
          <w:cols w:space="1296"/>
          <w:docGrid w:linePitch="360"/>
        </w:sectPr>
      </w:pPr>
    </w:p>
    <w:p w14:paraId="46C69165" w14:textId="77777777" w:rsidR="00435FA7" w:rsidRPr="0032650A" w:rsidRDefault="00435FA7" w:rsidP="00135429">
      <w:pPr>
        <w:spacing w:line="240" w:lineRule="auto"/>
        <w:ind w:firstLine="567"/>
        <w:rPr>
          <w:b/>
        </w:rPr>
      </w:pPr>
    </w:p>
    <w:p w14:paraId="28E9519E" w14:textId="77777777" w:rsidR="006D4EAE" w:rsidRPr="0032650A" w:rsidRDefault="006D4EAE" w:rsidP="00631EAB">
      <w:pPr>
        <w:pStyle w:val="Puslapioinaostekstas"/>
        <w:tabs>
          <w:tab w:val="left" w:pos="1080"/>
        </w:tabs>
        <w:spacing w:line="240" w:lineRule="auto"/>
        <w:ind w:left="5954" w:firstLine="1"/>
        <w:contextualSpacing/>
        <w:jc w:val="left"/>
        <w:rPr>
          <w:bCs/>
          <w:sz w:val="24"/>
          <w:szCs w:val="24"/>
        </w:rPr>
      </w:pPr>
      <w:r w:rsidRPr="0032650A">
        <w:rPr>
          <w:bCs/>
          <w:sz w:val="24"/>
          <w:szCs w:val="24"/>
        </w:rPr>
        <w:t>Jonavos Jeronimo Ralio gimnazijos ekstremaliųjų situacijų valdymo plano</w:t>
      </w:r>
    </w:p>
    <w:p w14:paraId="19ECE64E" w14:textId="6C8B6A1A" w:rsidR="006D4EAE" w:rsidRPr="0032650A" w:rsidRDefault="006D4EAE" w:rsidP="00631EAB">
      <w:pPr>
        <w:pStyle w:val="Puslapioinaostekstas"/>
        <w:tabs>
          <w:tab w:val="left" w:pos="1080"/>
        </w:tabs>
        <w:spacing w:line="240" w:lineRule="auto"/>
        <w:ind w:left="5954" w:firstLine="1"/>
        <w:contextualSpacing/>
        <w:jc w:val="left"/>
        <w:rPr>
          <w:bCs/>
          <w:sz w:val="24"/>
          <w:szCs w:val="24"/>
        </w:rPr>
      </w:pPr>
      <w:r w:rsidRPr="0032650A">
        <w:rPr>
          <w:bCs/>
          <w:sz w:val="24"/>
          <w:szCs w:val="24"/>
        </w:rPr>
        <w:t>5 priedas</w:t>
      </w:r>
    </w:p>
    <w:p w14:paraId="4FEB7B28" w14:textId="20CFDD45" w:rsidR="007113EB" w:rsidRPr="0032650A" w:rsidRDefault="007113EB" w:rsidP="00135429">
      <w:pPr>
        <w:spacing w:line="240" w:lineRule="auto"/>
        <w:ind w:firstLine="567"/>
        <w:jc w:val="center"/>
        <w:rPr>
          <w:b/>
        </w:rPr>
      </w:pPr>
    </w:p>
    <w:p w14:paraId="61685125" w14:textId="79FDD14E" w:rsidR="00BC79C1" w:rsidRPr="0032650A" w:rsidRDefault="00BC79C1" w:rsidP="00135429">
      <w:pPr>
        <w:spacing w:line="240" w:lineRule="auto"/>
        <w:ind w:firstLine="567"/>
        <w:jc w:val="center"/>
        <w:rPr>
          <w:b/>
        </w:rPr>
      </w:pPr>
    </w:p>
    <w:p w14:paraId="19538783" w14:textId="34826EE7" w:rsidR="00BC79C1" w:rsidRPr="0032650A" w:rsidRDefault="00BC79C1" w:rsidP="00135429">
      <w:pPr>
        <w:spacing w:line="240" w:lineRule="auto"/>
        <w:ind w:firstLine="567"/>
        <w:jc w:val="center"/>
        <w:rPr>
          <w:b/>
        </w:rPr>
      </w:pPr>
    </w:p>
    <w:p w14:paraId="0AE5643F" w14:textId="1D436D93" w:rsidR="00BC79C1" w:rsidRPr="0032650A" w:rsidRDefault="00BC79C1" w:rsidP="00135429">
      <w:pPr>
        <w:spacing w:line="240" w:lineRule="auto"/>
        <w:ind w:firstLine="567"/>
        <w:jc w:val="center"/>
        <w:rPr>
          <w:b/>
        </w:rPr>
      </w:pPr>
    </w:p>
    <w:p w14:paraId="3ECF6C15" w14:textId="367226A4" w:rsidR="00BC79C1" w:rsidRPr="0032650A" w:rsidRDefault="00BC79C1" w:rsidP="00135429">
      <w:pPr>
        <w:spacing w:line="240" w:lineRule="auto"/>
        <w:ind w:firstLine="567"/>
        <w:jc w:val="center"/>
        <w:rPr>
          <w:b/>
        </w:rPr>
      </w:pPr>
    </w:p>
    <w:p w14:paraId="54412038" w14:textId="617DD87D" w:rsidR="00BC79C1" w:rsidRPr="0032650A" w:rsidRDefault="00BC79C1" w:rsidP="00135429">
      <w:pPr>
        <w:spacing w:line="240" w:lineRule="auto"/>
        <w:ind w:firstLine="567"/>
        <w:jc w:val="center"/>
        <w:rPr>
          <w:b/>
        </w:rPr>
      </w:pPr>
    </w:p>
    <w:p w14:paraId="33E70C93" w14:textId="41DA4316" w:rsidR="00BC79C1" w:rsidRPr="0032650A" w:rsidRDefault="00BC79C1" w:rsidP="00135429">
      <w:pPr>
        <w:spacing w:line="240" w:lineRule="auto"/>
        <w:ind w:firstLine="567"/>
        <w:jc w:val="center"/>
        <w:rPr>
          <w:b/>
        </w:rPr>
      </w:pPr>
    </w:p>
    <w:p w14:paraId="6D4C7B1B" w14:textId="2A1BAC07" w:rsidR="00BC79C1" w:rsidRPr="0032650A" w:rsidRDefault="00BC79C1" w:rsidP="00135429">
      <w:pPr>
        <w:spacing w:line="240" w:lineRule="auto"/>
        <w:ind w:firstLine="567"/>
        <w:jc w:val="center"/>
        <w:rPr>
          <w:b/>
        </w:rPr>
      </w:pPr>
    </w:p>
    <w:p w14:paraId="02A34DB5" w14:textId="4DE8BEF8" w:rsidR="00BC79C1" w:rsidRPr="0032650A" w:rsidRDefault="00BC79C1" w:rsidP="00135429">
      <w:pPr>
        <w:spacing w:line="240" w:lineRule="auto"/>
        <w:ind w:firstLine="567"/>
        <w:jc w:val="center"/>
        <w:rPr>
          <w:b/>
        </w:rPr>
      </w:pPr>
    </w:p>
    <w:p w14:paraId="74F2FBFF" w14:textId="77777777" w:rsidR="00BC79C1" w:rsidRPr="0032650A" w:rsidRDefault="00BC79C1" w:rsidP="00135429">
      <w:pPr>
        <w:spacing w:line="240" w:lineRule="auto"/>
        <w:ind w:firstLine="567"/>
        <w:jc w:val="center"/>
        <w:rPr>
          <w:b/>
        </w:rPr>
      </w:pPr>
    </w:p>
    <w:p w14:paraId="1E6ADA05" w14:textId="77777777" w:rsidR="007113EB" w:rsidRPr="0032650A" w:rsidRDefault="007113EB" w:rsidP="00135429">
      <w:pPr>
        <w:spacing w:line="240" w:lineRule="auto"/>
        <w:ind w:firstLine="567"/>
        <w:jc w:val="center"/>
        <w:rPr>
          <w:b/>
        </w:rPr>
      </w:pPr>
    </w:p>
    <w:p w14:paraId="0E4441C4" w14:textId="17E0996E" w:rsidR="007113EB" w:rsidRPr="0032650A" w:rsidRDefault="007113EB" w:rsidP="00135429">
      <w:pPr>
        <w:spacing w:line="240" w:lineRule="auto"/>
        <w:ind w:right="1133" w:firstLine="567"/>
        <w:jc w:val="center"/>
        <w:rPr>
          <w:b/>
          <w:sz w:val="40"/>
          <w:szCs w:val="40"/>
        </w:rPr>
      </w:pPr>
      <w:r w:rsidRPr="0032650A">
        <w:rPr>
          <w:b/>
          <w:sz w:val="40"/>
          <w:szCs w:val="40"/>
        </w:rPr>
        <w:t>JONAVOS JERONIMO RALIO GIMNAZIJOS</w:t>
      </w:r>
    </w:p>
    <w:p w14:paraId="772F867D" w14:textId="77777777" w:rsidR="00435FA7" w:rsidRPr="0032650A" w:rsidRDefault="00435FA7" w:rsidP="00135429">
      <w:pPr>
        <w:spacing w:line="240" w:lineRule="auto"/>
        <w:ind w:firstLine="567"/>
        <w:rPr>
          <w:b/>
          <w:sz w:val="40"/>
          <w:szCs w:val="40"/>
        </w:rPr>
      </w:pPr>
    </w:p>
    <w:p w14:paraId="4C1966E8" w14:textId="3DCFD2ED" w:rsidR="00435FA7" w:rsidRPr="0032650A" w:rsidRDefault="007113EB" w:rsidP="00135429">
      <w:pPr>
        <w:spacing w:line="240" w:lineRule="auto"/>
        <w:ind w:right="1133" w:firstLine="567"/>
        <w:jc w:val="center"/>
        <w:rPr>
          <w:b/>
          <w:sz w:val="40"/>
          <w:szCs w:val="40"/>
        </w:rPr>
      </w:pPr>
      <w:r w:rsidRPr="0032650A">
        <w:rPr>
          <w:b/>
          <w:sz w:val="40"/>
          <w:szCs w:val="40"/>
        </w:rPr>
        <w:t>AUKŠTŲ EVAKUACIJOS PLANAI</w:t>
      </w:r>
    </w:p>
    <w:p w14:paraId="28F99CF3" w14:textId="77777777" w:rsidR="00435FA7" w:rsidRPr="0032650A" w:rsidRDefault="00435FA7" w:rsidP="00135429">
      <w:pPr>
        <w:spacing w:line="240" w:lineRule="auto"/>
        <w:ind w:firstLine="567"/>
        <w:rPr>
          <w:b/>
          <w:sz w:val="40"/>
          <w:szCs w:val="40"/>
        </w:rPr>
      </w:pPr>
    </w:p>
    <w:p w14:paraId="5A1BF364" w14:textId="0B06E5A1" w:rsidR="00691D98" w:rsidRPr="0032650A" w:rsidRDefault="00691D98" w:rsidP="00135429">
      <w:pPr>
        <w:spacing w:line="240" w:lineRule="auto"/>
        <w:ind w:firstLine="567"/>
        <w:rPr>
          <w:b/>
        </w:rPr>
      </w:pPr>
    </w:p>
    <w:p w14:paraId="1B5B7A7D" w14:textId="7D55246F" w:rsidR="00435FA7" w:rsidRPr="0032650A" w:rsidRDefault="00435FA7" w:rsidP="00135429">
      <w:pPr>
        <w:spacing w:line="240" w:lineRule="auto"/>
        <w:ind w:firstLine="567"/>
        <w:rPr>
          <w:b/>
        </w:rPr>
        <w:sectPr w:rsidR="00435FA7" w:rsidRPr="0032650A" w:rsidSect="00691D98">
          <w:pgSz w:w="11906" w:h="16838"/>
          <w:pgMar w:top="567" w:right="567" w:bottom="567" w:left="1701" w:header="851" w:footer="567" w:gutter="0"/>
          <w:cols w:space="1296"/>
          <w:docGrid w:linePitch="360"/>
        </w:sectPr>
      </w:pPr>
    </w:p>
    <w:p w14:paraId="461B2946" w14:textId="1C0FB516" w:rsidR="00691D98" w:rsidRPr="0032650A" w:rsidRDefault="00691D98" w:rsidP="00135429">
      <w:pPr>
        <w:spacing w:line="240" w:lineRule="auto"/>
        <w:ind w:firstLine="567"/>
        <w:rPr>
          <w:b/>
        </w:rPr>
      </w:pPr>
    </w:p>
    <w:p w14:paraId="17230CB0" w14:textId="3C48B22E" w:rsidR="00691D98" w:rsidRPr="0032650A" w:rsidRDefault="007113EB" w:rsidP="00135429">
      <w:pPr>
        <w:ind w:firstLine="567"/>
        <w:jc w:val="center"/>
        <w:rPr>
          <w:b/>
        </w:rPr>
      </w:pPr>
      <w:r w:rsidRPr="0032650A">
        <w:rPr>
          <w:noProof/>
        </w:rPr>
        <w:drawing>
          <wp:anchor distT="0" distB="0" distL="114300" distR="114300" simplePos="0" relativeHeight="251605504" behindDoc="0" locked="0" layoutInCell="1" allowOverlap="1" wp14:anchorId="485CBF2C" wp14:editId="7AFCFE54">
            <wp:simplePos x="0" y="0"/>
            <wp:positionH relativeFrom="column">
              <wp:posOffset>325755</wp:posOffset>
            </wp:positionH>
            <wp:positionV relativeFrom="paragraph">
              <wp:posOffset>533400</wp:posOffset>
            </wp:positionV>
            <wp:extent cx="8522480" cy="4733925"/>
            <wp:effectExtent l="0" t="0" r="0" b="0"/>
            <wp:wrapNone/>
            <wp:docPr id="490" name="Paveikslėlis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966" t="2693" r="10893" b="10275"/>
                    <a:stretch/>
                  </pic:blipFill>
                  <pic:spPr bwMode="auto">
                    <a:xfrm>
                      <a:off x="0" y="0"/>
                      <a:ext cx="8522480" cy="4733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158D4B" w14:textId="3C9F8DF3" w:rsidR="00435FA7" w:rsidRPr="0032650A" w:rsidRDefault="00435FA7" w:rsidP="00135429">
      <w:pPr>
        <w:ind w:firstLine="567"/>
        <w:jc w:val="center"/>
        <w:rPr>
          <w:b/>
        </w:rPr>
      </w:pPr>
    </w:p>
    <w:p w14:paraId="2D475B34" w14:textId="4D4362E9" w:rsidR="00435FA7" w:rsidRPr="0032650A" w:rsidRDefault="00435FA7" w:rsidP="00135429">
      <w:pPr>
        <w:ind w:firstLine="567"/>
        <w:jc w:val="center"/>
        <w:rPr>
          <w:b/>
        </w:rPr>
      </w:pPr>
    </w:p>
    <w:p w14:paraId="3FEA6C39" w14:textId="308A7FB4" w:rsidR="008B2607" w:rsidRPr="0032650A" w:rsidRDefault="008B2607" w:rsidP="00135429">
      <w:pPr>
        <w:ind w:firstLine="567"/>
        <w:jc w:val="center"/>
        <w:rPr>
          <w:b/>
        </w:rPr>
      </w:pPr>
      <w:r w:rsidRPr="0032650A">
        <w:rPr>
          <w:b/>
        </w:rPr>
        <w:br w:type="page"/>
      </w:r>
    </w:p>
    <w:p w14:paraId="3DE0C27E" w14:textId="50B427A7" w:rsidR="008B2607" w:rsidRPr="0032650A" w:rsidRDefault="008B2607" w:rsidP="00135429">
      <w:pPr>
        <w:ind w:firstLine="567"/>
        <w:jc w:val="center"/>
        <w:rPr>
          <w:b/>
        </w:rPr>
      </w:pPr>
    </w:p>
    <w:p w14:paraId="702B9354" w14:textId="5015697C" w:rsidR="008B2607" w:rsidRPr="0032650A" w:rsidRDefault="007113EB" w:rsidP="00135429">
      <w:pPr>
        <w:spacing w:line="240" w:lineRule="auto"/>
        <w:ind w:firstLine="567"/>
        <w:rPr>
          <w:b/>
        </w:rPr>
      </w:pPr>
      <w:r w:rsidRPr="0032650A">
        <w:rPr>
          <w:noProof/>
        </w:rPr>
        <w:drawing>
          <wp:anchor distT="0" distB="0" distL="114300" distR="114300" simplePos="0" relativeHeight="251606528" behindDoc="0" locked="0" layoutInCell="1" allowOverlap="1" wp14:anchorId="21453D69" wp14:editId="56B5CBA2">
            <wp:simplePos x="0" y="0"/>
            <wp:positionH relativeFrom="column">
              <wp:posOffset>912163</wp:posOffset>
            </wp:positionH>
            <wp:positionV relativeFrom="paragraph">
              <wp:posOffset>570672</wp:posOffset>
            </wp:positionV>
            <wp:extent cx="6909683" cy="5410604"/>
            <wp:effectExtent l="0" t="0" r="0" b="0"/>
            <wp:wrapNone/>
            <wp:docPr id="491" name="Paveikslėlis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255" t="1887" r="34269" b="8362"/>
                    <a:stretch/>
                  </pic:blipFill>
                  <pic:spPr bwMode="auto">
                    <a:xfrm>
                      <a:off x="0" y="0"/>
                      <a:ext cx="6929462" cy="54260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2607" w:rsidRPr="0032650A">
        <w:rPr>
          <w:b/>
        </w:rPr>
        <w:br w:type="page"/>
      </w:r>
    </w:p>
    <w:p w14:paraId="73DA5939" w14:textId="45E2F1A1" w:rsidR="008B2607" w:rsidRPr="0032650A" w:rsidRDefault="008B2607" w:rsidP="00135429">
      <w:pPr>
        <w:ind w:firstLine="567"/>
        <w:jc w:val="center"/>
        <w:rPr>
          <w:b/>
        </w:rPr>
      </w:pPr>
    </w:p>
    <w:p w14:paraId="6344E1C5" w14:textId="418C7B5D" w:rsidR="00A8005E" w:rsidRPr="0032650A" w:rsidRDefault="007113EB" w:rsidP="00135429">
      <w:pPr>
        <w:spacing w:line="240" w:lineRule="auto"/>
        <w:ind w:firstLine="567"/>
        <w:rPr>
          <w:b/>
        </w:rPr>
      </w:pPr>
      <w:r w:rsidRPr="0032650A">
        <w:rPr>
          <w:noProof/>
        </w:rPr>
        <w:drawing>
          <wp:anchor distT="0" distB="0" distL="114300" distR="114300" simplePos="0" relativeHeight="251607552" behindDoc="0" locked="0" layoutInCell="1" allowOverlap="1" wp14:anchorId="7769834A" wp14:editId="1751EE14">
            <wp:simplePos x="0" y="0"/>
            <wp:positionH relativeFrom="column">
              <wp:posOffset>776715</wp:posOffset>
            </wp:positionH>
            <wp:positionV relativeFrom="paragraph">
              <wp:posOffset>499110</wp:posOffset>
            </wp:positionV>
            <wp:extent cx="6169660" cy="4929809"/>
            <wp:effectExtent l="0" t="0" r="0" b="0"/>
            <wp:wrapNone/>
            <wp:docPr id="492" name="Paveikslėlis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595" t="3260" r="36528" b="8847"/>
                    <a:stretch/>
                  </pic:blipFill>
                  <pic:spPr bwMode="auto">
                    <a:xfrm>
                      <a:off x="0" y="0"/>
                      <a:ext cx="6169660" cy="49298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2607" w:rsidRPr="0032650A">
        <w:rPr>
          <w:b/>
        </w:rPr>
        <w:br w:type="page"/>
      </w:r>
    </w:p>
    <w:p w14:paraId="64963368" w14:textId="77777777" w:rsidR="00DB7183" w:rsidRPr="0032650A" w:rsidRDefault="00DB7183" w:rsidP="00135429">
      <w:pPr>
        <w:spacing w:line="240" w:lineRule="auto"/>
        <w:ind w:firstLine="567"/>
        <w:jc w:val="center"/>
        <w:sectPr w:rsidR="00DB7183" w:rsidRPr="0032650A" w:rsidSect="00435FA7">
          <w:pgSz w:w="16838" w:h="11906" w:orient="landscape"/>
          <w:pgMar w:top="567" w:right="567" w:bottom="1701" w:left="567" w:header="851" w:footer="567" w:gutter="0"/>
          <w:cols w:space="1296"/>
          <w:docGrid w:linePitch="360"/>
        </w:sectPr>
      </w:pPr>
    </w:p>
    <w:p w14:paraId="5DD739B1" w14:textId="77777777" w:rsidR="00BC79C1" w:rsidRPr="0032650A" w:rsidRDefault="00BC79C1" w:rsidP="00135429">
      <w:pPr>
        <w:spacing w:line="240" w:lineRule="auto"/>
        <w:ind w:firstLine="567"/>
        <w:jc w:val="center"/>
      </w:pPr>
    </w:p>
    <w:p w14:paraId="4D1EF4A0" w14:textId="77777777" w:rsidR="004E2A0F" w:rsidRPr="0032650A" w:rsidRDefault="004E2A0F" w:rsidP="001A0EA2">
      <w:pPr>
        <w:pStyle w:val="Puslapioinaostekstas"/>
        <w:tabs>
          <w:tab w:val="left" w:pos="1080"/>
        </w:tabs>
        <w:spacing w:line="240" w:lineRule="auto"/>
        <w:ind w:left="5812" w:firstLine="1"/>
        <w:contextualSpacing/>
        <w:jc w:val="left"/>
        <w:rPr>
          <w:bCs/>
          <w:sz w:val="24"/>
          <w:szCs w:val="24"/>
        </w:rPr>
      </w:pPr>
      <w:r w:rsidRPr="0032650A">
        <w:rPr>
          <w:bCs/>
          <w:sz w:val="24"/>
          <w:szCs w:val="24"/>
        </w:rPr>
        <w:t>Jonavos Jeronimo Ralio gimnazijos ekstremaliųjų situacijų valdymo plano</w:t>
      </w:r>
    </w:p>
    <w:p w14:paraId="379B79D7" w14:textId="675AE805" w:rsidR="004E2A0F" w:rsidRPr="0032650A" w:rsidRDefault="004E2A0F" w:rsidP="001A0EA2">
      <w:pPr>
        <w:pStyle w:val="Puslapioinaostekstas"/>
        <w:tabs>
          <w:tab w:val="left" w:pos="1080"/>
        </w:tabs>
        <w:spacing w:line="240" w:lineRule="auto"/>
        <w:ind w:left="5812" w:firstLine="1"/>
        <w:contextualSpacing/>
        <w:jc w:val="left"/>
        <w:rPr>
          <w:bCs/>
          <w:sz w:val="24"/>
          <w:szCs w:val="24"/>
        </w:rPr>
      </w:pPr>
      <w:r w:rsidRPr="0032650A">
        <w:rPr>
          <w:bCs/>
          <w:sz w:val="24"/>
          <w:szCs w:val="24"/>
        </w:rPr>
        <w:t>6 priedas</w:t>
      </w:r>
    </w:p>
    <w:p w14:paraId="2B568F07" w14:textId="77777777" w:rsidR="00BC79C1" w:rsidRPr="0032650A" w:rsidRDefault="00BC79C1" w:rsidP="00135429">
      <w:pPr>
        <w:spacing w:line="240" w:lineRule="auto"/>
        <w:ind w:firstLine="567"/>
        <w:jc w:val="center"/>
        <w:rPr>
          <w:b/>
        </w:rPr>
      </w:pPr>
    </w:p>
    <w:p w14:paraId="32B9D437" w14:textId="77777777" w:rsidR="00BC79C1" w:rsidRPr="0032650A" w:rsidRDefault="00BC79C1" w:rsidP="00135429">
      <w:pPr>
        <w:spacing w:line="240" w:lineRule="auto"/>
        <w:ind w:firstLine="567"/>
        <w:jc w:val="center"/>
        <w:rPr>
          <w:b/>
        </w:rPr>
      </w:pPr>
    </w:p>
    <w:p w14:paraId="1E0EFF33" w14:textId="77777777" w:rsidR="00BC79C1" w:rsidRPr="0032650A" w:rsidRDefault="00BC79C1" w:rsidP="00135429">
      <w:pPr>
        <w:spacing w:line="240" w:lineRule="auto"/>
        <w:ind w:firstLine="567"/>
        <w:jc w:val="center"/>
        <w:rPr>
          <w:b/>
        </w:rPr>
      </w:pPr>
    </w:p>
    <w:p w14:paraId="40610A5D" w14:textId="77777777" w:rsidR="00BC79C1" w:rsidRPr="0032650A" w:rsidRDefault="00BC79C1" w:rsidP="00135429">
      <w:pPr>
        <w:spacing w:line="240" w:lineRule="auto"/>
        <w:ind w:firstLine="567"/>
        <w:jc w:val="center"/>
        <w:rPr>
          <w:b/>
        </w:rPr>
      </w:pPr>
    </w:p>
    <w:p w14:paraId="65D76C85" w14:textId="77777777" w:rsidR="00BC79C1" w:rsidRPr="0032650A" w:rsidRDefault="00BC79C1" w:rsidP="00135429">
      <w:pPr>
        <w:spacing w:line="240" w:lineRule="auto"/>
        <w:ind w:firstLine="567"/>
        <w:jc w:val="center"/>
        <w:rPr>
          <w:b/>
        </w:rPr>
      </w:pPr>
    </w:p>
    <w:p w14:paraId="146B293F" w14:textId="77777777" w:rsidR="00BC79C1" w:rsidRPr="0032650A" w:rsidRDefault="00BC79C1" w:rsidP="00135429">
      <w:pPr>
        <w:spacing w:line="240" w:lineRule="auto"/>
        <w:ind w:firstLine="567"/>
        <w:jc w:val="center"/>
        <w:rPr>
          <w:b/>
        </w:rPr>
      </w:pPr>
    </w:p>
    <w:p w14:paraId="6E1A242F" w14:textId="77777777" w:rsidR="00BC79C1" w:rsidRPr="0032650A" w:rsidRDefault="00BC79C1" w:rsidP="00135429">
      <w:pPr>
        <w:spacing w:line="240" w:lineRule="auto"/>
        <w:ind w:firstLine="567"/>
        <w:jc w:val="center"/>
        <w:rPr>
          <w:b/>
        </w:rPr>
      </w:pPr>
    </w:p>
    <w:p w14:paraId="7BEB1828" w14:textId="77777777" w:rsidR="00BC79C1" w:rsidRPr="0032650A" w:rsidRDefault="00BC79C1" w:rsidP="00135429">
      <w:pPr>
        <w:spacing w:line="240" w:lineRule="auto"/>
        <w:ind w:firstLine="567"/>
        <w:jc w:val="center"/>
        <w:rPr>
          <w:b/>
        </w:rPr>
      </w:pPr>
    </w:p>
    <w:p w14:paraId="050AA4C1" w14:textId="77777777" w:rsidR="00BC79C1" w:rsidRPr="0032650A" w:rsidRDefault="00BC79C1" w:rsidP="00135429">
      <w:pPr>
        <w:spacing w:line="240" w:lineRule="auto"/>
        <w:ind w:firstLine="567"/>
        <w:jc w:val="center"/>
        <w:rPr>
          <w:b/>
        </w:rPr>
      </w:pPr>
    </w:p>
    <w:p w14:paraId="045F3B16" w14:textId="77777777" w:rsidR="00BC79C1" w:rsidRPr="0032650A" w:rsidRDefault="00BC79C1" w:rsidP="00135429">
      <w:pPr>
        <w:spacing w:line="240" w:lineRule="auto"/>
        <w:ind w:firstLine="567"/>
        <w:jc w:val="center"/>
        <w:rPr>
          <w:b/>
        </w:rPr>
      </w:pPr>
    </w:p>
    <w:p w14:paraId="546A6C98" w14:textId="77777777" w:rsidR="00BC79C1" w:rsidRPr="0032650A" w:rsidRDefault="00BC79C1" w:rsidP="00135429">
      <w:pPr>
        <w:spacing w:line="240" w:lineRule="auto"/>
        <w:ind w:firstLine="567"/>
        <w:jc w:val="center"/>
        <w:rPr>
          <w:b/>
        </w:rPr>
      </w:pPr>
    </w:p>
    <w:p w14:paraId="11D4E680" w14:textId="77777777" w:rsidR="00BC79C1" w:rsidRPr="0032650A" w:rsidRDefault="00BC79C1" w:rsidP="00135429">
      <w:pPr>
        <w:spacing w:line="240" w:lineRule="auto"/>
        <w:ind w:right="1133" w:firstLine="567"/>
        <w:jc w:val="center"/>
        <w:rPr>
          <w:b/>
          <w:sz w:val="40"/>
          <w:szCs w:val="40"/>
        </w:rPr>
      </w:pPr>
      <w:r w:rsidRPr="0032650A">
        <w:rPr>
          <w:b/>
          <w:sz w:val="40"/>
          <w:szCs w:val="40"/>
        </w:rPr>
        <w:t>JONAVOS JERONIMO RALIO GIMNAZIJOS</w:t>
      </w:r>
    </w:p>
    <w:p w14:paraId="2F9B89D4" w14:textId="77777777" w:rsidR="00BC79C1" w:rsidRPr="0032650A" w:rsidRDefault="00BC79C1" w:rsidP="00135429">
      <w:pPr>
        <w:spacing w:line="240" w:lineRule="auto"/>
        <w:ind w:firstLine="567"/>
        <w:rPr>
          <w:b/>
          <w:sz w:val="40"/>
          <w:szCs w:val="40"/>
        </w:rPr>
      </w:pPr>
    </w:p>
    <w:p w14:paraId="4F7AE865" w14:textId="7EACFD71" w:rsidR="00223F0F" w:rsidRPr="0032650A" w:rsidRDefault="00BC79C1" w:rsidP="00135429">
      <w:pPr>
        <w:spacing w:line="240" w:lineRule="auto"/>
        <w:ind w:firstLine="567"/>
        <w:jc w:val="center"/>
        <w:rPr>
          <w:b/>
          <w:bCs/>
          <w:sz w:val="40"/>
          <w:szCs w:val="40"/>
        </w:rPr>
        <w:sectPr w:rsidR="00223F0F" w:rsidRPr="0032650A" w:rsidSect="004E2A0F">
          <w:pgSz w:w="11906" w:h="16838"/>
          <w:pgMar w:top="851" w:right="566" w:bottom="1134" w:left="1701" w:header="568" w:footer="0" w:gutter="0"/>
          <w:cols w:space="1296"/>
          <w:docGrid w:linePitch="360"/>
        </w:sectPr>
      </w:pPr>
      <w:r w:rsidRPr="0032650A">
        <w:rPr>
          <w:b/>
          <w:bCs/>
          <w:sz w:val="40"/>
          <w:szCs w:val="40"/>
        </w:rPr>
        <w:t>KOLEKTYVINĖS APSAUGOS STATINIO PLANA</w:t>
      </w:r>
      <w:r w:rsidR="00FE591E" w:rsidRPr="0032650A">
        <w:rPr>
          <w:b/>
          <w:bCs/>
          <w:sz w:val="40"/>
          <w:szCs w:val="40"/>
        </w:rPr>
        <w:t>I</w:t>
      </w:r>
      <w:r w:rsidRPr="0032650A">
        <w:rPr>
          <w:b/>
          <w:bCs/>
          <w:sz w:val="40"/>
          <w:szCs w:val="40"/>
        </w:rPr>
        <w:t xml:space="preserve"> SU PAŽYMĖTOMIS GYVENAMOSIOMIS, SANITARINĖMIS, MAITINIMO, MAISTO PARUOŠIMO PATALPOMIS </w:t>
      </w:r>
    </w:p>
    <w:p w14:paraId="575C7402" w14:textId="39E3CFB3" w:rsidR="00223F0F" w:rsidRPr="0032650A" w:rsidRDefault="00FE591E" w:rsidP="00135429">
      <w:pPr>
        <w:spacing w:line="240" w:lineRule="auto"/>
        <w:ind w:firstLine="567"/>
        <w:jc w:val="center"/>
        <w:rPr>
          <w:b/>
          <w:bCs/>
          <w:sz w:val="22"/>
          <w:szCs w:val="22"/>
        </w:rPr>
      </w:pPr>
      <w:r w:rsidRPr="0032650A">
        <w:rPr>
          <w:noProof/>
        </w:rPr>
        <w:lastRenderedPageBreak/>
        <w:drawing>
          <wp:inline distT="0" distB="0" distL="0" distR="0" wp14:anchorId="73A3DC6B" wp14:editId="1A958439">
            <wp:extent cx="9580322" cy="5313872"/>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36" t="6992" r="10083" b="7142"/>
                    <a:stretch/>
                  </pic:blipFill>
                  <pic:spPr bwMode="auto">
                    <a:xfrm>
                      <a:off x="0" y="0"/>
                      <a:ext cx="9609191" cy="5329885"/>
                    </a:xfrm>
                    <a:prstGeom prst="rect">
                      <a:avLst/>
                    </a:prstGeom>
                    <a:ln>
                      <a:noFill/>
                    </a:ln>
                    <a:extLst>
                      <a:ext uri="{53640926-AAD7-44D8-BBD7-CCE9431645EC}">
                        <a14:shadowObscured xmlns:a14="http://schemas.microsoft.com/office/drawing/2010/main"/>
                      </a:ext>
                    </a:extLst>
                  </pic:spPr>
                </pic:pic>
              </a:graphicData>
            </a:graphic>
          </wp:inline>
        </w:drawing>
      </w:r>
    </w:p>
    <w:p w14:paraId="3A612188" w14:textId="50627FDF" w:rsidR="00FE591E" w:rsidRPr="0032650A" w:rsidRDefault="00FE591E" w:rsidP="00135429">
      <w:pPr>
        <w:spacing w:line="240" w:lineRule="auto"/>
        <w:ind w:firstLine="567"/>
        <w:jc w:val="center"/>
        <w:rPr>
          <w:b/>
          <w:bCs/>
          <w:sz w:val="22"/>
          <w:szCs w:val="22"/>
        </w:rPr>
      </w:pPr>
      <w:r w:rsidRPr="0032650A">
        <w:rPr>
          <w:noProof/>
        </w:rPr>
        <w:lastRenderedPageBreak/>
        <w:drawing>
          <wp:inline distT="0" distB="0" distL="0" distR="0" wp14:anchorId="6DD0605B" wp14:editId="2E903734">
            <wp:extent cx="7419846" cy="5520906"/>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72" t="5854" r="33590" b="8117"/>
                    <a:stretch/>
                  </pic:blipFill>
                  <pic:spPr bwMode="auto">
                    <a:xfrm>
                      <a:off x="0" y="0"/>
                      <a:ext cx="7440898" cy="5536571"/>
                    </a:xfrm>
                    <a:prstGeom prst="rect">
                      <a:avLst/>
                    </a:prstGeom>
                    <a:ln>
                      <a:noFill/>
                    </a:ln>
                    <a:extLst>
                      <a:ext uri="{53640926-AAD7-44D8-BBD7-CCE9431645EC}">
                        <a14:shadowObscured xmlns:a14="http://schemas.microsoft.com/office/drawing/2010/main"/>
                      </a:ext>
                    </a:extLst>
                  </pic:spPr>
                </pic:pic>
              </a:graphicData>
            </a:graphic>
          </wp:inline>
        </w:drawing>
      </w:r>
    </w:p>
    <w:p w14:paraId="7DC0B494" w14:textId="1083AF26" w:rsidR="00FE591E" w:rsidRPr="0032650A" w:rsidRDefault="00FE591E" w:rsidP="00135429">
      <w:pPr>
        <w:spacing w:line="240" w:lineRule="auto"/>
        <w:ind w:firstLine="567"/>
        <w:jc w:val="center"/>
        <w:rPr>
          <w:b/>
          <w:bCs/>
          <w:sz w:val="22"/>
          <w:szCs w:val="22"/>
        </w:rPr>
      </w:pPr>
      <w:r w:rsidRPr="0032650A">
        <w:rPr>
          <w:noProof/>
        </w:rPr>
        <w:lastRenderedPageBreak/>
        <w:drawing>
          <wp:inline distT="0" distB="0" distL="0" distR="0" wp14:anchorId="26E308B1" wp14:editId="1E1480A4">
            <wp:extent cx="7546355" cy="570206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72" t="6830" r="36888" b="10237"/>
                    <a:stretch/>
                  </pic:blipFill>
                  <pic:spPr bwMode="auto">
                    <a:xfrm>
                      <a:off x="0" y="0"/>
                      <a:ext cx="7592507" cy="5736932"/>
                    </a:xfrm>
                    <a:prstGeom prst="rect">
                      <a:avLst/>
                    </a:prstGeom>
                    <a:ln>
                      <a:noFill/>
                    </a:ln>
                    <a:extLst>
                      <a:ext uri="{53640926-AAD7-44D8-BBD7-CCE9431645EC}">
                        <a14:shadowObscured xmlns:a14="http://schemas.microsoft.com/office/drawing/2010/main"/>
                      </a:ext>
                    </a:extLst>
                  </pic:spPr>
                </pic:pic>
              </a:graphicData>
            </a:graphic>
          </wp:inline>
        </w:drawing>
      </w:r>
    </w:p>
    <w:p w14:paraId="0FB72445" w14:textId="0DBE023B" w:rsidR="00223F0F" w:rsidRPr="0032650A" w:rsidRDefault="00223F0F" w:rsidP="00135429">
      <w:pPr>
        <w:spacing w:line="240" w:lineRule="auto"/>
        <w:ind w:firstLine="567"/>
        <w:rPr>
          <w:b/>
          <w:bCs/>
          <w:sz w:val="22"/>
          <w:szCs w:val="22"/>
        </w:rPr>
        <w:sectPr w:rsidR="00223F0F" w:rsidRPr="0032650A" w:rsidSect="00223F0F">
          <w:pgSz w:w="16838" w:h="11906" w:orient="landscape"/>
          <w:pgMar w:top="1701" w:right="851" w:bottom="1701" w:left="1134" w:header="568" w:footer="0" w:gutter="0"/>
          <w:cols w:space="1296"/>
          <w:docGrid w:linePitch="360"/>
        </w:sectPr>
      </w:pPr>
    </w:p>
    <w:p w14:paraId="713F0BBF" w14:textId="109A1DE9" w:rsidR="00BC79C1" w:rsidRPr="0032650A" w:rsidRDefault="00BC79C1" w:rsidP="00135429">
      <w:pPr>
        <w:spacing w:line="240" w:lineRule="auto"/>
        <w:ind w:firstLine="567"/>
        <w:jc w:val="center"/>
        <w:rPr>
          <w:b/>
          <w:bCs/>
          <w:sz w:val="22"/>
          <w:szCs w:val="22"/>
        </w:rPr>
      </w:pPr>
    </w:p>
    <w:p w14:paraId="39C0825B" w14:textId="77777777" w:rsidR="00DB7183" w:rsidRPr="0032650A" w:rsidRDefault="00DB7183" w:rsidP="00135429">
      <w:pPr>
        <w:spacing w:line="240" w:lineRule="auto"/>
        <w:ind w:firstLine="567"/>
        <w:jc w:val="center"/>
      </w:pPr>
    </w:p>
    <w:p w14:paraId="70B08A3E" w14:textId="77777777" w:rsidR="001A0EA2" w:rsidRPr="0032650A" w:rsidRDefault="001A0EA2" w:rsidP="001A0EA2">
      <w:pPr>
        <w:pStyle w:val="Puslapioinaostekstas"/>
        <w:tabs>
          <w:tab w:val="left" w:pos="1080"/>
        </w:tabs>
        <w:spacing w:line="240" w:lineRule="auto"/>
        <w:ind w:left="5812" w:firstLine="1"/>
        <w:contextualSpacing/>
        <w:jc w:val="left"/>
        <w:rPr>
          <w:bCs/>
          <w:sz w:val="24"/>
          <w:szCs w:val="24"/>
        </w:rPr>
      </w:pPr>
      <w:r w:rsidRPr="0032650A">
        <w:rPr>
          <w:bCs/>
          <w:sz w:val="24"/>
          <w:szCs w:val="24"/>
        </w:rPr>
        <w:t>Jonavos Jeronimo Ralio gimnazijos ekstremaliųjų situacijų valdymo plano</w:t>
      </w:r>
    </w:p>
    <w:p w14:paraId="3FB44FA7" w14:textId="2CD39F35" w:rsidR="001A0EA2" w:rsidRPr="0032650A" w:rsidRDefault="001A0EA2" w:rsidP="001A0EA2">
      <w:pPr>
        <w:pStyle w:val="Puslapioinaostekstas"/>
        <w:tabs>
          <w:tab w:val="left" w:pos="1080"/>
        </w:tabs>
        <w:spacing w:line="240" w:lineRule="auto"/>
        <w:ind w:left="5812" w:firstLine="1"/>
        <w:contextualSpacing/>
        <w:jc w:val="left"/>
        <w:rPr>
          <w:bCs/>
          <w:sz w:val="24"/>
          <w:szCs w:val="24"/>
        </w:rPr>
      </w:pPr>
      <w:r w:rsidRPr="0032650A">
        <w:rPr>
          <w:bCs/>
          <w:sz w:val="24"/>
          <w:szCs w:val="24"/>
        </w:rPr>
        <w:t>7 priedas</w:t>
      </w:r>
    </w:p>
    <w:p w14:paraId="518937E1" w14:textId="77777777" w:rsidR="00FD487A" w:rsidRPr="0032650A" w:rsidRDefault="00FD487A" w:rsidP="00135429">
      <w:pPr>
        <w:spacing w:line="240" w:lineRule="auto"/>
        <w:ind w:firstLine="567"/>
        <w:jc w:val="center"/>
        <w:rPr>
          <w:b/>
        </w:rPr>
      </w:pPr>
    </w:p>
    <w:p w14:paraId="18319DE3" w14:textId="77777777" w:rsidR="008D2E95" w:rsidRPr="0032650A" w:rsidRDefault="008D2E95" w:rsidP="00135429">
      <w:pPr>
        <w:spacing w:line="240" w:lineRule="auto"/>
        <w:ind w:firstLine="567"/>
        <w:jc w:val="center"/>
        <w:rPr>
          <w:b/>
        </w:rPr>
      </w:pPr>
    </w:p>
    <w:p w14:paraId="4282DD90" w14:textId="77777777" w:rsidR="008D2E95" w:rsidRPr="0032650A" w:rsidRDefault="008D2E95" w:rsidP="00135429">
      <w:pPr>
        <w:spacing w:line="240" w:lineRule="auto"/>
        <w:ind w:firstLine="567"/>
        <w:jc w:val="center"/>
        <w:rPr>
          <w:b/>
        </w:rPr>
      </w:pPr>
    </w:p>
    <w:p w14:paraId="317ABDD2" w14:textId="3DD16540" w:rsidR="005C0D8A" w:rsidRPr="0032650A" w:rsidRDefault="00F718F0" w:rsidP="00135429">
      <w:pPr>
        <w:spacing w:line="240" w:lineRule="auto"/>
        <w:ind w:firstLine="567"/>
        <w:jc w:val="center"/>
        <w:rPr>
          <w:b/>
        </w:rPr>
      </w:pPr>
      <w:r w:rsidRPr="0032650A">
        <w:rPr>
          <w:b/>
        </w:rPr>
        <w:t>GIMNAZIJOS</w:t>
      </w:r>
      <w:r w:rsidR="005228CF" w:rsidRPr="0032650A">
        <w:rPr>
          <w:b/>
        </w:rPr>
        <w:t xml:space="preserve"> ATSAKINGŲ </w:t>
      </w:r>
      <w:r w:rsidR="002874A4" w:rsidRPr="0032650A">
        <w:rPr>
          <w:b/>
        </w:rPr>
        <w:t>DARBUOTOJŲ</w:t>
      </w:r>
      <w:r w:rsidR="003D5611" w:rsidRPr="0032650A">
        <w:rPr>
          <w:b/>
        </w:rPr>
        <w:t xml:space="preserve">, </w:t>
      </w:r>
      <w:r w:rsidR="00A046C6" w:rsidRPr="0032650A">
        <w:rPr>
          <w:b/>
        </w:rPr>
        <w:t>ESK GRUPĖS NARIŲ</w:t>
      </w:r>
      <w:r w:rsidR="002874A4" w:rsidRPr="0032650A">
        <w:rPr>
          <w:b/>
        </w:rPr>
        <w:t xml:space="preserve"> SĄRAŠAS</w:t>
      </w:r>
    </w:p>
    <w:p w14:paraId="4CD0F954" w14:textId="77777777" w:rsidR="008D2E95" w:rsidRPr="0032650A" w:rsidRDefault="008D2E95" w:rsidP="00135429">
      <w:pPr>
        <w:spacing w:line="240" w:lineRule="auto"/>
        <w:ind w:firstLine="567"/>
        <w:jc w:val="center"/>
        <w:rPr>
          <w:b/>
        </w:rPr>
      </w:pPr>
    </w:p>
    <w:p w14:paraId="07F9F5C5" w14:textId="77777777" w:rsidR="008D2E95" w:rsidRPr="0032650A" w:rsidRDefault="008D2E95" w:rsidP="00135429">
      <w:pPr>
        <w:spacing w:line="240" w:lineRule="auto"/>
        <w:ind w:firstLine="567"/>
        <w:jc w:val="center"/>
        <w:rPr>
          <w:b/>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
        <w:gridCol w:w="2755"/>
        <w:gridCol w:w="1940"/>
        <w:gridCol w:w="1541"/>
        <w:gridCol w:w="2830"/>
      </w:tblGrid>
      <w:tr w:rsidR="00A046C6" w:rsidRPr="0032650A" w14:paraId="64D46074" w14:textId="77777777" w:rsidTr="00260DD3">
        <w:tc>
          <w:tcPr>
            <w:tcW w:w="596" w:type="dxa"/>
            <w:vAlign w:val="center"/>
          </w:tcPr>
          <w:p w14:paraId="1B562969" w14:textId="4ACF6EFE" w:rsidR="00A046C6" w:rsidRPr="0032650A" w:rsidRDefault="00A046C6" w:rsidP="00260DD3">
            <w:pPr>
              <w:spacing w:line="240" w:lineRule="auto"/>
              <w:ind w:firstLine="0"/>
              <w:contextualSpacing/>
              <w:jc w:val="center"/>
              <w:rPr>
                <w:b/>
                <w:sz w:val="22"/>
                <w:szCs w:val="22"/>
              </w:rPr>
            </w:pPr>
            <w:r w:rsidRPr="0032650A">
              <w:rPr>
                <w:b/>
                <w:sz w:val="22"/>
                <w:szCs w:val="22"/>
              </w:rPr>
              <w:t>Eil</w:t>
            </w:r>
            <w:r w:rsidR="00260DD3" w:rsidRPr="0032650A">
              <w:rPr>
                <w:b/>
                <w:sz w:val="22"/>
                <w:szCs w:val="22"/>
              </w:rPr>
              <w:t xml:space="preserve">. </w:t>
            </w:r>
            <w:r w:rsidRPr="0032650A">
              <w:rPr>
                <w:b/>
                <w:sz w:val="22"/>
                <w:szCs w:val="22"/>
              </w:rPr>
              <w:t>Nr.</w:t>
            </w:r>
          </w:p>
        </w:tc>
        <w:tc>
          <w:tcPr>
            <w:tcW w:w="2755" w:type="dxa"/>
            <w:shd w:val="clear" w:color="auto" w:fill="auto"/>
            <w:vAlign w:val="center"/>
          </w:tcPr>
          <w:p w14:paraId="537F6661" w14:textId="77777777" w:rsidR="00A046C6" w:rsidRPr="0032650A" w:rsidRDefault="00A046C6" w:rsidP="00260DD3">
            <w:pPr>
              <w:spacing w:line="240" w:lineRule="auto"/>
              <w:ind w:firstLine="0"/>
              <w:contextualSpacing/>
              <w:jc w:val="center"/>
              <w:rPr>
                <w:b/>
                <w:sz w:val="22"/>
                <w:szCs w:val="22"/>
              </w:rPr>
            </w:pPr>
            <w:r w:rsidRPr="0032650A">
              <w:rPr>
                <w:b/>
                <w:sz w:val="22"/>
                <w:szCs w:val="22"/>
              </w:rPr>
              <w:t>Pareigos</w:t>
            </w:r>
          </w:p>
        </w:tc>
        <w:tc>
          <w:tcPr>
            <w:tcW w:w="0" w:type="auto"/>
            <w:shd w:val="clear" w:color="auto" w:fill="auto"/>
            <w:vAlign w:val="center"/>
          </w:tcPr>
          <w:p w14:paraId="59876AC8" w14:textId="77777777" w:rsidR="00A046C6" w:rsidRPr="0032650A" w:rsidRDefault="00A046C6" w:rsidP="00260DD3">
            <w:pPr>
              <w:spacing w:line="240" w:lineRule="auto"/>
              <w:ind w:firstLine="0"/>
              <w:contextualSpacing/>
              <w:jc w:val="center"/>
              <w:rPr>
                <w:b/>
                <w:sz w:val="22"/>
                <w:szCs w:val="22"/>
              </w:rPr>
            </w:pPr>
            <w:r w:rsidRPr="0032650A">
              <w:rPr>
                <w:b/>
                <w:sz w:val="22"/>
                <w:szCs w:val="22"/>
              </w:rPr>
              <w:t>Vardas, pavardė</w:t>
            </w:r>
          </w:p>
        </w:tc>
        <w:tc>
          <w:tcPr>
            <w:tcW w:w="1541" w:type="dxa"/>
            <w:shd w:val="clear" w:color="auto" w:fill="auto"/>
            <w:vAlign w:val="center"/>
          </w:tcPr>
          <w:p w14:paraId="3B1868CD" w14:textId="77777777" w:rsidR="00A046C6" w:rsidRPr="0032650A" w:rsidRDefault="00A046C6" w:rsidP="00260DD3">
            <w:pPr>
              <w:spacing w:line="240" w:lineRule="auto"/>
              <w:ind w:firstLine="0"/>
              <w:contextualSpacing/>
              <w:jc w:val="center"/>
              <w:rPr>
                <w:b/>
                <w:sz w:val="22"/>
                <w:szCs w:val="22"/>
              </w:rPr>
            </w:pPr>
            <w:r w:rsidRPr="0032650A">
              <w:rPr>
                <w:b/>
                <w:sz w:val="20"/>
                <w:szCs w:val="22"/>
              </w:rPr>
              <w:t>Telefono Nr.</w:t>
            </w:r>
          </w:p>
        </w:tc>
        <w:tc>
          <w:tcPr>
            <w:tcW w:w="2830" w:type="dxa"/>
            <w:vAlign w:val="center"/>
          </w:tcPr>
          <w:p w14:paraId="16200108" w14:textId="77777777" w:rsidR="00A046C6" w:rsidRPr="0032650A" w:rsidRDefault="00A046C6" w:rsidP="00260DD3">
            <w:pPr>
              <w:spacing w:line="240" w:lineRule="auto"/>
              <w:ind w:firstLine="0"/>
              <w:contextualSpacing/>
              <w:jc w:val="center"/>
              <w:rPr>
                <w:b/>
                <w:sz w:val="22"/>
                <w:szCs w:val="22"/>
              </w:rPr>
            </w:pPr>
            <w:r w:rsidRPr="0032650A">
              <w:rPr>
                <w:b/>
                <w:sz w:val="22"/>
                <w:szCs w:val="22"/>
              </w:rPr>
              <w:t>Pastabos</w:t>
            </w:r>
          </w:p>
        </w:tc>
      </w:tr>
      <w:tr w:rsidR="00A046C6" w:rsidRPr="0032650A" w14:paraId="46E7089C" w14:textId="77777777" w:rsidTr="00260DD3">
        <w:tc>
          <w:tcPr>
            <w:tcW w:w="596" w:type="dxa"/>
            <w:vAlign w:val="center"/>
          </w:tcPr>
          <w:p w14:paraId="42852618" w14:textId="77777777" w:rsidR="00A046C6" w:rsidRPr="0032650A" w:rsidRDefault="00A046C6" w:rsidP="00260DD3">
            <w:pPr>
              <w:spacing w:line="240" w:lineRule="auto"/>
              <w:ind w:firstLine="0"/>
              <w:contextualSpacing/>
              <w:jc w:val="left"/>
              <w:rPr>
                <w:sz w:val="22"/>
                <w:szCs w:val="22"/>
              </w:rPr>
            </w:pPr>
            <w:r w:rsidRPr="0032650A">
              <w:rPr>
                <w:sz w:val="22"/>
                <w:szCs w:val="22"/>
              </w:rPr>
              <w:t>1.</w:t>
            </w:r>
          </w:p>
        </w:tc>
        <w:tc>
          <w:tcPr>
            <w:tcW w:w="2755" w:type="dxa"/>
            <w:shd w:val="clear" w:color="auto" w:fill="auto"/>
            <w:vAlign w:val="center"/>
          </w:tcPr>
          <w:p w14:paraId="09134C66" w14:textId="7FAC032F" w:rsidR="00A046C6" w:rsidRPr="0032650A" w:rsidRDefault="00A046C6" w:rsidP="00260DD3">
            <w:pPr>
              <w:spacing w:line="240" w:lineRule="auto"/>
              <w:ind w:firstLine="0"/>
              <w:contextualSpacing/>
              <w:jc w:val="left"/>
            </w:pPr>
            <w:r w:rsidRPr="0032650A">
              <w:t>Direktorė</w:t>
            </w:r>
          </w:p>
        </w:tc>
        <w:tc>
          <w:tcPr>
            <w:tcW w:w="0" w:type="auto"/>
            <w:shd w:val="clear" w:color="auto" w:fill="auto"/>
            <w:vAlign w:val="center"/>
          </w:tcPr>
          <w:p w14:paraId="4466AB30" w14:textId="1F8D307A" w:rsidR="00A046C6" w:rsidRPr="0032650A" w:rsidRDefault="00A046C6" w:rsidP="00260DD3">
            <w:pPr>
              <w:spacing w:line="240" w:lineRule="auto"/>
              <w:ind w:firstLine="0"/>
              <w:contextualSpacing/>
              <w:jc w:val="left"/>
              <w:rPr>
                <w:bCs/>
              </w:rPr>
            </w:pPr>
            <w:r w:rsidRPr="0032650A">
              <w:rPr>
                <w:bCs/>
              </w:rPr>
              <w:t xml:space="preserve">Zita Gudonavičienė </w:t>
            </w:r>
          </w:p>
        </w:tc>
        <w:tc>
          <w:tcPr>
            <w:tcW w:w="1541" w:type="dxa"/>
            <w:shd w:val="clear" w:color="auto" w:fill="auto"/>
            <w:vAlign w:val="center"/>
          </w:tcPr>
          <w:p w14:paraId="31C22AE1" w14:textId="661AFEAE" w:rsidR="00A046C6" w:rsidRPr="0032650A" w:rsidRDefault="00A046C6" w:rsidP="00260DD3">
            <w:pPr>
              <w:spacing w:line="240" w:lineRule="auto"/>
              <w:ind w:firstLine="0"/>
              <w:contextualSpacing/>
              <w:jc w:val="left"/>
              <w:rPr>
                <w:bCs/>
              </w:rPr>
            </w:pPr>
            <w:r w:rsidRPr="0032650A">
              <w:rPr>
                <w:bCs/>
              </w:rPr>
              <w:t>8 349 35331</w:t>
            </w:r>
          </w:p>
        </w:tc>
        <w:tc>
          <w:tcPr>
            <w:tcW w:w="2830" w:type="dxa"/>
            <w:vAlign w:val="center"/>
          </w:tcPr>
          <w:p w14:paraId="20AA78BF" w14:textId="634FC6B4" w:rsidR="00A046C6" w:rsidRPr="0032650A" w:rsidRDefault="00A046C6" w:rsidP="00260DD3">
            <w:pPr>
              <w:spacing w:line="240" w:lineRule="auto"/>
              <w:ind w:right="-143" w:firstLine="0"/>
              <w:contextualSpacing/>
              <w:jc w:val="left"/>
            </w:pPr>
            <w:r w:rsidRPr="0032650A">
              <w:t>ESV grupės vadovas</w:t>
            </w:r>
          </w:p>
        </w:tc>
      </w:tr>
      <w:tr w:rsidR="00A046C6" w:rsidRPr="0032650A" w14:paraId="194F282C" w14:textId="77777777" w:rsidTr="00260DD3">
        <w:tc>
          <w:tcPr>
            <w:tcW w:w="596" w:type="dxa"/>
            <w:vAlign w:val="center"/>
          </w:tcPr>
          <w:p w14:paraId="28422A1E" w14:textId="77777777" w:rsidR="00A046C6" w:rsidRPr="0032650A" w:rsidRDefault="00A046C6" w:rsidP="00260DD3">
            <w:pPr>
              <w:spacing w:line="240" w:lineRule="auto"/>
              <w:ind w:firstLine="0"/>
              <w:contextualSpacing/>
              <w:jc w:val="left"/>
              <w:rPr>
                <w:sz w:val="22"/>
                <w:szCs w:val="22"/>
              </w:rPr>
            </w:pPr>
            <w:r w:rsidRPr="0032650A">
              <w:rPr>
                <w:sz w:val="22"/>
                <w:szCs w:val="22"/>
              </w:rPr>
              <w:t>2.</w:t>
            </w:r>
          </w:p>
        </w:tc>
        <w:tc>
          <w:tcPr>
            <w:tcW w:w="2755" w:type="dxa"/>
            <w:shd w:val="clear" w:color="auto" w:fill="auto"/>
            <w:vAlign w:val="center"/>
          </w:tcPr>
          <w:p w14:paraId="0D56902D" w14:textId="77777777" w:rsidR="00A046C6" w:rsidRPr="0032650A" w:rsidRDefault="00A046C6" w:rsidP="00260DD3">
            <w:pPr>
              <w:spacing w:line="240" w:lineRule="auto"/>
              <w:ind w:firstLine="0"/>
              <w:contextualSpacing/>
              <w:jc w:val="left"/>
            </w:pPr>
            <w:r w:rsidRPr="0032650A">
              <w:t>Direktoriaus pavaduotoja ugdymui</w:t>
            </w:r>
          </w:p>
        </w:tc>
        <w:tc>
          <w:tcPr>
            <w:tcW w:w="0" w:type="auto"/>
            <w:shd w:val="clear" w:color="auto" w:fill="auto"/>
            <w:vAlign w:val="center"/>
          </w:tcPr>
          <w:p w14:paraId="4CE5C891" w14:textId="17D64764" w:rsidR="00A046C6" w:rsidRPr="0032650A" w:rsidRDefault="00A046C6" w:rsidP="00260DD3">
            <w:pPr>
              <w:spacing w:line="240" w:lineRule="auto"/>
              <w:ind w:firstLine="0"/>
              <w:contextualSpacing/>
              <w:jc w:val="left"/>
            </w:pPr>
            <w:r w:rsidRPr="0032650A">
              <w:t>Daiva Sirtautienė</w:t>
            </w:r>
          </w:p>
        </w:tc>
        <w:tc>
          <w:tcPr>
            <w:tcW w:w="1541" w:type="dxa"/>
            <w:shd w:val="clear" w:color="auto" w:fill="auto"/>
            <w:vAlign w:val="center"/>
          </w:tcPr>
          <w:p w14:paraId="264C41B0" w14:textId="6FD1D5A3" w:rsidR="00A046C6" w:rsidRPr="0032650A" w:rsidRDefault="00ED470D" w:rsidP="00260DD3">
            <w:pPr>
              <w:spacing w:line="240" w:lineRule="auto"/>
              <w:ind w:firstLine="0"/>
              <w:contextualSpacing/>
              <w:jc w:val="left"/>
            </w:pPr>
            <w:r w:rsidRPr="0032650A">
              <w:t>8</w:t>
            </w:r>
            <w:r w:rsidR="006E3CB7" w:rsidRPr="0032650A">
              <w:t xml:space="preserve"> </w:t>
            </w:r>
            <w:r w:rsidRPr="0032650A">
              <w:t>349</w:t>
            </w:r>
            <w:r w:rsidR="006E3CB7" w:rsidRPr="0032650A">
              <w:t xml:space="preserve"> </w:t>
            </w:r>
            <w:r w:rsidRPr="0032650A">
              <w:t>51200</w:t>
            </w:r>
          </w:p>
        </w:tc>
        <w:tc>
          <w:tcPr>
            <w:tcW w:w="2830" w:type="dxa"/>
            <w:vAlign w:val="center"/>
          </w:tcPr>
          <w:p w14:paraId="23D40EF9" w14:textId="2B8FF052" w:rsidR="00A046C6" w:rsidRPr="0032650A" w:rsidRDefault="00A046C6" w:rsidP="00260DD3">
            <w:pPr>
              <w:tabs>
                <w:tab w:val="left" w:pos="1025"/>
              </w:tabs>
              <w:spacing w:line="240" w:lineRule="auto"/>
              <w:ind w:right="-143" w:firstLine="0"/>
              <w:contextualSpacing/>
              <w:jc w:val="left"/>
            </w:pPr>
            <w:r w:rsidRPr="0032650A">
              <w:t>ESV grupės narys, atsakinga už civilinę saugą</w:t>
            </w:r>
          </w:p>
        </w:tc>
      </w:tr>
      <w:tr w:rsidR="00A046C6" w:rsidRPr="0032650A" w14:paraId="512906E1" w14:textId="77777777" w:rsidTr="00260DD3">
        <w:tc>
          <w:tcPr>
            <w:tcW w:w="596" w:type="dxa"/>
            <w:vAlign w:val="center"/>
          </w:tcPr>
          <w:p w14:paraId="0CC4DEED" w14:textId="77777777" w:rsidR="00A046C6" w:rsidRPr="0032650A" w:rsidRDefault="00A046C6" w:rsidP="00260DD3">
            <w:pPr>
              <w:spacing w:line="240" w:lineRule="auto"/>
              <w:ind w:firstLine="0"/>
              <w:contextualSpacing/>
              <w:jc w:val="left"/>
              <w:rPr>
                <w:sz w:val="22"/>
                <w:szCs w:val="22"/>
              </w:rPr>
            </w:pPr>
            <w:r w:rsidRPr="0032650A">
              <w:rPr>
                <w:sz w:val="22"/>
                <w:szCs w:val="22"/>
              </w:rPr>
              <w:t>3.</w:t>
            </w:r>
          </w:p>
        </w:tc>
        <w:tc>
          <w:tcPr>
            <w:tcW w:w="2755" w:type="dxa"/>
            <w:shd w:val="clear" w:color="auto" w:fill="auto"/>
            <w:vAlign w:val="center"/>
          </w:tcPr>
          <w:p w14:paraId="77A8F3C0" w14:textId="77777777" w:rsidR="00A046C6" w:rsidRPr="0032650A" w:rsidRDefault="00A046C6" w:rsidP="00260DD3">
            <w:pPr>
              <w:spacing w:line="240" w:lineRule="auto"/>
              <w:ind w:firstLine="0"/>
              <w:contextualSpacing/>
              <w:jc w:val="left"/>
            </w:pPr>
            <w:r w:rsidRPr="0032650A">
              <w:t>Direktoriaus pavaduotoja ugdymui</w:t>
            </w:r>
          </w:p>
        </w:tc>
        <w:tc>
          <w:tcPr>
            <w:tcW w:w="0" w:type="auto"/>
            <w:shd w:val="clear" w:color="auto" w:fill="auto"/>
            <w:vAlign w:val="center"/>
          </w:tcPr>
          <w:p w14:paraId="279BFBCC" w14:textId="70D8F10F" w:rsidR="00A046C6" w:rsidRPr="0032650A" w:rsidRDefault="00260DD3" w:rsidP="00260DD3">
            <w:pPr>
              <w:spacing w:line="240" w:lineRule="auto"/>
              <w:ind w:firstLine="0"/>
              <w:contextualSpacing/>
              <w:jc w:val="left"/>
            </w:pPr>
            <w:r w:rsidRPr="0032650A">
              <w:t>Kristina Čepukėnė</w:t>
            </w:r>
          </w:p>
        </w:tc>
        <w:tc>
          <w:tcPr>
            <w:tcW w:w="1541" w:type="dxa"/>
            <w:shd w:val="clear" w:color="auto" w:fill="auto"/>
            <w:vAlign w:val="center"/>
          </w:tcPr>
          <w:p w14:paraId="26177C14" w14:textId="3B8B2561" w:rsidR="00A046C6" w:rsidRPr="0032650A" w:rsidRDefault="00ED470D" w:rsidP="00260DD3">
            <w:pPr>
              <w:spacing w:line="240" w:lineRule="auto"/>
              <w:ind w:firstLine="0"/>
              <w:contextualSpacing/>
              <w:jc w:val="left"/>
            </w:pPr>
            <w:r w:rsidRPr="0032650A">
              <w:t>8</w:t>
            </w:r>
            <w:r w:rsidR="006E3CB7" w:rsidRPr="0032650A">
              <w:t> </w:t>
            </w:r>
            <w:r w:rsidRPr="0032650A">
              <w:t>349</w:t>
            </w:r>
            <w:r w:rsidR="006E3CB7" w:rsidRPr="0032650A">
              <w:t xml:space="preserve"> </w:t>
            </w:r>
            <w:r w:rsidRPr="0032650A">
              <w:t>69181</w:t>
            </w:r>
          </w:p>
        </w:tc>
        <w:tc>
          <w:tcPr>
            <w:tcW w:w="2830" w:type="dxa"/>
            <w:vAlign w:val="center"/>
          </w:tcPr>
          <w:p w14:paraId="0CBD31B8" w14:textId="4C033D13" w:rsidR="00A046C6" w:rsidRPr="0032650A" w:rsidRDefault="00A046C6" w:rsidP="00260DD3">
            <w:pPr>
              <w:tabs>
                <w:tab w:val="left" w:pos="1025"/>
              </w:tabs>
              <w:spacing w:line="240" w:lineRule="auto"/>
              <w:ind w:right="-143" w:firstLine="0"/>
              <w:contextualSpacing/>
              <w:jc w:val="left"/>
            </w:pPr>
            <w:r w:rsidRPr="0032650A">
              <w:t>ESV grupės narys</w:t>
            </w:r>
          </w:p>
        </w:tc>
      </w:tr>
      <w:tr w:rsidR="00A046C6" w:rsidRPr="0032650A" w14:paraId="4E1AEFE6" w14:textId="77777777" w:rsidTr="00260DD3">
        <w:tc>
          <w:tcPr>
            <w:tcW w:w="596" w:type="dxa"/>
            <w:vAlign w:val="center"/>
          </w:tcPr>
          <w:p w14:paraId="2DF9D7EE" w14:textId="77777777" w:rsidR="00A046C6" w:rsidRPr="0032650A" w:rsidRDefault="00A046C6" w:rsidP="00260DD3">
            <w:pPr>
              <w:spacing w:line="240" w:lineRule="auto"/>
              <w:ind w:firstLine="0"/>
              <w:contextualSpacing/>
              <w:jc w:val="left"/>
              <w:rPr>
                <w:sz w:val="22"/>
                <w:szCs w:val="22"/>
              </w:rPr>
            </w:pPr>
            <w:r w:rsidRPr="0032650A">
              <w:rPr>
                <w:sz w:val="22"/>
                <w:szCs w:val="22"/>
              </w:rPr>
              <w:t>4.</w:t>
            </w:r>
          </w:p>
        </w:tc>
        <w:tc>
          <w:tcPr>
            <w:tcW w:w="2755" w:type="dxa"/>
            <w:shd w:val="clear" w:color="auto" w:fill="auto"/>
            <w:vAlign w:val="center"/>
          </w:tcPr>
          <w:p w14:paraId="64DD9868" w14:textId="77777777" w:rsidR="00A046C6" w:rsidRPr="0032650A" w:rsidRDefault="00A046C6" w:rsidP="00260DD3">
            <w:pPr>
              <w:spacing w:line="240" w:lineRule="auto"/>
              <w:ind w:firstLine="0"/>
              <w:contextualSpacing/>
              <w:jc w:val="left"/>
            </w:pPr>
            <w:r w:rsidRPr="0032650A">
              <w:t>Direktoriaus pavaduotoja ugdymui</w:t>
            </w:r>
          </w:p>
        </w:tc>
        <w:tc>
          <w:tcPr>
            <w:tcW w:w="0" w:type="auto"/>
            <w:shd w:val="clear" w:color="auto" w:fill="auto"/>
            <w:vAlign w:val="center"/>
          </w:tcPr>
          <w:p w14:paraId="242CAA8B" w14:textId="697946C2" w:rsidR="00A046C6" w:rsidRPr="0032650A" w:rsidRDefault="00D877F5" w:rsidP="00260DD3">
            <w:pPr>
              <w:spacing w:line="240" w:lineRule="auto"/>
              <w:ind w:firstLine="0"/>
              <w:contextualSpacing/>
              <w:jc w:val="left"/>
            </w:pPr>
            <w:r w:rsidRPr="0032650A">
              <w:t>Rasa Legienė</w:t>
            </w:r>
          </w:p>
        </w:tc>
        <w:tc>
          <w:tcPr>
            <w:tcW w:w="1541" w:type="dxa"/>
            <w:shd w:val="clear" w:color="auto" w:fill="auto"/>
            <w:vAlign w:val="center"/>
          </w:tcPr>
          <w:p w14:paraId="60976B63" w14:textId="0BC181F1" w:rsidR="00A046C6" w:rsidRPr="0032650A" w:rsidRDefault="00ED470D" w:rsidP="00260DD3">
            <w:pPr>
              <w:spacing w:line="240" w:lineRule="auto"/>
              <w:ind w:firstLine="0"/>
              <w:contextualSpacing/>
              <w:jc w:val="left"/>
            </w:pPr>
            <w:r w:rsidRPr="0032650A">
              <w:t>8349</w:t>
            </w:r>
            <w:r w:rsidR="006E3CB7" w:rsidRPr="0032650A">
              <w:t xml:space="preserve"> </w:t>
            </w:r>
            <w:r w:rsidRPr="0032650A">
              <w:t>69180</w:t>
            </w:r>
          </w:p>
        </w:tc>
        <w:tc>
          <w:tcPr>
            <w:tcW w:w="2830" w:type="dxa"/>
            <w:vAlign w:val="center"/>
          </w:tcPr>
          <w:p w14:paraId="0AADF19E" w14:textId="334AE017" w:rsidR="00A046C6" w:rsidRPr="0032650A" w:rsidRDefault="00A046C6" w:rsidP="00260DD3">
            <w:pPr>
              <w:tabs>
                <w:tab w:val="left" w:pos="1025"/>
              </w:tabs>
              <w:spacing w:line="240" w:lineRule="auto"/>
              <w:ind w:right="-143" w:firstLine="0"/>
              <w:contextualSpacing/>
              <w:jc w:val="left"/>
            </w:pPr>
            <w:r w:rsidRPr="0032650A">
              <w:t>ESV grupės narys</w:t>
            </w:r>
          </w:p>
        </w:tc>
      </w:tr>
      <w:tr w:rsidR="00D877F5" w:rsidRPr="0032650A" w14:paraId="1B6347EF" w14:textId="77777777" w:rsidTr="00260DD3">
        <w:tc>
          <w:tcPr>
            <w:tcW w:w="596" w:type="dxa"/>
            <w:vAlign w:val="center"/>
          </w:tcPr>
          <w:p w14:paraId="1FD0A98D" w14:textId="63F4439D" w:rsidR="00D877F5" w:rsidRPr="0032650A" w:rsidRDefault="00D877F5" w:rsidP="00260DD3">
            <w:pPr>
              <w:spacing w:line="240" w:lineRule="auto"/>
              <w:ind w:firstLine="0"/>
              <w:contextualSpacing/>
              <w:jc w:val="left"/>
              <w:rPr>
                <w:sz w:val="22"/>
                <w:szCs w:val="22"/>
              </w:rPr>
            </w:pPr>
            <w:r w:rsidRPr="0032650A">
              <w:rPr>
                <w:sz w:val="22"/>
                <w:szCs w:val="22"/>
              </w:rPr>
              <w:t>5.</w:t>
            </w:r>
          </w:p>
        </w:tc>
        <w:tc>
          <w:tcPr>
            <w:tcW w:w="2755" w:type="dxa"/>
            <w:shd w:val="clear" w:color="auto" w:fill="auto"/>
            <w:vAlign w:val="center"/>
          </w:tcPr>
          <w:p w14:paraId="23055AD2" w14:textId="2CD2BC4C" w:rsidR="00D877F5" w:rsidRPr="0032650A" w:rsidRDefault="00D877F5" w:rsidP="00260DD3">
            <w:pPr>
              <w:spacing w:line="240" w:lineRule="auto"/>
              <w:ind w:firstLine="0"/>
              <w:contextualSpacing/>
              <w:jc w:val="left"/>
            </w:pPr>
            <w:r w:rsidRPr="0032650A">
              <w:t>Direktoriaus pavaduotoja ūkiui</w:t>
            </w:r>
          </w:p>
        </w:tc>
        <w:tc>
          <w:tcPr>
            <w:tcW w:w="0" w:type="auto"/>
            <w:shd w:val="clear" w:color="auto" w:fill="auto"/>
            <w:vAlign w:val="center"/>
          </w:tcPr>
          <w:p w14:paraId="1F79E08A" w14:textId="2B8E766B" w:rsidR="00D877F5" w:rsidRPr="0032650A" w:rsidRDefault="00D877F5" w:rsidP="00260DD3">
            <w:pPr>
              <w:spacing w:line="240" w:lineRule="auto"/>
              <w:ind w:firstLine="0"/>
              <w:contextualSpacing/>
              <w:jc w:val="left"/>
            </w:pPr>
            <w:r w:rsidRPr="0032650A">
              <w:t>Jūratė Balkuvienė</w:t>
            </w:r>
          </w:p>
        </w:tc>
        <w:tc>
          <w:tcPr>
            <w:tcW w:w="1541" w:type="dxa"/>
            <w:shd w:val="clear" w:color="auto" w:fill="auto"/>
            <w:vAlign w:val="center"/>
          </w:tcPr>
          <w:p w14:paraId="21A7D518" w14:textId="0064EF09" w:rsidR="00D877F5" w:rsidRPr="0032650A" w:rsidRDefault="00ED470D" w:rsidP="00260DD3">
            <w:pPr>
              <w:spacing w:line="240" w:lineRule="auto"/>
              <w:ind w:firstLine="0"/>
              <w:contextualSpacing/>
              <w:jc w:val="left"/>
            </w:pPr>
            <w:r w:rsidRPr="0032650A">
              <w:t>8</w:t>
            </w:r>
            <w:r w:rsidR="006E3CB7" w:rsidRPr="0032650A">
              <w:t> </w:t>
            </w:r>
            <w:r w:rsidRPr="0032650A">
              <w:t>349</w:t>
            </w:r>
            <w:r w:rsidR="006E3CB7" w:rsidRPr="0032650A">
              <w:t xml:space="preserve"> </w:t>
            </w:r>
            <w:r w:rsidRPr="0032650A">
              <w:t>35335</w:t>
            </w:r>
          </w:p>
        </w:tc>
        <w:tc>
          <w:tcPr>
            <w:tcW w:w="2830" w:type="dxa"/>
            <w:vAlign w:val="center"/>
          </w:tcPr>
          <w:p w14:paraId="3EA6ADB8" w14:textId="5A839231" w:rsidR="00D877F5" w:rsidRPr="0032650A" w:rsidRDefault="00D877F5" w:rsidP="00260DD3">
            <w:pPr>
              <w:tabs>
                <w:tab w:val="left" w:pos="1025"/>
              </w:tabs>
              <w:spacing w:line="240" w:lineRule="auto"/>
              <w:ind w:right="-143" w:firstLine="0"/>
              <w:contextualSpacing/>
              <w:jc w:val="left"/>
            </w:pPr>
            <w:r w:rsidRPr="0032650A">
              <w:t>ESV grupės narys</w:t>
            </w:r>
          </w:p>
        </w:tc>
      </w:tr>
      <w:tr w:rsidR="00D877F5" w:rsidRPr="0032650A" w14:paraId="4C350DB4" w14:textId="77777777" w:rsidTr="00260DD3">
        <w:tc>
          <w:tcPr>
            <w:tcW w:w="596" w:type="dxa"/>
            <w:vAlign w:val="center"/>
          </w:tcPr>
          <w:p w14:paraId="7A72188D" w14:textId="3F6633EC" w:rsidR="00D877F5" w:rsidRPr="0032650A" w:rsidRDefault="00260DD3" w:rsidP="00260DD3">
            <w:pPr>
              <w:spacing w:line="240" w:lineRule="auto"/>
              <w:ind w:firstLine="0"/>
              <w:contextualSpacing/>
              <w:jc w:val="left"/>
              <w:rPr>
                <w:sz w:val="22"/>
                <w:szCs w:val="22"/>
              </w:rPr>
            </w:pPr>
            <w:r w:rsidRPr="0032650A">
              <w:rPr>
                <w:sz w:val="22"/>
                <w:szCs w:val="22"/>
              </w:rPr>
              <w:t>6.</w:t>
            </w:r>
          </w:p>
        </w:tc>
        <w:tc>
          <w:tcPr>
            <w:tcW w:w="2755" w:type="dxa"/>
            <w:shd w:val="clear" w:color="auto" w:fill="auto"/>
            <w:vAlign w:val="center"/>
          </w:tcPr>
          <w:p w14:paraId="0624DCCD" w14:textId="32F059B6" w:rsidR="00D877F5" w:rsidRPr="0032650A" w:rsidRDefault="00D877F5" w:rsidP="00260DD3">
            <w:pPr>
              <w:spacing w:line="240" w:lineRule="auto"/>
              <w:ind w:firstLine="0"/>
              <w:contextualSpacing/>
              <w:jc w:val="left"/>
            </w:pPr>
            <w:r w:rsidRPr="0032650A">
              <w:t>Socialinė pedagogė</w:t>
            </w:r>
          </w:p>
        </w:tc>
        <w:tc>
          <w:tcPr>
            <w:tcW w:w="0" w:type="auto"/>
            <w:shd w:val="clear" w:color="auto" w:fill="auto"/>
            <w:vAlign w:val="center"/>
          </w:tcPr>
          <w:p w14:paraId="4F375673" w14:textId="3B9577D3" w:rsidR="00D877F5" w:rsidRPr="0032650A" w:rsidRDefault="00D877F5" w:rsidP="00260DD3">
            <w:pPr>
              <w:spacing w:line="240" w:lineRule="auto"/>
              <w:ind w:firstLine="0"/>
              <w:contextualSpacing/>
              <w:jc w:val="left"/>
            </w:pPr>
            <w:r w:rsidRPr="0032650A">
              <w:t>Orinta Smailienė</w:t>
            </w:r>
          </w:p>
        </w:tc>
        <w:tc>
          <w:tcPr>
            <w:tcW w:w="1541" w:type="dxa"/>
            <w:shd w:val="clear" w:color="auto" w:fill="auto"/>
            <w:vAlign w:val="center"/>
          </w:tcPr>
          <w:p w14:paraId="18FC598A" w14:textId="6FDA7E0D" w:rsidR="00D877F5" w:rsidRPr="0032650A" w:rsidRDefault="00ED470D" w:rsidP="00260DD3">
            <w:pPr>
              <w:spacing w:line="240" w:lineRule="auto"/>
              <w:ind w:firstLine="0"/>
              <w:contextualSpacing/>
              <w:jc w:val="left"/>
            </w:pPr>
            <w:r w:rsidRPr="0032650A">
              <w:t>8</w:t>
            </w:r>
            <w:r w:rsidR="006E3CB7" w:rsidRPr="0032650A">
              <w:t> </w:t>
            </w:r>
            <w:r w:rsidRPr="0032650A">
              <w:t>349</w:t>
            </w:r>
            <w:r w:rsidR="006E3CB7" w:rsidRPr="0032650A">
              <w:t xml:space="preserve"> </w:t>
            </w:r>
            <w:r w:rsidRPr="0032650A">
              <w:t>51135</w:t>
            </w:r>
          </w:p>
        </w:tc>
        <w:tc>
          <w:tcPr>
            <w:tcW w:w="2830" w:type="dxa"/>
            <w:vAlign w:val="center"/>
          </w:tcPr>
          <w:p w14:paraId="3E4A874B" w14:textId="5358147A" w:rsidR="00D877F5" w:rsidRPr="0032650A" w:rsidRDefault="00D877F5" w:rsidP="00260DD3">
            <w:pPr>
              <w:tabs>
                <w:tab w:val="left" w:pos="1025"/>
              </w:tabs>
              <w:spacing w:line="240" w:lineRule="auto"/>
              <w:ind w:right="-143" w:firstLine="0"/>
              <w:contextualSpacing/>
              <w:jc w:val="left"/>
            </w:pPr>
            <w:r w:rsidRPr="0032650A">
              <w:t>ESV grupės narys</w:t>
            </w:r>
          </w:p>
        </w:tc>
      </w:tr>
      <w:tr w:rsidR="00D877F5" w:rsidRPr="0032650A" w14:paraId="3E6F7204" w14:textId="77777777" w:rsidTr="00260DD3">
        <w:tc>
          <w:tcPr>
            <w:tcW w:w="596" w:type="dxa"/>
            <w:vAlign w:val="center"/>
          </w:tcPr>
          <w:p w14:paraId="2A5B9AD8" w14:textId="6AC18A11" w:rsidR="00D877F5" w:rsidRPr="0032650A" w:rsidRDefault="00260DD3" w:rsidP="00260DD3">
            <w:pPr>
              <w:spacing w:line="240" w:lineRule="auto"/>
              <w:ind w:firstLine="0"/>
              <w:contextualSpacing/>
              <w:jc w:val="left"/>
              <w:rPr>
                <w:sz w:val="22"/>
                <w:szCs w:val="22"/>
              </w:rPr>
            </w:pPr>
            <w:r w:rsidRPr="0032650A">
              <w:rPr>
                <w:sz w:val="22"/>
                <w:szCs w:val="22"/>
              </w:rPr>
              <w:t>7</w:t>
            </w:r>
            <w:r w:rsidR="00D877F5" w:rsidRPr="0032650A">
              <w:rPr>
                <w:sz w:val="22"/>
                <w:szCs w:val="22"/>
              </w:rPr>
              <w:t>.</w:t>
            </w:r>
          </w:p>
        </w:tc>
        <w:tc>
          <w:tcPr>
            <w:tcW w:w="2755" w:type="dxa"/>
            <w:shd w:val="clear" w:color="auto" w:fill="auto"/>
            <w:vAlign w:val="center"/>
          </w:tcPr>
          <w:p w14:paraId="17500BE4" w14:textId="00595C37" w:rsidR="00D877F5" w:rsidRPr="0032650A" w:rsidRDefault="00D877F5" w:rsidP="00260DD3">
            <w:pPr>
              <w:spacing w:line="240" w:lineRule="auto"/>
              <w:ind w:firstLine="0"/>
              <w:contextualSpacing/>
              <w:jc w:val="left"/>
            </w:pPr>
            <w:r w:rsidRPr="0032650A">
              <w:t>Raštinės administratorė</w:t>
            </w:r>
          </w:p>
        </w:tc>
        <w:tc>
          <w:tcPr>
            <w:tcW w:w="0" w:type="auto"/>
            <w:shd w:val="clear" w:color="auto" w:fill="auto"/>
            <w:vAlign w:val="center"/>
          </w:tcPr>
          <w:p w14:paraId="74E4DEE0" w14:textId="7846B7E8" w:rsidR="00D877F5" w:rsidRPr="0032650A" w:rsidRDefault="00D877F5" w:rsidP="00260DD3">
            <w:pPr>
              <w:spacing w:line="240" w:lineRule="auto"/>
              <w:ind w:firstLine="0"/>
              <w:contextualSpacing/>
              <w:jc w:val="left"/>
            </w:pPr>
            <w:r w:rsidRPr="0032650A">
              <w:t>Vaida Kazlauskienė</w:t>
            </w:r>
          </w:p>
        </w:tc>
        <w:tc>
          <w:tcPr>
            <w:tcW w:w="1541" w:type="dxa"/>
            <w:shd w:val="clear" w:color="auto" w:fill="auto"/>
            <w:vAlign w:val="center"/>
          </w:tcPr>
          <w:p w14:paraId="0B47284C" w14:textId="27A7670D" w:rsidR="00D877F5" w:rsidRPr="0032650A" w:rsidRDefault="00ED470D" w:rsidP="00260DD3">
            <w:pPr>
              <w:spacing w:line="240" w:lineRule="auto"/>
              <w:ind w:firstLine="0"/>
              <w:contextualSpacing/>
              <w:jc w:val="left"/>
            </w:pPr>
            <w:r w:rsidRPr="0032650A">
              <w:t>8</w:t>
            </w:r>
            <w:r w:rsidR="006E3CB7" w:rsidRPr="0032650A">
              <w:t> </w:t>
            </w:r>
            <w:r w:rsidRPr="0032650A">
              <w:t>349</w:t>
            </w:r>
            <w:r w:rsidR="006E3CB7" w:rsidRPr="0032650A">
              <w:t xml:space="preserve"> </w:t>
            </w:r>
            <w:r w:rsidRPr="0032650A">
              <w:t>69075</w:t>
            </w:r>
          </w:p>
        </w:tc>
        <w:tc>
          <w:tcPr>
            <w:tcW w:w="2830" w:type="dxa"/>
            <w:vAlign w:val="center"/>
          </w:tcPr>
          <w:p w14:paraId="4019F241" w14:textId="048C58B7" w:rsidR="00D877F5" w:rsidRPr="0032650A" w:rsidRDefault="00D877F5" w:rsidP="00260DD3">
            <w:pPr>
              <w:tabs>
                <w:tab w:val="left" w:pos="1025"/>
              </w:tabs>
              <w:spacing w:line="240" w:lineRule="auto"/>
              <w:ind w:right="-143" w:firstLine="0"/>
              <w:contextualSpacing/>
              <w:jc w:val="left"/>
            </w:pPr>
            <w:r w:rsidRPr="0032650A">
              <w:t>ESV grupės narys</w:t>
            </w:r>
          </w:p>
        </w:tc>
      </w:tr>
    </w:tbl>
    <w:p w14:paraId="06F95BA0" w14:textId="77777777" w:rsidR="005530EE" w:rsidRPr="0032650A" w:rsidRDefault="005530EE" w:rsidP="00135429">
      <w:pPr>
        <w:spacing w:line="240" w:lineRule="auto"/>
        <w:ind w:firstLine="567"/>
        <w:rPr>
          <w:b/>
        </w:rPr>
      </w:pPr>
    </w:p>
    <w:p w14:paraId="273CAB98" w14:textId="07C5DA47" w:rsidR="00251DE7" w:rsidRPr="0032650A" w:rsidRDefault="004A3810" w:rsidP="00135429">
      <w:pPr>
        <w:spacing w:line="240" w:lineRule="auto"/>
        <w:ind w:firstLine="567"/>
        <w:jc w:val="center"/>
      </w:pPr>
      <w:r w:rsidRPr="0032650A">
        <w:t>__________________________</w:t>
      </w:r>
    </w:p>
    <w:p w14:paraId="4C539628" w14:textId="2E31B4D3" w:rsidR="00EC3A05" w:rsidRPr="0032650A" w:rsidRDefault="00EC3A05" w:rsidP="00135429">
      <w:pPr>
        <w:spacing w:line="240" w:lineRule="auto"/>
        <w:ind w:firstLine="567"/>
        <w:jc w:val="center"/>
      </w:pPr>
    </w:p>
    <w:p w14:paraId="43F2D67F" w14:textId="561BA9CA" w:rsidR="00EC3A05" w:rsidRPr="0032650A" w:rsidRDefault="00EC3A05" w:rsidP="00135429">
      <w:pPr>
        <w:spacing w:line="240" w:lineRule="auto"/>
        <w:ind w:firstLine="567"/>
        <w:jc w:val="center"/>
      </w:pPr>
    </w:p>
    <w:p w14:paraId="7E4D9A8C" w14:textId="022EE9D8" w:rsidR="00EC3A05" w:rsidRPr="0032650A" w:rsidRDefault="00EC3A05" w:rsidP="00135429">
      <w:pPr>
        <w:spacing w:line="240" w:lineRule="auto"/>
        <w:ind w:firstLine="567"/>
        <w:jc w:val="center"/>
      </w:pPr>
    </w:p>
    <w:p w14:paraId="5CCDB60B" w14:textId="5ACDB524" w:rsidR="00EC3A05" w:rsidRPr="0032650A" w:rsidRDefault="00EC3A05" w:rsidP="00135429">
      <w:pPr>
        <w:spacing w:line="240" w:lineRule="auto"/>
        <w:ind w:firstLine="567"/>
        <w:jc w:val="center"/>
      </w:pPr>
    </w:p>
    <w:p w14:paraId="20AAFB33" w14:textId="5A739430" w:rsidR="00EC3A05" w:rsidRPr="0032650A" w:rsidRDefault="00EC3A05" w:rsidP="00135429">
      <w:pPr>
        <w:spacing w:line="240" w:lineRule="auto"/>
        <w:ind w:firstLine="567"/>
        <w:jc w:val="center"/>
      </w:pPr>
    </w:p>
    <w:p w14:paraId="1F08EC47" w14:textId="345D166B" w:rsidR="00EC3A05" w:rsidRPr="0032650A" w:rsidRDefault="00EC3A05" w:rsidP="00135429">
      <w:pPr>
        <w:spacing w:line="240" w:lineRule="auto"/>
        <w:ind w:firstLine="567"/>
        <w:jc w:val="center"/>
      </w:pPr>
    </w:p>
    <w:p w14:paraId="7231CA4E" w14:textId="7B2AFE74" w:rsidR="00EC3A05" w:rsidRPr="0032650A" w:rsidRDefault="00EC3A05" w:rsidP="00135429">
      <w:pPr>
        <w:spacing w:line="240" w:lineRule="auto"/>
        <w:ind w:firstLine="567"/>
        <w:jc w:val="center"/>
      </w:pPr>
    </w:p>
    <w:p w14:paraId="3B70AC8A" w14:textId="6C980279" w:rsidR="00EC3A05" w:rsidRPr="0032650A" w:rsidRDefault="00EC3A05" w:rsidP="00135429">
      <w:pPr>
        <w:spacing w:line="240" w:lineRule="auto"/>
        <w:ind w:firstLine="567"/>
        <w:jc w:val="center"/>
      </w:pPr>
    </w:p>
    <w:p w14:paraId="1EA3BBB8" w14:textId="0A653AB8" w:rsidR="00EC3A05" w:rsidRPr="0032650A" w:rsidRDefault="00EC3A05" w:rsidP="00135429">
      <w:pPr>
        <w:spacing w:line="240" w:lineRule="auto"/>
        <w:ind w:firstLine="567"/>
        <w:jc w:val="center"/>
      </w:pPr>
    </w:p>
    <w:p w14:paraId="688A5326" w14:textId="1DA4BC63" w:rsidR="00EC3A05" w:rsidRPr="0032650A" w:rsidRDefault="00EC3A05" w:rsidP="00135429">
      <w:pPr>
        <w:spacing w:line="240" w:lineRule="auto"/>
        <w:ind w:firstLine="567"/>
        <w:jc w:val="center"/>
      </w:pPr>
    </w:p>
    <w:p w14:paraId="53DBE4CD" w14:textId="35E56736" w:rsidR="00EC3A05" w:rsidRPr="0032650A" w:rsidRDefault="00EC3A05" w:rsidP="00135429">
      <w:pPr>
        <w:spacing w:line="240" w:lineRule="auto"/>
        <w:ind w:firstLine="567"/>
        <w:jc w:val="center"/>
      </w:pPr>
    </w:p>
    <w:p w14:paraId="3CB55B2F" w14:textId="1477E861" w:rsidR="00EC3A05" w:rsidRPr="0032650A" w:rsidRDefault="00EC3A05" w:rsidP="00135429">
      <w:pPr>
        <w:spacing w:line="240" w:lineRule="auto"/>
        <w:ind w:firstLine="567"/>
        <w:jc w:val="center"/>
      </w:pPr>
    </w:p>
    <w:p w14:paraId="571A7D98" w14:textId="2E511E71" w:rsidR="00EC3A05" w:rsidRPr="0032650A" w:rsidRDefault="00EC3A05" w:rsidP="00135429">
      <w:pPr>
        <w:spacing w:line="240" w:lineRule="auto"/>
        <w:ind w:firstLine="567"/>
        <w:jc w:val="center"/>
      </w:pPr>
    </w:p>
    <w:p w14:paraId="79098FF1" w14:textId="7EE407E8" w:rsidR="00EC3A05" w:rsidRPr="0032650A" w:rsidRDefault="00EC3A05" w:rsidP="00135429">
      <w:pPr>
        <w:spacing w:line="240" w:lineRule="auto"/>
        <w:ind w:firstLine="567"/>
        <w:jc w:val="center"/>
      </w:pPr>
    </w:p>
    <w:p w14:paraId="0D105D20" w14:textId="47D14242" w:rsidR="00EC3A05" w:rsidRPr="0032650A" w:rsidRDefault="00EC3A05" w:rsidP="00135429">
      <w:pPr>
        <w:spacing w:line="240" w:lineRule="auto"/>
        <w:ind w:firstLine="567"/>
        <w:jc w:val="center"/>
      </w:pPr>
    </w:p>
    <w:p w14:paraId="41E7A934" w14:textId="6F5317D0" w:rsidR="00EC3A05" w:rsidRPr="0032650A" w:rsidRDefault="00EC3A05" w:rsidP="00135429">
      <w:pPr>
        <w:spacing w:line="240" w:lineRule="auto"/>
        <w:ind w:firstLine="567"/>
        <w:jc w:val="center"/>
      </w:pPr>
    </w:p>
    <w:p w14:paraId="61C5844A" w14:textId="7171034A" w:rsidR="00EC3A05" w:rsidRPr="0032650A" w:rsidRDefault="00EC3A05" w:rsidP="00135429">
      <w:pPr>
        <w:spacing w:line="240" w:lineRule="auto"/>
        <w:ind w:firstLine="567"/>
        <w:jc w:val="center"/>
      </w:pPr>
    </w:p>
    <w:p w14:paraId="17982A1E" w14:textId="43947AAB" w:rsidR="00EC3A05" w:rsidRPr="0032650A" w:rsidRDefault="00EC3A05" w:rsidP="00135429">
      <w:pPr>
        <w:spacing w:line="240" w:lineRule="auto"/>
        <w:ind w:firstLine="567"/>
        <w:jc w:val="center"/>
      </w:pPr>
    </w:p>
    <w:p w14:paraId="3232CDAF" w14:textId="62098B10" w:rsidR="00EC3A05" w:rsidRPr="0032650A" w:rsidRDefault="00EC3A05" w:rsidP="00135429">
      <w:pPr>
        <w:spacing w:line="240" w:lineRule="auto"/>
        <w:ind w:firstLine="567"/>
        <w:jc w:val="center"/>
      </w:pPr>
    </w:p>
    <w:p w14:paraId="2328D282" w14:textId="70209C11" w:rsidR="00EC3A05" w:rsidRPr="0032650A" w:rsidRDefault="00EC3A05" w:rsidP="00135429">
      <w:pPr>
        <w:spacing w:line="240" w:lineRule="auto"/>
        <w:ind w:firstLine="567"/>
        <w:jc w:val="center"/>
      </w:pPr>
    </w:p>
    <w:p w14:paraId="2E102606" w14:textId="3C8F72BF" w:rsidR="00EC3A05" w:rsidRPr="0032650A" w:rsidRDefault="00EC3A05" w:rsidP="00135429">
      <w:pPr>
        <w:spacing w:line="240" w:lineRule="auto"/>
        <w:ind w:firstLine="567"/>
        <w:jc w:val="center"/>
      </w:pPr>
    </w:p>
    <w:p w14:paraId="6631D690" w14:textId="21012F9A" w:rsidR="00EC3A05" w:rsidRPr="0032650A" w:rsidRDefault="00EC3A05" w:rsidP="00135429">
      <w:pPr>
        <w:spacing w:line="240" w:lineRule="auto"/>
        <w:ind w:firstLine="567"/>
        <w:jc w:val="center"/>
      </w:pPr>
    </w:p>
    <w:p w14:paraId="458BDFE4" w14:textId="22190978" w:rsidR="00EC3A05" w:rsidRPr="0032650A" w:rsidRDefault="00EC3A05" w:rsidP="00135429">
      <w:pPr>
        <w:spacing w:line="240" w:lineRule="auto"/>
        <w:ind w:firstLine="567"/>
        <w:jc w:val="center"/>
      </w:pPr>
    </w:p>
    <w:p w14:paraId="358CF9B1" w14:textId="7C53BE82" w:rsidR="00EC3A05" w:rsidRPr="0032650A" w:rsidRDefault="00EC3A05" w:rsidP="00135429">
      <w:pPr>
        <w:spacing w:line="240" w:lineRule="auto"/>
        <w:ind w:firstLine="567"/>
        <w:jc w:val="center"/>
      </w:pPr>
    </w:p>
    <w:p w14:paraId="1A28FEEB" w14:textId="77777777" w:rsidR="00EC3A05" w:rsidRPr="0032650A" w:rsidRDefault="00EC3A05" w:rsidP="00EC3A05">
      <w:pPr>
        <w:pStyle w:val="Puslapioinaostekstas"/>
        <w:tabs>
          <w:tab w:val="left" w:pos="1080"/>
        </w:tabs>
        <w:spacing w:line="240" w:lineRule="auto"/>
        <w:ind w:left="5954" w:firstLine="0"/>
        <w:contextualSpacing/>
        <w:jc w:val="left"/>
        <w:rPr>
          <w:bCs/>
          <w:sz w:val="24"/>
          <w:szCs w:val="24"/>
        </w:rPr>
      </w:pPr>
      <w:r w:rsidRPr="0032650A">
        <w:rPr>
          <w:bCs/>
          <w:sz w:val="24"/>
          <w:szCs w:val="24"/>
        </w:rPr>
        <w:lastRenderedPageBreak/>
        <w:t>Jonavos Jeronimo Ralio gimnazijos ekstremaliųjų situacijų valdymo plano</w:t>
      </w:r>
    </w:p>
    <w:p w14:paraId="31C83DBC" w14:textId="77777777" w:rsidR="00EC3A05" w:rsidRPr="0032650A" w:rsidRDefault="00EC3A05" w:rsidP="00EC3A05">
      <w:pPr>
        <w:pStyle w:val="Puslapioinaostekstas"/>
        <w:tabs>
          <w:tab w:val="left" w:pos="1080"/>
        </w:tabs>
        <w:spacing w:line="240" w:lineRule="auto"/>
        <w:ind w:left="5954" w:firstLine="0"/>
        <w:contextualSpacing/>
        <w:jc w:val="left"/>
        <w:rPr>
          <w:bCs/>
          <w:sz w:val="24"/>
          <w:szCs w:val="24"/>
        </w:rPr>
      </w:pPr>
      <w:r w:rsidRPr="0032650A">
        <w:rPr>
          <w:bCs/>
          <w:sz w:val="24"/>
          <w:szCs w:val="24"/>
        </w:rPr>
        <w:t>8 priedas</w:t>
      </w:r>
    </w:p>
    <w:p w14:paraId="69F53042" w14:textId="77777777" w:rsidR="00EC3A05" w:rsidRPr="0032650A" w:rsidRDefault="00EC3A05" w:rsidP="00EC3A05">
      <w:pPr>
        <w:spacing w:line="240" w:lineRule="auto"/>
        <w:ind w:firstLine="567"/>
      </w:pPr>
    </w:p>
    <w:p w14:paraId="5C28E17B" w14:textId="77777777" w:rsidR="00150699" w:rsidRPr="00150699" w:rsidRDefault="00150699" w:rsidP="00150699">
      <w:pPr>
        <w:widowControl w:val="0"/>
        <w:tabs>
          <w:tab w:val="left" w:pos="5954"/>
        </w:tabs>
        <w:spacing w:line="240" w:lineRule="auto"/>
        <w:ind w:left="5954" w:firstLine="0"/>
        <w:jc w:val="left"/>
        <w:rPr>
          <w:lang w:eastAsia="en-US"/>
        </w:rPr>
      </w:pPr>
      <w:r w:rsidRPr="00150699">
        <w:rPr>
          <w:lang w:eastAsia="en-US"/>
        </w:rPr>
        <w:t>PATVIRTINTA</w:t>
      </w:r>
    </w:p>
    <w:p w14:paraId="275F14A9" w14:textId="77777777" w:rsidR="00150699" w:rsidRPr="00150699" w:rsidRDefault="00150699" w:rsidP="00150699">
      <w:pPr>
        <w:widowControl w:val="0"/>
        <w:shd w:val="clear" w:color="auto" w:fill="FFFFFF"/>
        <w:tabs>
          <w:tab w:val="left" w:pos="5954"/>
          <w:tab w:val="left" w:pos="6521"/>
        </w:tabs>
        <w:spacing w:line="240" w:lineRule="auto"/>
        <w:ind w:left="5954" w:hanging="3369"/>
        <w:jc w:val="left"/>
        <w:rPr>
          <w:lang w:eastAsia="en-US"/>
        </w:rPr>
      </w:pPr>
      <w:r w:rsidRPr="00150699">
        <w:rPr>
          <w:lang w:eastAsia="en-US"/>
        </w:rPr>
        <w:t xml:space="preserve">                                                        Jonavos Jeronimo Ralio gimnazijos direktoriaus 2020 m. rugpjūčio 18 d. </w:t>
      </w:r>
    </w:p>
    <w:p w14:paraId="05A85D3B" w14:textId="138FC22D" w:rsidR="00150699" w:rsidRPr="00150699" w:rsidRDefault="00150699" w:rsidP="00150699">
      <w:pPr>
        <w:widowControl w:val="0"/>
        <w:shd w:val="clear" w:color="auto" w:fill="FFFFFF"/>
        <w:tabs>
          <w:tab w:val="left" w:pos="5954"/>
          <w:tab w:val="left" w:pos="6521"/>
        </w:tabs>
        <w:spacing w:line="240" w:lineRule="auto"/>
        <w:ind w:left="5954" w:firstLine="0"/>
        <w:jc w:val="left"/>
        <w:rPr>
          <w:lang w:eastAsia="en-US"/>
        </w:rPr>
      </w:pPr>
      <w:r w:rsidRPr="00150699">
        <w:rPr>
          <w:lang w:eastAsia="en-US"/>
        </w:rPr>
        <w:t>įsakymu Nr.</w:t>
      </w:r>
      <w:r w:rsidR="00CC5366">
        <w:rPr>
          <w:lang w:eastAsia="en-US"/>
        </w:rPr>
        <w:t xml:space="preserve"> </w:t>
      </w:r>
      <w:r w:rsidRPr="00150699">
        <w:rPr>
          <w:lang w:eastAsia="en-US"/>
        </w:rPr>
        <w:t>V1-107</w:t>
      </w:r>
    </w:p>
    <w:p w14:paraId="270D5F00" w14:textId="77777777" w:rsidR="00150699" w:rsidRPr="00150699" w:rsidRDefault="00150699" w:rsidP="00150699">
      <w:pPr>
        <w:widowControl w:val="0"/>
        <w:spacing w:line="240" w:lineRule="auto"/>
        <w:ind w:firstLine="0"/>
        <w:rPr>
          <w:lang w:eastAsia="en-US"/>
        </w:rPr>
      </w:pPr>
    </w:p>
    <w:p w14:paraId="4702502D" w14:textId="77777777" w:rsidR="00150699" w:rsidRPr="00150699" w:rsidRDefault="00150699" w:rsidP="00150699">
      <w:pPr>
        <w:widowControl w:val="0"/>
        <w:spacing w:line="240" w:lineRule="auto"/>
        <w:ind w:firstLine="0"/>
        <w:rPr>
          <w:lang w:eastAsia="en-US"/>
        </w:rPr>
      </w:pPr>
    </w:p>
    <w:p w14:paraId="3ECAABA2" w14:textId="77777777" w:rsidR="00150699" w:rsidRPr="00150699" w:rsidRDefault="00150699" w:rsidP="00150699">
      <w:pPr>
        <w:widowControl w:val="0"/>
        <w:shd w:val="clear" w:color="auto" w:fill="FFFFFF"/>
        <w:autoSpaceDE w:val="0"/>
        <w:autoSpaceDN w:val="0"/>
        <w:adjustRightInd w:val="0"/>
        <w:spacing w:line="240" w:lineRule="auto"/>
        <w:ind w:firstLine="0"/>
        <w:jc w:val="center"/>
        <w:outlineLvl w:val="0"/>
        <w:rPr>
          <w:b/>
          <w:bCs/>
          <w:lang w:eastAsia="en-US"/>
        </w:rPr>
      </w:pPr>
      <w:r w:rsidRPr="00150699">
        <w:rPr>
          <w:b/>
          <w:bCs/>
          <w:lang w:eastAsia="en-US"/>
        </w:rPr>
        <w:t>JONAVOS JERONIMO RALIO GIMNAZIJA</w:t>
      </w:r>
    </w:p>
    <w:p w14:paraId="0027452A" w14:textId="77777777" w:rsidR="00150699" w:rsidRPr="00150699" w:rsidRDefault="00150699" w:rsidP="00150699">
      <w:pPr>
        <w:widowControl w:val="0"/>
        <w:autoSpaceDE w:val="0"/>
        <w:autoSpaceDN w:val="0"/>
        <w:adjustRightInd w:val="0"/>
        <w:spacing w:line="240" w:lineRule="auto"/>
        <w:ind w:firstLine="0"/>
        <w:jc w:val="center"/>
        <w:rPr>
          <w:b/>
          <w:bCs/>
          <w:lang w:eastAsia="en-US"/>
        </w:rPr>
      </w:pPr>
      <w:r w:rsidRPr="00150699">
        <w:rPr>
          <w:b/>
          <w:bCs/>
          <w:lang w:eastAsia="en-US"/>
        </w:rPr>
        <w:t>DARBUOTOJŲ VEIKSMŲ KILUS GAISRUI PLANAS</w:t>
      </w:r>
    </w:p>
    <w:p w14:paraId="7D951187" w14:textId="77777777" w:rsidR="00150699" w:rsidRPr="00150699" w:rsidRDefault="00150699" w:rsidP="00150699">
      <w:pPr>
        <w:widowControl w:val="0"/>
        <w:spacing w:line="240" w:lineRule="auto"/>
        <w:ind w:firstLine="0"/>
        <w:rPr>
          <w:lang w:eastAsia="en-US"/>
        </w:rPr>
      </w:pPr>
    </w:p>
    <w:p w14:paraId="5ACE6DDD" w14:textId="77777777" w:rsidR="00150699" w:rsidRPr="00150699" w:rsidRDefault="00150699" w:rsidP="00150699">
      <w:pPr>
        <w:widowControl w:val="0"/>
        <w:numPr>
          <w:ilvl w:val="0"/>
          <w:numId w:val="43"/>
        </w:numPr>
        <w:tabs>
          <w:tab w:val="left" w:pos="284"/>
        </w:tabs>
        <w:spacing w:line="240" w:lineRule="auto"/>
        <w:ind w:left="0" w:firstLine="0"/>
        <w:jc w:val="center"/>
        <w:rPr>
          <w:b/>
          <w:lang w:eastAsia="en-US"/>
        </w:rPr>
      </w:pPr>
      <w:r w:rsidRPr="00150699">
        <w:rPr>
          <w:b/>
          <w:lang w:eastAsia="en-US"/>
        </w:rPr>
        <w:t>GAISRO APTIKIMAS</w:t>
      </w:r>
    </w:p>
    <w:p w14:paraId="3C59AF3F" w14:textId="77777777" w:rsidR="00150699" w:rsidRPr="00150699" w:rsidRDefault="00150699" w:rsidP="00150699">
      <w:pPr>
        <w:widowControl w:val="0"/>
        <w:spacing w:line="240" w:lineRule="auto"/>
        <w:ind w:firstLine="720"/>
        <w:rPr>
          <w:b/>
          <w:sz w:val="16"/>
          <w:szCs w:val="16"/>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9628"/>
      </w:tblGrid>
      <w:tr w:rsidR="00150699" w:rsidRPr="00150699" w14:paraId="69BE670B" w14:textId="77777777" w:rsidTr="00FD6FED">
        <w:trPr>
          <w:trHeight w:val="593"/>
        </w:trPr>
        <w:tc>
          <w:tcPr>
            <w:tcW w:w="5000" w:type="pct"/>
            <w:shd w:val="clear" w:color="auto" w:fill="D9D9D9"/>
          </w:tcPr>
          <w:p w14:paraId="57A4D64F" w14:textId="77777777" w:rsidR="00150699" w:rsidRPr="00150699" w:rsidRDefault="00150699" w:rsidP="00150699">
            <w:pPr>
              <w:widowControl w:val="0"/>
              <w:spacing w:line="240" w:lineRule="auto"/>
              <w:ind w:firstLine="601"/>
              <w:rPr>
                <w:b/>
                <w:lang w:eastAsia="en-US"/>
              </w:rPr>
            </w:pPr>
            <w:r w:rsidRPr="00150699">
              <w:rPr>
                <w:b/>
                <w:lang w:eastAsia="en-US"/>
              </w:rPr>
              <w:t>Signalą apie kilusį gaisrą praneša budintis darbuotojas, arba asmuo, pirmas pastebėjęs gaisrą.</w:t>
            </w:r>
          </w:p>
        </w:tc>
      </w:tr>
    </w:tbl>
    <w:p w14:paraId="488402BD" w14:textId="77777777" w:rsidR="00150699" w:rsidRPr="00150699" w:rsidRDefault="00150699" w:rsidP="00120485">
      <w:pPr>
        <w:widowControl w:val="0"/>
        <w:numPr>
          <w:ilvl w:val="0"/>
          <w:numId w:val="42"/>
        </w:numPr>
        <w:tabs>
          <w:tab w:val="left" w:pos="851"/>
        </w:tabs>
        <w:spacing w:line="300" w:lineRule="atLeast"/>
        <w:ind w:firstLine="567"/>
        <w:jc w:val="left"/>
        <w:rPr>
          <w:b/>
          <w:lang w:eastAsia="en-US"/>
        </w:rPr>
      </w:pPr>
      <w:r w:rsidRPr="00150699">
        <w:rPr>
          <w:b/>
          <w:lang w:eastAsia="en-US"/>
        </w:rPr>
        <w:t xml:space="preserve">Apie kilusį gaisrą informuoja garsinis signalas (trys ilgi skambučiai su trumpomis pertraukomis). </w:t>
      </w:r>
    </w:p>
    <w:p w14:paraId="0B69DC2A" w14:textId="77777777" w:rsidR="00150699" w:rsidRPr="00150699" w:rsidRDefault="00150699" w:rsidP="00120485">
      <w:pPr>
        <w:widowControl w:val="0"/>
        <w:numPr>
          <w:ilvl w:val="0"/>
          <w:numId w:val="42"/>
        </w:numPr>
        <w:tabs>
          <w:tab w:val="left" w:pos="851"/>
        </w:tabs>
        <w:spacing w:line="300" w:lineRule="atLeast"/>
        <w:ind w:firstLine="567"/>
        <w:jc w:val="left"/>
        <w:rPr>
          <w:lang w:eastAsia="en-US"/>
        </w:rPr>
      </w:pPr>
      <w:r w:rsidRPr="00150699">
        <w:rPr>
          <w:lang w:eastAsia="en-US"/>
        </w:rPr>
        <w:t>Asmuo, pastebėjęs kilusį gaisrą turi nedelsdamas pranešti įstaigos budinčiam darbuotojui.</w:t>
      </w:r>
    </w:p>
    <w:p w14:paraId="772FE004" w14:textId="77777777" w:rsidR="00150699" w:rsidRPr="00150699" w:rsidRDefault="00150699" w:rsidP="00120485">
      <w:pPr>
        <w:widowControl w:val="0"/>
        <w:numPr>
          <w:ilvl w:val="0"/>
          <w:numId w:val="42"/>
        </w:numPr>
        <w:tabs>
          <w:tab w:val="left" w:pos="851"/>
        </w:tabs>
        <w:spacing w:line="300" w:lineRule="atLeast"/>
        <w:ind w:firstLine="567"/>
        <w:jc w:val="left"/>
        <w:rPr>
          <w:lang w:eastAsia="en-US"/>
        </w:rPr>
      </w:pPr>
      <w:r w:rsidRPr="00150699">
        <w:rPr>
          <w:lang w:eastAsia="en-US"/>
        </w:rPr>
        <w:t>Jei nesuveikia garsinis skambutis, budintis darbuotojas įstaigos vadovą informuoja telefonu ar kitais galimais būdais, aplinkiniai darbuotojai informuojami žodžiu, šaukiant „Gaisras“.</w:t>
      </w:r>
    </w:p>
    <w:p w14:paraId="02B1F277" w14:textId="77777777" w:rsidR="00150699" w:rsidRPr="00150699" w:rsidRDefault="00150699" w:rsidP="00120485">
      <w:pPr>
        <w:widowControl w:val="0"/>
        <w:numPr>
          <w:ilvl w:val="0"/>
          <w:numId w:val="42"/>
        </w:numPr>
        <w:tabs>
          <w:tab w:val="left" w:pos="851"/>
        </w:tabs>
        <w:spacing w:line="300" w:lineRule="atLeast"/>
        <w:ind w:firstLine="567"/>
        <w:jc w:val="left"/>
        <w:rPr>
          <w:lang w:eastAsia="en-US"/>
        </w:rPr>
      </w:pPr>
      <w:r w:rsidRPr="00150699">
        <w:rPr>
          <w:lang w:eastAsia="en-US"/>
        </w:rPr>
        <w:t xml:space="preserve">Darbuotojai, išgirdę garsinį arba žodinį signalą „Gaisras“ turi vadovautis Darbuotojų veiksmų kilus gaisrui planu (priedas). </w:t>
      </w:r>
    </w:p>
    <w:p w14:paraId="7FAF8031" w14:textId="77777777" w:rsidR="00150699" w:rsidRPr="00150699" w:rsidRDefault="00150699" w:rsidP="00150699">
      <w:pPr>
        <w:widowControl w:val="0"/>
        <w:spacing w:line="240" w:lineRule="auto"/>
        <w:ind w:firstLine="1134"/>
        <w:rPr>
          <w:b/>
          <w:caps/>
          <w:snapToGrid w:val="0"/>
          <w:lang w:eastAsia="en-US"/>
        </w:rPr>
      </w:pPr>
    </w:p>
    <w:p w14:paraId="0AD5C427" w14:textId="77777777" w:rsidR="00150699" w:rsidRPr="00150699" w:rsidRDefault="00150699" w:rsidP="00150699">
      <w:pPr>
        <w:widowControl w:val="0"/>
        <w:numPr>
          <w:ilvl w:val="0"/>
          <w:numId w:val="43"/>
        </w:numPr>
        <w:tabs>
          <w:tab w:val="left" w:pos="426"/>
        </w:tabs>
        <w:spacing w:line="240" w:lineRule="auto"/>
        <w:ind w:left="0" w:firstLine="0"/>
        <w:jc w:val="center"/>
        <w:rPr>
          <w:b/>
          <w:caps/>
          <w:snapToGrid w:val="0"/>
          <w:lang w:eastAsia="en-US"/>
        </w:rPr>
      </w:pPr>
      <w:r w:rsidRPr="00150699">
        <w:rPr>
          <w:b/>
          <w:caps/>
          <w:snapToGrid w:val="0"/>
          <w:lang w:eastAsia="en-US"/>
        </w:rPr>
        <w:t>pranešimas apie gaisrą</w:t>
      </w:r>
    </w:p>
    <w:p w14:paraId="45D2C962" w14:textId="77777777" w:rsidR="00150699" w:rsidRPr="00150699" w:rsidRDefault="00150699" w:rsidP="00150699">
      <w:pPr>
        <w:widowControl w:val="0"/>
        <w:spacing w:line="240" w:lineRule="auto"/>
        <w:ind w:firstLine="0"/>
        <w:rPr>
          <w:b/>
          <w:caps/>
          <w:snapToGrid w:val="0"/>
          <w:sz w:val="16"/>
          <w:szCs w:val="16"/>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9628"/>
      </w:tblGrid>
      <w:tr w:rsidR="00150699" w:rsidRPr="00150699" w14:paraId="74A69C35" w14:textId="77777777" w:rsidTr="00FD6FED">
        <w:trPr>
          <w:trHeight w:val="373"/>
        </w:trPr>
        <w:tc>
          <w:tcPr>
            <w:tcW w:w="5000" w:type="pct"/>
            <w:shd w:val="clear" w:color="auto" w:fill="D9D9D9"/>
          </w:tcPr>
          <w:p w14:paraId="42849DCD" w14:textId="77777777" w:rsidR="00150699" w:rsidRPr="00150699" w:rsidRDefault="00150699" w:rsidP="00150699">
            <w:pPr>
              <w:widowControl w:val="0"/>
              <w:spacing w:line="240" w:lineRule="auto"/>
              <w:ind w:firstLine="0"/>
              <w:rPr>
                <w:b/>
                <w:snapToGrid w:val="0"/>
                <w:lang w:eastAsia="en-US"/>
              </w:rPr>
            </w:pPr>
            <w:r w:rsidRPr="00150699">
              <w:rPr>
                <w:b/>
                <w:snapToGrid w:val="0"/>
                <w:lang w:eastAsia="en-US"/>
              </w:rPr>
              <w:t xml:space="preserve">          Už savalaikį ir tikslų pranešimą apie kilusį gaisrą atsakingas gimnazijos sargas.</w:t>
            </w:r>
          </w:p>
        </w:tc>
      </w:tr>
    </w:tbl>
    <w:p w14:paraId="36C39C2F" w14:textId="77777777" w:rsidR="00150699" w:rsidRPr="00150699" w:rsidRDefault="00150699" w:rsidP="00120485">
      <w:pPr>
        <w:widowControl w:val="0"/>
        <w:numPr>
          <w:ilvl w:val="0"/>
          <w:numId w:val="41"/>
        </w:numPr>
        <w:tabs>
          <w:tab w:val="left" w:pos="851"/>
        </w:tabs>
        <w:spacing w:line="300" w:lineRule="atLeast"/>
        <w:ind w:firstLine="567"/>
        <w:jc w:val="left"/>
        <w:rPr>
          <w:snapToGrid w:val="0"/>
          <w:lang w:eastAsia="en-US"/>
        </w:rPr>
      </w:pPr>
      <w:r w:rsidRPr="00150699">
        <w:rPr>
          <w:snapToGrid w:val="0"/>
          <w:lang w:eastAsia="en-US"/>
        </w:rPr>
        <w:t>Asmuo, pastebėjęs kilusį gaisrą, privalo nedelsdamas pranešti telefonu arba žodžiu apie gaisrą priešgaisrinei apsaugai, mokyklos vadovui, informuoti žmones ir gesinti gaisrą turimomis priemonėmis.</w:t>
      </w:r>
    </w:p>
    <w:p w14:paraId="094B8587" w14:textId="77777777" w:rsidR="00150699" w:rsidRPr="00150699" w:rsidRDefault="00150699" w:rsidP="00120485">
      <w:pPr>
        <w:widowControl w:val="0"/>
        <w:numPr>
          <w:ilvl w:val="0"/>
          <w:numId w:val="41"/>
        </w:numPr>
        <w:tabs>
          <w:tab w:val="left" w:pos="851"/>
        </w:tabs>
        <w:spacing w:line="300" w:lineRule="atLeast"/>
        <w:ind w:firstLine="567"/>
        <w:jc w:val="left"/>
        <w:rPr>
          <w:snapToGrid w:val="0"/>
          <w:lang w:eastAsia="en-US"/>
        </w:rPr>
      </w:pPr>
      <w:r w:rsidRPr="00150699">
        <w:rPr>
          <w:snapToGrid w:val="0"/>
          <w:lang w:eastAsia="en-US"/>
        </w:rPr>
        <w:t>Priešgaisrinės apsaugos ir gelbėjimo pajėgos iškviečiamos bendruoju pagalbos telefonu 112 (iš mobiliojo ryšio operatorių ir fiksuoto ryšio telefono</w:t>
      </w:r>
      <w:r w:rsidRPr="00150699">
        <w:rPr>
          <w:caps/>
          <w:snapToGrid w:val="0"/>
          <w:lang w:eastAsia="en-US"/>
        </w:rPr>
        <w:t xml:space="preserve">). </w:t>
      </w:r>
    </w:p>
    <w:p w14:paraId="314E4657" w14:textId="77777777" w:rsidR="00150699" w:rsidRPr="00150699" w:rsidRDefault="00150699" w:rsidP="00120485">
      <w:pPr>
        <w:widowControl w:val="0"/>
        <w:numPr>
          <w:ilvl w:val="0"/>
          <w:numId w:val="41"/>
        </w:numPr>
        <w:tabs>
          <w:tab w:val="left" w:pos="851"/>
        </w:tabs>
        <w:spacing w:line="300" w:lineRule="atLeast"/>
        <w:ind w:firstLine="567"/>
        <w:jc w:val="left"/>
        <w:rPr>
          <w:snapToGrid w:val="0"/>
          <w:lang w:eastAsia="en-US"/>
        </w:rPr>
      </w:pPr>
      <w:r w:rsidRPr="00150699">
        <w:rPr>
          <w:snapToGrid w:val="0"/>
          <w:lang w:eastAsia="en-US"/>
        </w:rPr>
        <w:t>Skambinantis turi pranešti šią informaciją apie įvykį:</w:t>
      </w:r>
    </w:p>
    <w:p w14:paraId="22ED3739" w14:textId="77777777" w:rsidR="00150699" w:rsidRPr="00150699" w:rsidRDefault="00150699" w:rsidP="00120485">
      <w:pPr>
        <w:widowControl w:val="0"/>
        <w:numPr>
          <w:ilvl w:val="0"/>
          <w:numId w:val="39"/>
        </w:numPr>
        <w:tabs>
          <w:tab w:val="left" w:pos="851"/>
          <w:tab w:val="left" w:pos="1134"/>
          <w:tab w:val="num" w:pos="1418"/>
        </w:tabs>
        <w:spacing w:line="300" w:lineRule="atLeast"/>
        <w:ind w:left="0" w:firstLine="567"/>
        <w:jc w:val="left"/>
        <w:rPr>
          <w:snapToGrid w:val="0"/>
          <w:lang w:eastAsia="en-US"/>
        </w:rPr>
      </w:pPr>
      <w:r w:rsidRPr="00150699">
        <w:rPr>
          <w:snapToGrid w:val="0"/>
          <w:lang w:eastAsia="en-US"/>
        </w:rPr>
        <w:t xml:space="preserve">kur įvyko (tikslų adresą: </w:t>
      </w:r>
      <w:r w:rsidRPr="00150699">
        <w:rPr>
          <w:b/>
          <w:snapToGrid w:val="0"/>
          <w:lang w:eastAsia="en-US"/>
        </w:rPr>
        <w:t>Žeimių g. 20, Jonava,</w:t>
      </w:r>
      <w:r w:rsidRPr="00150699">
        <w:rPr>
          <w:snapToGrid w:val="0"/>
          <w:lang w:eastAsia="en-US"/>
        </w:rPr>
        <w:t xml:space="preserve"> gaisro kilimo vietą);</w:t>
      </w:r>
    </w:p>
    <w:p w14:paraId="016C415B" w14:textId="77777777" w:rsidR="00150699" w:rsidRPr="00150699" w:rsidRDefault="00150699" w:rsidP="00120485">
      <w:pPr>
        <w:widowControl w:val="0"/>
        <w:numPr>
          <w:ilvl w:val="0"/>
          <w:numId w:val="39"/>
        </w:numPr>
        <w:tabs>
          <w:tab w:val="left" w:pos="851"/>
          <w:tab w:val="left" w:pos="1134"/>
          <w:tab w:val="num" w:pos="1418"/>
        </w:tabs>
        <w:spacing w:line="300" w:lineRule="atLeast"/>
        <w:ind w:left="0" w:firstLine="567"/>
        <w:jc w:val="left"/>
        <w:rPr>
          <w:snapToGrid w:val="0"/>
          <w:lang w:eastAsia="en-US"/>
        </w:rPr>
      </w:pPr>
      <w:r w:rsidRPr="00150699">
        <w:rPr>
          <w:snapToGrid w:val="0"/>
          <w:lang w:eastAsia="en-US"/>
        </w:rPr>
        <w:t>kas įvyko (įvykio pobūdį);</w:t>
      </w:r>
    </w:p>
    <w:p w14:paraId="3113E3A7" w14:textId="77777777" w:rsidR="00150699" w:rsidRPr="00150699" w:rsidRDefault="00150699" w:rsidP="00120485">
      <w:pPr>
        <w:widowControl w:val="0"/>
        <w:numPr>
          <w:ilvl w:val="0"/>
          <w:numId w:val="39"/>
        </w:numPr>
        <w:tabs>
          <w:tab w:val="left" w:pos="851"/>
          <w:tab w:val="left" w:pos="1134"/>
          <w:tab w:val="num" w:pos="1418"/>
        </w:tabs>
        <w:spacing w:line="300" w:lineRule="atLeast"/>
        <w:ind w:left="0" w:firstLine="567"/>
        <w:jc w:val="left"/>
        <w:rPr>
          <w:snapToGrid w:val="0"/>
          <w:lang w:eastAsia="en-US"/>
        </w:rPr>
      </w:pPr>
      <w:r w:rsidRPr="00150699">
        <w:rPr>
          <w:snapToGrid w:val="0"/>
          <w:lang w:eastAsia="en-US"/>
        </w:rPr>
        <w:t>kada įvyko (laiką);</w:t>
      </w:r>
    </w:p>
    <w:p w14:paraId="63113BDC" w14:textId="77777777" w:rsidR="00150699" w:rsidRPr="00150699" w:rsidRDefault="00150699" w:rsidP="00120485">
      <w:pPr>
        <w:widowControl w:val="0"/>
        <w:numPr>
          <w:ilvl w:val="0"/>
          <w:numId w:val="39"/>
        </w:numPr>
        <w:tabs>
          <w:tab w:val="left" w:pos="851"/>
          <w:tab w:val="left" w:pos="1134"/>
          <w:tab w:val="num" w:pos="1418"/>
        </w:tabs>
        <w:spacing w:line="300" w:lineRule="atLeast"/>
        <w:ind w:left="0" w:firstLine="567"/>
        <w:jc w:val="left"/>
        <w:rPr>
          <w:snapToGrid w:val="0"/>
          <w:lang w:eastAsia="en-US"/>
        </w:rPr>
      </w:pPr>
      <w:r w:rsidRPr="00150699">
        <w:rPr>
          <w:snapToGrid w:val="0"/>
          <w:lang w:eastAsia="en-US"/>
        </w:rPr>
        <w:t>grėsmę žmonėms, turtui ir aplinkai;</w:t>
      </w:r>
    </w:p>
    <w:p w14:paraId="2732431F" w14:textId="77777777" w:rsidR="00150699" w:rsidRPr="00150699" w:rsidRDefault="00150699" w:rsidP="00120485">
      <w:pPr>
        <w:widowControl w:val="0"/>
        <w:numPr>
          <w:ilvl w:val="0"/>
          <w:numId w:val="39"/>
        </w:numPr>
        <w:tabs>
          <w:tab w:val="left" w:pos="851"/>
          <w:tab w:val="left" w:pos="1134"/>
          <w:tab w:val="num" w:pos="1418"/>
        </w:tabs>
        <w:spacing w:line="300" w:lineRule="atLeast"/>
        <w:ind w:left="0" w:firstLine="567"/>
        <w:jc w:val="left"/>
        <w:rPr>
          <w:snapToGrid w:val="0"/>
          <w:lang w:eastAsia="en-US"/>
        </w:rPr>
      </w:pPr>
      <w:r w:rsidRPr="00150699">
        <w:rPr>
          <w:snapToGrid w:val="0"/>
          <w:lang w:eastAsia="en-US"/>
        </w:rPr>
        <w:t>situacijos kaitą;</w:t>
      </w:r>
    </w:p>
    <w:p w14:paraId="4E45D67A" w14:textId="77777777" w:rsidR="00150699" w:rsidRPr="00150699" w:rsidRDefault="00150699" w:rsidP="00120485">
      <w:pPr>
        <w:widowControl w:val="0"/>
        <w:numPr>
          <w:ilvl w:val="0"/>
          <w:numId w:val="39"/>
        </w:numPr>
        <w:tabs>
          <w:tab w:val="left" w:pos="851"/>
          <w:tab w:val="left" w:pos="1134"/>
          <w:tab w:val="num" w:pos="1418"/>
        </w:tabs>
        <w:spacing w:line="300" w:lineRule="atLeast"/>
        <w:ind w:left="0" w:firstLine="567"/>
        <w:jc w:val="left"/>
        <w:rPr>
          <w:snapToGrid w:val="0"/>
          <w:lang w:eastAsia="en-US"/>
        </w:rPr>
      </w:pPr>
      <w:r w:rsidRPr="00150699">
        <w:rPr>
          <w:snapToGrid w:val="0"/>
          <w:lang w:eastAsia="en-US"/>
        </w:rPr>
        <w:t>pranešusiojo duomenis (vardą, pavardę, telefono numerį, buvimo vietą).</w:t>
      </w:r>
    </w:p>
    <w:p w14:paraId="6841D478" w14:textId="77777777" w:rsidR="00150699" w:rsidRPr="00150699" w:rsidRDefault="00150699" w:rsidP="00120485">
      <w:pPr>
        <w:widowControl w:val="0"/>
        <w:numPr>
          <w:ilvl w:val="0"/>
          <w:numId w:val="41"/>
        </w:numPr>
        <w:tabs>
          <w:tab w:val="left" w:pos="851"/>
          <w:tab w:val="left" w:pos="1560"/>
        </w:tabs>
        <w:spacing w:line="300" w:lineRule="atLeast"/>
        <w:ind w:firstLine="567"/>
        <w:jc w:val="left"/>
        <w:rPr>
          <w:snapToGrid w:val="0"/>
          <w:lang w:eastAsia="en-US"/>
        </w:rPr>
      </w:pPr>
      <w:r w:rsidRPr="00150699">
        <w:rPr>
          <w:snapToGrid w:val="0"/>
          <w:lang w:eastAsia="en-US"/>
        </w:rPr>
        <w:t>Paaiškėjus, kad gaisras likviduotas savo pajėgomis ir pavojus nebegresia, įstaigos budintis turi telefonu apie tai pranešti priešgaisrinėms pajėgoms ir atšaukti iškvietimą.</w:t>
      </w:r>
    </w:p>
    <w:p w14:paraId="4080EABE" w14:textId="77777777" w:rsidR="00150699" w:rsidRPr="00150699" w:rsidRDefault="00150699" w:rsidP="00150699">
      <w:pPr>
        <w:widowControl w:val="0"/>
        <w:spacing w:line="240" w:lineRule="auto"/>
        <w:ind w:firstLine="0"/>
        <w:jc w:val="center"/>
        <w:rPr>
          <w:b/>
          <w:snapToGrid w:val="0"/>
          <w:lang w:eastAsia="en-US"/>
        </w:rPr>
      </w:pPr>
    </w:p>
    <w:p w14:paraId="2CBA4B20" w14:textId="02014EDF" w:rsidR="00150699" w:rsidRPr="00150699" w:rsidRDefault="00150699" w:rsidP="00150699">
      <w:pPr>
        <w:widowControl w:val="0"/>
        <w:spacing w:line="240" w:lineRule="auto"/>
        <w:ind w:firstLine="0"/>
        <w:jc w:val="center"/>
        <w:rPr>
          <w:b/>
          <w:snapToGrid w:val="0"/>
          <w:lang w:eastAsia="en-US"/>
        </w:rPr>
      </w:pPr>
      <w:r w:rsidRPr="00150699">
        <w:rPr>
          <w:b/>
          <w:snapToGrid w:val="0"/>
          <w:lang w:eastAsia="en-US"/>
        </w:rPr>
        <w:t>III. PERSONALO IR MOKSLEIVIŲ EVAKUACIJA</w:t>
      </w:r>
    </w:p>
    <w:tbl>
      <w:tblPr>
        <w:tblpPr w:leftFromText="180" w:rightFromText="180" w:vertAnchor="text" w:horzAnchor="margin" w:tblpY="1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9628"/>
      </w:tblGrid>
      <w:tr w:rsidR="00A72D8F" w:rsidRPr="00150699" w14:paraId="56AC3450" w14:textId="77777777" w:rsidTr="00A72D8F">
        <w:trPr>
          <w:trHeight w:val="369"/>
        </w:trPr>
        <w:tc>
          <w:tcPr>
            <w:tcW w:w="5000" w:type="pct"/>
            <w:shd w:val="clear" w:color="auto" w:fill="D9D9D9"/>
          </w:tcPr>
          <w:p w14:paraId="692861A6" w14:textId="77777777" w:rsidR="00A72D8F" w:rsidRPr="00150699" w:rsidRDefault="00A72D8F" w:rsidP="00A72D8F">
            <w:pPr>
              <w:widowControl w:val="0"/>
              <w:spacing w:line="240" w:lineRule="auto"/>
              <w:ind w:firstLine="567"/>
              <w:jc w:val="left"/>
              <w:rPr>
                <w:b/>
                <w:color w:val="000000"/>
                <w:lang w:eastAsia="en-US"/>
              </w:rPr>
            </w:pPr>
            <w:r w:rsidRPr="00150699">
              <w:rPr>
                <w:b/>
                <w:color w:val="000000"/>
                <w:lang w:eastAsia="en-US"/>
              </w:rPr>
              <w:t>Už personalo evakuaciją atsakinga GIMNAZIJOS ADMINISTRACIJA.</w:t>
            </w:r>
          </w:p>
          <w:p w14:paraId="4D3710EB" w14:textId="77777777" w:rsidR="00A72D8F" w:rsidRPr="00150699" w:rsidRDefault="00A72D8F" w:rsidP="00A72D8F">
            <w:pPr>
              <w:widowControl w:val="0"/>
              <w:spacing w:line="240" w:lineRule="auto"/>
              <w:ind w:firstLine="567"/>
              <w:jc w:val="left"/>
              <w:rPr>
                <w:b/>
                <w:color w:val="000000"/>
                <w:lang w:eastAsia="en-US"/>
              </w:rPr>
            </w:pPr>
            <w:r w:rsidRPr="00150699">
              <w:rPr>
                <w:b/>
                <w:color w:val="000000"/>
                <w:lang w:eastAsia="en-US"/>
              </w:rPr>
              <w:t>Už moksleivių evakuaciją atsakingi PEDAGOGAI, TUO METU VEDANTYS UŽSIĖMIMUS MOKINIAMS</w:t>
            </w:r>
          </w:p>
          <w:p w14:paraId="5490EBA0" w14:textId="77777777" w:rsidR="00A72D8F" w:rsidRPr="00150699" w:rsidRDefault="00A72D8F" w:rsidP="00A72D8F">
            <w:pPr>
              <w:widowControl w:val="0"/>
              <w:spacing w:line="240" w:lineRule="auto"/>
              <w:ind w:firstLine="567"/>
              <w:jc w:val="left"/>
              <w:rPr>
                <w:b/>
                <w:color w:val="000000"/>
                <w:lang w:eastAsia="en-US"/>
              </w:rPr>
            </w:pPr>
            <w:r w:rsidRPr="00150699">
              <w:rPr>
                <w:b/>
                <w:color w:val="000000"/>
                <w:lang w:eastAsia="en-US"/>
              </w:rPr>
              <w:t>Už personalo ir moksleivių registraciją atsakingi GIMNAZIJOS DIREKTORIUS, DIREKTORIAUS PAVADUOTOJAI UGDYMUI.</w:t>
            </w:r>
          </w:p>
        </w:tc>
      </w:tr>
    </w:tbl>
    <w:p w14:paraId="5FB14A2E" w14:textId="77777777" w:rsidR="00150699" w:rsidRPr="00150699" w:rsidRDefault="00150699" w:rsidP="00120485">
      <w:pPr>
        <w:widowControl w:val="0"/>
        <w:numPr>
          <w:ilvl w:val="0"/>
          <w:numId w:val="41"/>
        </w:numPr>
        <w:tabs>
          <w:tab w:val="left" w:pos="851"/>
          <w:tab w:val="left" w:pos="993"/>
          <w:tab w:val="left" w:pos="1560"/>
        </w:tabs>
        <w:spacing w:line="300" w:lineRule="atLeast"/>
        <w:ind w:firstLine="567"/>
        <w:jc w:val="left"/>
        <w:rPr>
          <w:lang w:eastAsia="en-US"/>
        </w:rPr>
      </w:pPr>
      <w:r w:rsidRPr="00150699">
        <w:rPr>
          <w:lang w:eastAsia="en-US"/>
        </w:rPr>
        <w:lastRenderedPageBreak/>
        <w:t xml:space="preserve">Darbuotojai, išgirdę garsinį signalą, informuojantį apie kilusią ekstremalią situaciją bei išklausę direktoriaus (nesant direktoriui išklausę direktoriaus pavaduotojo ūkiui) nurodymus per mokyklos radiją, turi nepanikuodami ir nedelsdami išeiti iš patalpų ir judėti į nurodytą evakuacijos vietą (MOKYKLOS STADIONAS). </w:t>
      </w:r>
    </w:p>
    <w:p w14:paraId="20186C2A" w14:textId="77777777" w:rsidR="00150699" w:rsidRPr="00150699" w:rsidRDefault="00150699" w:rsidP="00120485">
      <w:pPr>
        <w:widowControl w:val="0"/>
        <w:numPr>
          <w:ilvl w:val="0"/>
          <w:numId w:val="41"/>
        </w:numPr>
        <w:tabs>
          <w:tab w:val="left" w:pos="851"/>
          <w:tab w:val="left" w:pos="993"/>
          <w:tab w:val="left" w:pos="1560"/>
        </w:tabs>
        <w:spacing w:line="300" w:lineRule="atLeast"/>
        <w:ind w:firstLine="567"/>
        <w:jc w:val="left"/>
        <w:rPr>
          <w:b/>
          <w:lang w:eastAsia="en-US"/>
        </w:rPr>
      </w:pPr>
      <w:r w:rsidRPr="00150699">
        <w:rPr>
          <w:lang w:eastAsia="en-US"/>
        </w:rPr>
        <w:t xml:space="preserve">Už mokinių evakavimą iš klasių atsakingi tuo metu pamoką vedantys mokytojai. Kiekviename aukšte dirbantys mokytojai turi užtikrinti, kad evakuotųsi visi tame aukšte esantys mokiniai. Išeinant iš kabineto </w:t>
      </w:r>
      <w:r w:rsidRPr="00150699">
        <w:rPr>
          <w:b/>
          <w:lang w:eastAsia="en-US"/>
        </w:rPr>
        <w:t>uždaryti langus ir duris. Durų neužrakinti.</w:t>
      </w:r>
    </w:p>
    <w:p w14:paraId="63FA5136" w14:textId="77777777" w:rsidR="00150699" w:rsidRPr="00150699" w:rsidRDefault="00150699" w:rsidP="00120485">
      <w:pPr>
        <w:widowControl w:val="0"/>
        <w:numPr>
          <w:ilvl w:val="0"/>
          <w:numId w:val="41"/>
        </w:numPr>
        <w:tabs>
          <w:tab w:val="left" w:pos="851"/>
          <w:tab w:val="left" w:pos="993"/>
          <w:tab w:val="left" w:pos="1560"/>
        </w:tabs>
        <w:spacing w:line="300" w:lineRule="atLeast"/>
        <w:ind w:firstLine="567"/>
        <w:jc w:val="left"/>
        <w:rPr>
          <w:lang w:eastAsia="en-US"/>
        </w:rPr>
      </w:pPr>
      <w:r w:rsidRPr="00150699">
        <w:rPr>
          <w:lang w:eastAsia="en-US"/>
        </w:rPr>
        <w:t>Evakuaciniai išėjimai yra pažymėti pakabintuose evakuacijos planuose ir žymimi ženklais.</w:t>
      </w:r>
    </w:p>
    <w:p w14:paraId="150A692D" w14:textId="77777777" w:rsidR="00150699" w:rsidRPr="00150699" w:rsidRDefault="00150699" w:rsidP="00120485">
      <w:pPr>
        <w:widowControl w:val="0"/>
        <w:numPr>
          <w:ilvl w:val="0"/>
          <w:numId w:val="41"/>
        </w:numPr>
        <w:tabs>
          <w:tab w:val="left" w:pos="851"/>
          <w:tab w:val="left" w:pos="993"/>
          <w:tab w:val="left" w:pos="1560"/>
        </w:tabs>
        <w:spacing w:line="300" w:lineRule="atLeast"/>
        <w:ind w:firstLine="567"/>
        <w:jc w:val="left"/>
        <w:rPr>
          <w:lang w:eastAsia="en-US"/>
        </w:rPr>
      </w:pPr>
      <w:r w:rsidRPr="00150699">
        <w:rPr>
          <w:lang w:eastAsia="en-US"/>
        </w:rPr>
        <w:t xml:space="preserve">Evakuacinių išėjimų vietos yra pažymėtos šviečiančiais žalios spalvos ženklais „Išėjimas“, kurie šviečia net ir nutrūkus elektros tiekimui. Arba </w:t>
      </w:r>
      <w:proofErr w:type="spellStart"/>
      <w:r w:rsidRPr="00150699">
        <w:rPr>
          <w:lang w:eastAsia="en-US"/>
        </w:rPr>
        <w:t>fotoliuminescensiniais</w:t>
      </w:r>
      <w:proofErr w:type="spellEnd"/>
      <w:r w:rsidRPr="00150699">
        <w:rPr>
          <w:lang w:eastAsia="en-US"/>
        </w:rPr>
        <w:t xml:space="preserve"> lipdukais.</w:t>
      </w:r>
    </w:p>
    <w:p w14:paraId="4B718DAF" w14:textId="77777777" w:rsidR="00150699" w:rsidRPr="00150699" w:rsidRDefault="00150699" w:rsidP="00120485">
      <w:pPr>
        <w:widowControl w:val="0"/>
        <w:numPr>
          <w:ilvl w:val="0"/>
          <w:numId w:val="41"/>
        </w:numPr>
        <w:tabs>
          <w:tab w:val="left" w:pos="851"/>
          <w:tab w:val="left" w:pos="993"/>
          <w:tab w:val="left" w:pos="1560"/>
        </w:tabs>
        <w:spacing w:line="300" w:lineRule="atLeast"/>
        <w:ind w:firstLine="567"/>
        <w:jc w:val="left"/>
        <w:rPr>
          <w:lang w:eastAsia="en-US"/>
        </w:rPr>
      </w:pPr>
      <w:r w:rsidRPr="00150699">
        <w:rPr>
          <w:lang w:eastAsia="en-US"/>
        </w:rPr>
        <w:t>Evakuacijos planuose pagrindiniai evakuaciniai išėjimai pažymėti ištisine žalia linija, atsarginiai – žalia punktyrine linija.</w:t>
      </w:r>
    </w:p>
    <w:p w14:paraId="5E553E1A" w14:textId="77777777" w:rsidR="00150699" w:rsidRPr="00150699" w:rsidRDefault="00150699" w:rsidP="00120485">
      <w:pPr>
        <w:widowControl w:val="0"/>
        <w:numPr>
          <w:ilvl w:val="0"/>
          <w:numId w:val="41"/>
        </w:numPr>
        <w:tabs>
          <w:tab w:val="left" w:pos="851"/>
          <w:tab w:val="left" w:pos="993"/>
          <w:tab w:val="left" w:pos="1560"/>
        </w:tabs>
        <w:spacing w:line="300" w:lineRule="atLeast"/>
        <w:ind w:firstLine="567"/>
        <w:jc w:val="left"/>
        <w:rPr>
          <w:lang w:eastAsia="en-US"/>
        </w:rPr>
      </w:pPr>
      <w:r w:rsidRPr="00150699">
        <w:rPr>
          <w:lang w:eastAsia="en-US"/>
        </w:rPr>
        <w:t>Jeigu evakuacinės durys užrakintos, reikia išdaužti dėžutės, kurioje laikomas raktas, apsauginį stiklą, raktu atrakinti evakuacines duris.</w:t>
      </w:r>
    </w:p>
    <w:p w14:paraId="073C48E2" w14:textId="77777777" w:rsidR="00150699" w:rsidRPr="00150699" w:rsidRDefault="00150699" w:rsidP="00120485">
      <w:pPr>
        <w:widowControl w:val="0"/>
        <w:numPr>
          <w:ilvl w:val="0"/>
          <w:numId w:val="41"/>
        </w:numPr>
        <w:tabs>
          <w:tab w:val="left" w:pos="851"/>
          <w:tab w:val="left" w:pos="993"/>
          <w:tab w:val="left" w:pos="1560"/>
        </w:tabs>
        <w:spacing w:line="300" w:lineRule="atLeast"/>
        <w:ind w:firstLine="567"/>
        <w:jc w:val="left"/>
        <w:rPr>
          <w:lang w:eastAsia="en-US"/>
        </w:rPr>
      </w:pPr>
      <w:r w:rsidRPr="00150699">
        <w:rPr>
          <w:lang w:eastAsia="en-US"/>
        </w:rPr>
        <w:t xml:space="preserve">Jeigu evakuacijos metu visi keliai vienodai saugūs – nematyti nei ugnies, nei dūmų – išeinama per </w:t>
      </w:r>
      <w:r w:rsidRPr="00150699">
        <w:rPr>
          <w:b/>
          <w:lang w:eastAsia="en-US"/>
        </w:rPr>
        <w:t>artimiausią evakuacinį išėjimą.</w:t>
      </w:r>
    </w:p>
    <w:p w14:paraId="2EC4CCFC" w14:textId="77777777" w:rsidR="00150699" w:rsidRPr="00150699" w:rsidRDefault="00150699" w:rsidP="00120485">
      <w:pPr>
        <w:widowControl w:val="0"/>
        <w:numPr>
          <w:ilvl w:val="0"/>
          <w:numId w:val="41"/>
        </w:numPr>
        <w:tabs>
          <w:tab w:val="left" w:pos="851"/>
          <w:tab w:val="left" w:pos="993"/>
          <w:tab w:val="left" w:pos="1560"/>
        </w:tabs>
        <w:spacing w:line="300" w:lineRule="atLeast"/>
        <w:ind w:firstLine="567"/>
        <w:jc w:val="left"/>
        <w:rPr>
          <w:lang w:eastAsia="en-US"/>
        </w:rPr>
      </w:pPr>
      <w:r w:rsidRPr="00150699">
        <w:rPr>
          <w:lang w:eastAsia="en-US"/>
        </w:rPr>
        <w:t>Jeigu reikia eiti per uždūmintą patalpą – tuomet eiti pasilenkus po dūmais, veidą prisidengus drėgnu audeklu, arba šliaužti.</w:t>
      </w:r>
    </w:p>
    <w:p w14:paraId="4EF8B2F1" w14:textId="77777777" w:rsidR="00150699" w:rsidRPr="00150699" w:rsidRDefault="00150699" w:rsidP="00120485">
      <w:pPr>
        <w:widowControl w:val="0"/>
        <w:numPr>
          <w:ilvl w:val="0"/>
          <w:numId w:val="41"/>
        </w:numPr>
        <w:tabs>
          <w:tab w:val="left" w:pos="851"/>
          <w:tab w:val="left" w:pos="993"/>
          <w:tab w:val="left" w:pos="1560"/>
        </w:tabs>
        <w:spacing w:line="300" w:lineRule="atLeast"/>
        <w:ind w:firstLine="567"/>
        <w:jc w:val="left"/>
        <w:rPr>
          <w:lang w:eastAsia="en-US"/>
        </w:rPr>
      </w:pPr>
      <w:r w:rsidRPr="00150699">
        <w:rPr>
          <w:lang w:eastAsia="en-US"/>
        </w:rPr>
        <w:t>Jeigu durys, pro kurias reikia eiti yra uždarytos – tuomet reikia įsitikinti ar tas kelias saugus – duris praverti lėtai, ir jeigu už jų nematyti dūmų nei ugnies, eiti toliau.</w:t>
      </w:r>
    </w:p>
    <w:p w14:paraId="35F5A7C2" w14:textId="77777777" w:rsidR="00150699" w:rsidRPr="00150699" w:rsidRDefault="00150699" w:rsidP="00120485">
      <w:pPr>
        <w:widowControl w:val="0"/>
        <w:numPr>
          <w:ilvl w:val="0"/>
          <w:numId w:val="41"/>
        </w:numPr>
        <w:tabs>
          <w:tab w:val="left" w:pos="851"/>
          <w:tab w:val="left" w:pos="993"/>
          <w:tab w:val="left" w:pos="1560"/>
        </w:tabs>
        <w:spacing w:line="300" w:lineRule="atLeast"/>
        <w:ind w:firstLine="567"/>
        <w:jc w:val="left"/>
        <w:rPr>
          <w:lang w:eastAsia="en-US"/>
        </w:rPr>
      </w:pPr>
      <w:r w:rsidRPr="00150699">
        <w:rPr>
          <w:lang w:eastAsia="en-US"/>
        </w:rPr>
        <w:t>Jeigu durys, pro kurias reikia eiti yra karštos – tuomet reikia eiti atsarginiu keliu.</w:t>
      </w:r>
    </w:p>
    <w:p w14:paraId="2C31A002" w14:textId="77777777" w:rsidR="00150699" w:rsidRPr="00150699" w:rsidRDefault="00150699" w:rsidP="00120485">
      <w:pPr>
        <w:widowControl w:val="0"/>
        <w:numPr>
          <w:ilvl w:val="0"/>
          <w:numId w:val="41"/>
        </w:numPr>
        <w:tabs>
          <w:tab w:val="left" w:pos="851"/>
          <w:tab w:val="left" w:pos="993"/>
          <w:tab w:val="left" w:pos="1560"/>
        </w:tabs>
        <w:spacing w:line="300" w:lineRule="atLeast"/>
        <w:ind w:firstLine="567"/>
        <w:jc w:val="left"/>
        <w:rPr>
          <w:lang w:eastAsia="en-US"/>
        </w:rPr>
      </w:pPr>
      <w:r w:rsidRPr="00150699">
        <w:rPr>
          <w:lang w:eastAsia="en-US"/>
        </w:rPr>
        <w:t xml:space="preserve">Jeigu iš patalpos išeiti negalima – dūmai ar liepsna užblokavo išėjimus, būtina užsidaryti patalpos duris ir pagal galimybes apkamšyti duris drėgnu skuduru, kad apsisaugoti nuo dūmų. </w:t>
      </w:r>
    </w:p>
    <w:p w14:paraId="06D4411A" w14:textId="77777777" w:rsidR="00150699" w:rsidRPr="00150699" w:rsidRDefault="00150699" w:rsidP="00120485">
      <w:pPr>
        <w:widowControl w:val="0"/>
        <w:numPr>
          <w:ilvl w:val="0"/>
          <w:numId w:val="41"/>
        </w:numPr>
        <w:tabs>
          <w:tab w:val="left" w:pos="851"/>
          <w:tab w:val="left" w:pos="993"/>
          <w:tab w:val="left" w:pos="1560"/>
        </w:tabs>
        <w:spacing w:line="300" w:lineRule="atLeast"/>
        <w:ind w:firstLine="567"/>
        <w:jc w:val="left"/>
        <w:rPr>
          <w:lang w:eastAsia="en-US"/>
        </w:rPr>
      </w:pPr>
      <w:r w:rsidRPr="00150699">
        <w:rPr>
          <w:lang w:eastAsia="en-US"/>
        </w:rPr>
        <w:t xml:space="preserve">Sėkmingai išėję iš pastato, darbuotojai turi nedelsdami (per 5 min.) susirinkti sutartoje vietoje. Mokytojai bei klasių vadovai susirinkusius vaikus skaičiuoja evakuacijos vietoje. Mokytojai suskaičiavę susirinkusius mokinius, tikslų jų skaičių pateikia asmenims, kurie atsakingi už jų kabinetų evakuaciją.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9628"/>
      </w:tblGrid>
      <w:tr w:rsidR="00150699" w:rsidRPr="00150699" w14:paraId="361B90F2" w14:textId="77777777" w:rsidTr="00FD6FED">
        <w:trPr>
          <w:trHeight w:val="373"/>
        </w:trPr>
        <w:tc>
          <w:tcPr>
            <w:tcW w:w="5000" w:type="pct"/>
            <w:shd w:val="clear" w:color="auto" w:fill="D9D9D9"/>
          </w:tcPr>
          <w:p w14:paraId="17D223CB" w14:textId="77777777" w:rsidR="00150699" w:rsidRPr="00150699" w:rsidRDefault="00150699" w:rsidP="00150699">
            <w:pPr>
              <w:widowControl w:val="0"/>
              <w:spacing w:line="240" w:lineRule="auto"/>
              <w:ind w:firstLine="567"/>
              <w:rPr>
                <w:b/>
                <w:caps/>
                <w:snapToGrid w:val="0"/>
                <w:lang w:eastAsia="en-US"/>
              </w:rPr>
            </w:pPr>
            <w:r w:rsidRPr="00150699">
              <w:rPr>
                <w:b/>
                <w:caps/>
                <w:snapToGrid w:val="0"/>
                <w:lang w:eastAsia="en-US"/>
              </w:rPr>
              <w:t>U</w:t>
            </w:r>
            <w:r w:rsidRPr="00150699">
              <w:rPr>
                <w:b/>
                <w:snapToGrid w:val="0"/>
                <w:lang w:eastAsia="en-US"/>
              </w:rPr>
              <w:t>ž vaikų ir personalo evakuaciją atsakingi:</w:t>
            </w:r>
          </w:p>
          <w:p w14:paraId="73B3CFB3" w14:textId="394BD020" w:rsidR="00150699" w:rsidRPr="00150699" w:rsidRDefault="00150699" w:rsidP="00150699">
            <w:pPr>
              <w:widowControl w:val="0"/>
              <w:spacing w:line="240" w:lineRule="auto"/>
              <w:ind w:firstLine="567"/>
              <w:rPr>
                <w:b/>
                <w:snapToGrid w:val="0"/>
                <w:lang w:eastAsia="en-US"/>
              </w:rPr>
            </w:pPr>
            <w:r w:rsidRPr="00150699">
              <w:rPr>
                <w:b/>
                <w:snapToGrid w:val="0"/>
                <w:lang w:eastAsia="en-US"/>
              </w:rPr>
              <w:t xml:space="preserve">I–II klasių mokiniai –  direktoriaus pavaduotoja ugdymui </w:t>
            </w:r>
            <w:r w:rsidR="000F3ABF">
              <w:rPr>
                <w:b/>
                <w:snapToGrid w:val="0"/>
                <w:lang w:eastAsia="en-US"/>
              </w:rPr>
              <w:t>Kristina Čepukėnė</w:t>
            </w:r>
            <w:r w:rsidRPr="00150699">
              <w:rPr>
                <w:b/>
                <w:snapToGrid w:val="0"/>
                <w:lang w:eastAsia="en-US"/>
              </w:rPr>
              <w:t>,</w:t>
            </w:r>
          </w:p>
          <w:p w14:paraId="543405A1" w14:textId="77777777" w:rsidR="00150699" w:rsidRPr="00150699" w:rsidRDefault="00150699" w:rsidP="00150699">
            <w:pPr>
              <w:widowControl w:val="0"/>
              <w:spacing w:line="240" w:lineRule="auto"/>
              <w:ind w:firstLine="567"/>
              <w:rPr>
                <w:b/>
                <w:snapToGrid w:val="0"/>
                <w:lang w:eastAsia="en-US"/>
              </w:rPr>
            </w:pPr>
            <w:r w:rsidRPr="00150699">
              <w:rPr>
                <w:b/>
                <w:snapToGrid w:val="0"/>
                <w:lang w:eastAsia="en-US"/>
              </w:rPr>
              <w:t>III–IV klasių mokiniai – direktoriaus pavaduotoja ugdymui Rasa Legienė,</w:t>
            </w:r>
          </w:p>
          <w:p w14:paraId="6AC8D836" w14:textId="77777777" w:rsidR="00150699" w:rsidRPr="00150699" w:rsidRDefault="00150699" w:rsidP="00150699">
            <w:pPr>
              <w:widowControl w:val="0"/>
              <w:spacing w:line="240" w:lineRule="auto"/>
              <w:ind w:firstLine="567"/>
              <w:rPr>
                <w:b/>
                <w:caps/>
                <w:snapToGrid w:val="0"/>
                <w:lang w:eastAsia="en-US"/>
              </w:rPr>
            </w:pPr>
            <w:r w:rsidRPr="00150699">
              <w:rPr>
                <w:b/>
                <w:snapToGrid w:val="0"/>
                <w:lang w:eastAsia="en-US"/>
              </w:rPr>
              <w:t>Lankytojai ir aptarnaujantis personalas – direktoriaus pavaduotoja ūkiui Jūratė Balkuvienė.</w:t>
            </w:r>
          </w:p>
        </w:tc>
      </w:tr>
    </w:tbl>
    <w:p w14:paraId="5A945B2B" w14:textId="77777777" w:rsidR="00150699" w:rsidRPr="00150699" w:rsidRDefault="00150699" w:rsidP="00120485">
      <w:pPr>
        <w:widowControl w:val="0"/>
        <w:numPr>
          <w:ilvl w:val="0"/>
          <w:numId w:val="41"/>
        </w:numPr>
        <w:tabs>
          <w:tab w:val="left" w:pos="851"/>
          <w:tab w:val="left" w:pos="993"/>
          <w:tab w:val="left" w:pos="1560"/>
        </w:tabs>
        <w:spacing w:line="300" w:lineRule="atLeast"/>
        <w:ind w:firstLine="567"/>
        <w:jc w:val="left"/>
        <w:rPr>
          <w:lang w:eastAsia="en-US"/>
        </w:rPr>
      </w:pPr>
      <w:r w:rsidRPr="00150699">
        <w:rPr>
          <w:lang w:eastAsia="en-US"/>
        </w:rPr>
        <w:t>Jie turi informuoti įstaigos vadovą apie tai, ar visi darbuotojai ir mokiniai sėkmingai evakavosi.</w:t>
      </w:r>
    </w:p>
    <w:p w14:paraId="087A76DD" w14:textId="77777777" w:rsidR="00150699" w:rsidRPr="00150699" w:rsidRDefault="00150699" w:rsidP="00120485">
      <w:pPr>
        <w:widowControl w:val="0"/>
        <w:numPr>
          <w:ilvl w:val="0"/>
          <w:numId w:val="41"/>
        </w:numPr>
        <w:tabs>
          <w:tab w:val="left" w:pos="851"/>
          <w:tab w:val="left" w:pos="993"/>
          <w:tab w:val="left" w:pos="1560"/>
        </w:tabs>
        <w:spacing w:line="300" w:lineRule="atLeast"/>
        <w:ind w:firstLine="567"/>
        <w:jc w:val="left"/>
        <w:rPr>
          <w:color w:val="FF0000"/>
          <w:lang w:eastAsia="en-US"/>
        </w:rPr>
      </w:pPr>
      <w:r w:rsidRPr="00150699">
        <w:rPr>
          <w:lang w:eastAsia="en-US"/>
        </w:rPr>
        <w:t>Esant šaltam metų sezonui ar nepalankioms gamtinėms sąlygoms, suregistravus sėkmingai išėjusius mokinius ir darbuotojus, visi mokiniai ir darbuotojai per centrinį įėjimą sueina į gimnazijos saugias patalpas (jeigu jos yra saugios gaisro atžvilgiu).</w:t>
      </w:r>
    </w:p>
    <w:p w14:paraId="5D2EA186" w14:textId="77777777" w:rsidR="00150699" w:rsidRPr="00150699" w:rsidRDefault="00150699" w:rsidP="00120485">
      <w:pPr>
        <w:widowControl w:val="0"/>
        <w:numPr>
          <w:ilvl w:val="0"/>
          <w:numId w:val="41"/>
        </w:numPr>
        <w:tabs>
          <w:tab w:val="left" w:pos="851"/>
          <w:tab w:val="left" w:pos="993"/>
          <w:tab w:val="left" w:pos="1560"/>
        </w:tabs>
        <w:spacing w:line="300" w:lineRule="atLeast"/>
        <w:ind w:firstLine="567"/>
        <w:jc w:val="left"/>
        <w:rPr>
          <w:lang w:eastAsia="en-US"/>
        </w:rPr>
      </w:pPr>
      <w:r w:rsidRPr="00150699">
        <w:rPr>
          <w:lang w:eastAsia="en-US"/>
        </w:rPr>
        <w:t>Grįžti į mokyklos patalpas galima tik direktoriui leidus.</w:t>
      </w:r>
    </w:p>
    <w:p w14:paraId="60F77615" w14:textId="77777777" w:rsidR="00150699" w:rsidRPr="00150699" w:rsidRDefault="00150699" w:rsidP="00150699">
      <w:pPr>
        <w:widowControl w:val="0"/>
        <w:spacing w:line="240" w:lineRule="auto"/>
        <w:ind w:firstLine="0"/>
        <w:jc w:val="center"/>
        <w:rPr>
          <w:b/>
          <w:lang w:eastAsia="en-US"/>
        </w:rPr>
      </w:pPr>
    </w:p>
    <w:p w14:paraId="1079ECC2" w14:textId="77777777" w:rsidR="00150699" w:rsidRPr="00150699" w:rsidRDefault="00150699" w:rsidP="00150699">
      <w:pPr>
        <w:widowControl w:val="0"/>
        <w:spacing w:line="240" w:lineRule="auto"/>
        <w:ind w:firstLine="0"/>
        <w:jc w:val="center"/>
        <w:rPr>
          <w:b/>
          <w:lang w:eastAsia="en-US"/>
        </w:rPr>
      </w:pPr>
      <w:r w:rsidRPr="00150699">
        <w:rPr>
          <w:b/>
          <w:lang w:eastAsia="en-US"/>
        </w:rPr>
        <w:t>IV. GAISRO GESINIMAS</w:t>
      </w:r>
    </w:p>
    <w:p w14:paraId="307C7BE2" w14:textId="77777777" w:rsidR="00150699" w:rsidRPr="00150699" w:rsidRDefault="00150699" w:rsidP="00150699">
      <w:pPr>
        <w:widowControl w:val="0"/>
        <w:spacing w:line="240" w:lineRule="auto"/>
        <w:ind w:firstLine="0"/>
        <w:rPr>
          <w:b/>
          <w:sz w:val="16"/>
          <w:szCs w:val="16"/>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9628"/>
      </w:tblGrid>
      <w:tr w:rsidR="00150699" w:rsidRPr="00150699" w14:paraId="284C384F" w14:textId="77777777" w:rsidTr="00FD6FED">
        <w:trPr>
          <w:trHeight w:val="309"/>
        </w:trPr>
        <w:tc>
          <w:tcPr>
            <w:tcW w:w="5000" w:type="pct"/>
            <w:shd w:val="clear" w:color="auto" w:fill="D9D9D9"/>
          </w:tcPr>
          <w:p w14:paraId="32A969CA" w14:textId="77777777" w:rsidR="00150699" w:rsidRPr="00150699" w:rsidRDefault="00150699" w:rsidP="00150699">
            <w:pPr>
              <w:widowControl w:val="0"/>
              <w:spacing w:line="240" w:lineRule="auto"/>
              <w:ind w:firstLine="567"/>
              <w:rPr>
                <w:b/>
                <w:lang w:eastAsia="en-US"/>
              </w:rPr>
            </w:pPr>
            <w:r w:rsidRPr="00150699">
              <w:rPr>
                <w:b/>
                <w:lang w:eastAsia="en-US"/>
              </w:rPr>
              <w:t>Gaisrą pirminėmis gaisro gesinimo priemonėmis gesina darbuotojai, apmokyti darbui pirminėmis gaisro gesinimo priemonėmis.</w:t>
            </w:r>
          </w:p>
        </w:tc>
      </w:tr>
    </w:tbl>
    <w:p w14:paraId="0F1904F2" w14:textId="77777777" w:rsidR="00150699" w:rsidRPr="00150699" w:rsidRDefault="00150699" w:rsidP="00120485">
      <w:pPr>
        <w:widowControl w:val="0"/>
        <w:numPr>
          <w:ilvl w:val="0"/>
          <w:numId w:val="41"/>
        </w:numPr>
        <w:tabs>
          <w:tab w:val="left" w:pos="851"/>
          <w:tab w:val="left" w:pos="993"/>
          <w:tab w:val="left" w:pos="1560"/>
        </w:tabs>
        <w:spacing w:line="300" w:lineRule="atLeast"/>
        <w:ind w:firstLine="567"/>
        <w:jc w:val="left"/>
        <w:rPr>
          <w:lang w:eastAsia="en-US"/>
        </w:rPr>
      </w:pPr>
      <w:r w:rsidRPr="00150699">
        <w:rPr>
          <w:lang w:eastAsia="en-US"/>
        </w:rPr>
        <w:t xml:space="preserve">Pastebėjus gaisrą, jeigu gaisras yra tik pirminėje stadijoje, darbuotojai, apmokyti dirbti su pirminėmis gaisro gesinimo priemonėmis, privalo imtis priemonių gaisrui užgesinti. </w:t>
      </w:r>
    </w:p>
    <w:p w14:paraId="4DDF6E03" w14:textId="77777777" w:rsidR="00150699" w:rsidRPr="00150699" w:rsidRDefault="00150699" w:rsidP="00120485">
      <w:pPr>
        <w:widowControl w:val="0"/>
        <w:numPr>
          <w:ilvl w:val="0"/>
          <w:numId w:val="41"/>
        </w:numPr>
        <w:tabs>
          <w:tab w:val="left" w:pos="851"/>
          <w:tab w:val="left" w:pos="993"/>
          <w:tab w:val="left" w:pos="1560"/>
        </w:tabs>
        <w:spacing w:line="300" w:lineRule="atLeast"/>
        <w:ind w:firstLine="567"/>
        <w:jc w:val="left"/>
        <w:rPr>
          <w:b/>
          <w:lang w:eastAsia="en-US"/>
        </w:rPr>
      </w:pPr>
      <w:r w:rsidRPr="00150699">
        <w:rPr>
          <w:lang w:eastAsia="en-US"/>
        </w:rPr>
        <w:t xml:space="preserve">Prieš gesinant elektros įrenginį, būtina išjungti įtampą degančiame ir šalia esančiame elektros įrenginyje. Jeigu nesuveikia automatiniai saugikliai, elektros tiekimą degančiam įrenginiui </w:t>
      </w:r>
      <w:r w:rsidRPr="00150699">
        <w:rPr>
          <w:lang w:eastAsia="en-US"/>
        </w:rPr>
        <w:lastRenderedPageBreak/>
        <w:t xml:space="preserve">reikia išjungti rankiniu būdu (elektros skydinės lokacijos nurodytos evakavimo plane). </w:t>
      </w:r>
      <w:r w:rsidRPr="00150699">
        <w:rPr>
          <w:b/>
          <w:lang w:eastAsia="en-US"/>
        </w:rPr>
        <w:t>Tai atlieka gimnazijos pastatų priežiūros darbininkas.</w:t>
      </w:r>
    </w:p>
    <w:p w14:paraId="0F8C487A" w14:textId="77777777" w:rsidR="00150699" w:rsidRPr="00150699" w:rsidRDefault="00150699" w:rsidP="00120485">
      <w:pPr>
        <w:widowControl w:val="0"/>
        <w:numPr>
          <w:ilvl w:val="0"/>
          <w:numId w:val="41"/>
        </w:numPr>
        <w:tabs>
          <w:tab w:val="left" w:pos="851"/>
          <w:tab w:val="left" w:pos="993"/>
          <w:tab w:val="left" w:pos="1560"/>
        </w:tabs>
        <w:spacing w:line="300" w:lineRule="atLeast"/>
        <w:ind w:firstLine="567"/>
        <w:jc w:val="left"/>
        <w:rPr>
          <w:lang w:eastAsia="en-US"/>
        </w:rPr>
      </w:pPr>
      <w:r w:rsidRPr="00150699">
        <w:rPr>
          <w:lang w:eastAsia="en-US"/>
        </w:rPr>
        <w:t>Jeigu to padaryti negalima, iki 1000 V veikiančius elektros įrenginius galima gesinti angliarūgštės ar miltelių gesintuvais. Gesintuvo instrukcijoje yra pažymėta, ar leidžiama gesinti veikiančius elektros įrenginius.</w:t>
      </w:r>
    </w:p>
    <w:p w14:paraId="13C52C91" w14:textId="77777777" w:rsidR="00150699" w:rsidRPr="00150699" w:rsidRDefault="00150699" w:rsidP="00120485">
      <w:pPr>
        <w:widowControl w:val="0"/>
        <w:numPr>
          <w:ilvl w:val="0"/>
          <w:numId w:val="41"/>
        </w:numPr>
        <w:tabs>
          <w:tab w:val="left" w:pos="851"/>
          <w:tab w:val="left" w:pos="993"/>
          <w:tab w:val="left" w:pos="1560"/>
        </w:tabs>
        <w:spacing w:line="300" w:lineRule="atLeast"/>
        <w:ind w:firstLine="567"/>
        <w:jc w:val="left"/>
        <w:rPr>
          <w:u w:val="single"/>
          <w:lang w:eastAsia="en-US"/>
        </w:rPr>
      </w:pPr>
      <w:r w:rsidRPr="00150699">
        <w:rPr>
          <w:lang w:eastAsia="en-US"/>
        </w:rPr>
        <w:t xml:space="preserve">Kad gesinantis darbuotojas nenukentėtų nuo elektros srovės, būtina laikytis saugaus 1 metro atstumo. </w:t>
      </w:r>
    </w:p>
    <w:p w14:paraId="7E6DA940" w14:textId="77777777" w:rsidR="00150699" w:rsidRPr="00150699" w:rsidRDefault="00150699" w:rsidP="00120485">
      <w:pPr>
        <w:widowControl w:val="0"/>
        <w:numPr>
          <w:ilvl w:val="0"/>
          <w:numId w:val="41"/>
        </w:numPr>
        <w:tabs>
          <w:tab w:val="left" w:pos="851"/>
          <w:tab w:val="left" w:pos="993"/>
          <w:tab w:val="left" w:pos="1560"/>
        </w:tabs>
        <w:spacing w:line="300" w:lineRule="atLeast"/>
        <w:ind w:firstLine="567"/>
        <w:jc w:val="left"/>
        <w:rPr>
          <w:lang w:eastAsia="en-US"/>
        </w:rPr>
      </w:pPr>
      <w:r w:rsidRPr="00150699">
        <w:rPr>
          <w:lang w:eastAsia="en-US"/>
        </w:rPr>
        <w:t>Ugnies gesintuvai paleidžiami tokiu būdu:</w:t>
      </w:r>
    </w:p>
    <w:p w14:paraId="5002F64F" w14:textId="77777777" w:rsidR="00150699" w:rsidRPr="00150699" w:rsidRDefault="00150699" w:rsidP="00120485">
      <w:pPr>
        <w:widowControl w:val="0"/>
        <w:numPr>
          <w:ilvl w:val="0"/>
          <w:numId w:val="40"/>
        </w:numPr>
        <w:tabs>
          <w:tab w:val="num" w:pos="0"/>
          <w:tab w:val="left" w:pos="851"/>
          <w:tab w:val="left" w:pos="993"/>
          <w:tab w:val="left" w:pos="1418"/>
        </w:tabs>
        <w:spacing w:line="300" w:lineRule="atLeast"/>
        <w:ind w:left="0" w:firstLine="567"/>
        <w:jc w:val="left"/>
        <w:rPr>
          <w:lang w:eastAsia="en-US"/>
        </w:rPr>
      </w:pPr>
      <w:r w:rsidRPr="00150699">
        <w:rPr>
          <w:lang w:eastAsia="en-US"/>
        </w:rPr>
        <w:t xml:space="preserve">reikia nutraukti plombą, </w:t>
      </w:r>
    </w:p>
    <w:p w14:paraId="1CB00A7F" w14:textId="77777777" w:rsidR="00150699" w:rsidRPr="00150699" w:rsidRDefault="00150699" w:rsidP="00120485">
      <w:pPr>
        <w:widowControl w:val="0"/>
        <w:numPr>
          <w:ilvl w:val="0"/>
          <w:numId w:val="40"/>
        </w:numPr>
        <w:tabs>
          <w:tab w:val="num" w:pos="0"/>
          <w:tab w:val="left" w:pos="851"/>
          <w:tab w:val="left" w:pos="993"/>
          <w:tab w:val="left" w:pos="1418"/>
        </w:tabs>
        <w:spacing w:line="300" w:lineRule="atLeast"/>
        <w:ind w:left="0" w:firstLine="567"/>
        <w:jc w:val="left"/>
        <w:rPr>
          <w:lang w:eastAsia="en-US"/>
        </w:rPr>
      </w:pPr>
      <w:r w:rsidRPr="00150699">
        <w:rPr>
          <w:lang w:eastAsia="en-US"/>
        </w:rPr>
        <w:t xml:space="preserve">ištraukti apsauginį kaištį, </w:t>
      </w:r>
    </w:p>
    <w:p w14:paraId="288F5CCA" w14:textId="77777777" w:rsidR="00150699" w:rsidRPr="00150699" w:rsidRDefault="00150699" w:rsidP="00120485">
      <w:pPr>
        <w:widowControl w:val="0"/>
        <w:numPr>
          <w:ilvl w:val="0"/>
          <w:numId w:val="40"/>
        </w:numPr>
        <w:tabs>
          <w:tab w:val="num" w:pos="0"/>
          <w:tab w:val="left" w:pos="851"/>
          <w:tab w:val="left" w:pos="993"/>
          <w:tab w:val="left" w:pos="1418"/>
        </w:tabs>
        <w:spacing w:line="300" w:lineRule="atLeast"/>
        <w:ind w:left="0" w:firstLine="567"/>
        <w:jc w:val="left"/>
        <w:rPr>
          <w:lang w:eastAsia="en-US"/>
        </w:rPr>
      </w:pPr>
      <w:r w:rsidRPr="00150699">
        <w:rPr>
          <w:lang w:eastAsia="en-US"/>
        </w:rPr>
        <w:t xml:space="preserve">gesintuvo žarnelę nukreipti į gaisro židinį </w:t>
      </w:r>
    </w:p>
    <w:p w14:paraId="1EE78322" w14:textId="77777777" w:rsidR="00150699" w:rsidRPr="00150699" w:rsidRDefault="00150699" w:rsidP="00120485">
      <w:pPr>
        <w:widowControl w:val="0"/>
        <w:numPr>
          <w:ilvl w:val="0"/>
          <w:numId w:val="40"/>
        </w:numPr>
        <w:tabs>
          <w:tab w:val="num" w:pos="0"/>
          <w:tab w:val="left" w:pos="851"/>
          <w:tab w:val="left" w:pos="993"/>
          <w:tab w:val="left" w:pos="1418"/>
        </w:tabs>
        <w:spacing w:line="300" w:lineRule="atLeast"/>
        <w:ind w:left="0" w:firstLine="567"/>
        <w:jc w:val="left"/>
        <w:rPr>
          <w:lang w:eastAsia="en-US"/>
        </w:rPr>
      </w:pPr>
      <w:r w:rsidRPr="00150699">
        <w:rPr>
          <w:lang w:eastAsia="en-US"/>
        </w:rPr>
        <w:t xml:space="preserve">nuspausti rankenėlę. </w:t>
      </w:r>
    </w:p>
    <w:p w14:paraId="329E6959" w14:textId="77777777" w:rsidR="00150699" w:rsidRPr="00150699" w:rsidRDefault="00150699" w:rsidP="00120485">
      <w:pPr>
        <w:widowControl w:val="0"/>
        <w:numPr>
          <w:ilvl w:val="0"/>
          <w:numId w:val="41"/>
        </w:numPr>
        <w:tabs>
          <w:tab w:val="left" w:pos="851"/>
          <w:tab w:val="left" w:pos="993"/>
          <w:tab w:val="left" w:pos="1560"/>
        </w:tabs>
        <w:spacing w:line="300" w:lineRule="atLeast"/>
        <w:ind w:firstLine="567"/>
        <w:jc w:val="left"/>
        <w:rPr>
          <w:lang w:eastAsia="en-US"/>
        </w:rPr>
      </w:pPr>
      <w:r w:rsidRPr="00150699">
        <w:rPr>
          <w:lang w:eastAsia="en-US"/>
        </w:rPr>
        <w:t xml:space="preserve">Gesinant gesintuvu reikia stovėti tarp liepsnos ir išėjimo, kad būtų galimybė atsitraukti. </w:t>
      </w:r>
    </w:p>
    <w:p w14:paraId="023C4571" w14:textId="77777777" w:rsidR="00150699" w:rsidRPr="00150699" w:rsidRDefault="00150699" w:rsidP="00120485">
      <w:pPr>
        <w:widowControl w:val="0"/>
        <w:numPr>
          <w:ilvl w:val="0"/>
          <w:numId w:val="41"/>
        </w:numPr>
        <w:tabs>
          <w:tab w:val="left" w:pos="851"/>
          <w:tab w:val="left" w:pos="993"/>
          <w:tab w:val="left" w:pos="1560"/>
        </w:tabs>
        <w:spacing w:line="300" w:lineRule="atLeast"/>
        <w:ind w:firstLine="567"/>
        <w:jc w:val="left"/>
        <w:rPr>
          <w:lang w:eastAsia="en-US"/>
        </w:rPr>
      </w:pPr>
      <w:r w:rsidRPr="00150699">
        <w:rPr>
          <w:lang w:eastAsia="en-US"/>
        </w:rPr>
        <w:t xml:space="preserve">Gesinimas pradedamas nuo intensyviausios degimo vietos. Reikia nuslopinti pagrindinę liepsną, o vėliau gesinamąja medžiaga padengti visą degantį paviršių. </w:t>
      </w:r>
    </w:p>
    <w:p w14:paraId="5D40A5D0" w14:textId="77777777" w:rsidR="00150699" w:rsidRPr="00150699" w:rsidRDefault="00150699" w:rsidP="00120485">
      <w:pPr>
        <w:widowControl w:val="0"/>
        <w:numPr>
          <w:ilvl w:val="0"/>
          <w:numId w:val="41"/>
        </w:numPr>
        <w:tabs>
          <w:tab w:val="left" w:pos="851"/>
          <w:tab w:val="left" w:pos="993"/>
          <w:tab w:val="left" w:pos="1560"/>
        </w:tabs>
        <w:spacing w:line="300" w:lineRule="atLeast"/>
        <w:ind w:firstLine="567"/>
        <w:jc w:val="left"/>
        <w:rPr>
          <w:lang w:eastAsia="en-US"/>
        </w:rPr>
      </w:pPr>
      <w:r w:rsidRPr="00150699">
        <w:rPr>
          <w:lang w:eastAsia="en-US"/>
        </w:rPr>
        <w:t>Jeigu yra keli gesintuvai, reikia juos panaudoti vienu metu, o ne kiekvieną iš eilės.</w:t>
      </w:r>
    </w:p>
    <w:p w14:paraId="14260B63" w14:textId="77777777" w:rsidR="00150699" w:rsidRPr="00150699" w:rsidRDefault="00150699" w:rsidP="00120485">
      <w:pPr>
        <w:widowControl w:val="0"/>
        <w:numPr>
          <w:ilvl w:val="0"/>
          <w:numId w:val="41"/>
        </w:numPr>
        <w:tabs>
          <w:tab w:val="left" w:pos="851"/>
          <w:tab w:val="left" w:pos="993"/>
          <w:tab w:val="left" w:pos="1560"/>
        </w:tabs>
        <w:spacing w:line="300" w:lineRule="atLeast"/>
        <w:ind w:firstLine="567"/>
        <w:jc w:val="left"/>
        <w:rPr>
          <w:lang w:eastAsia="en-US"/>
        </w:rPr>
      </w:pPr>
      <w:r w:rsidRPr="00150699">
        <w:rPr>
          <w:lang w:eastAsia="en-US"/>
        </w:rPr>
        <w:t xml:space="preserve">Jeigu dega išsilieję skysčiai, reikia pradėti gesinti nuo artimiausio krašto, gesinamosios medžiagos srovę nukreipiant į degantį skystį 15–30 laipsnių kampu. Reikia stengtis neištaškyti degančio skysčio. Gesintuvą reikia laikyti vertikaliai, kad nesumažėtų gesinimo čiurkšlė. Labai svarbu, kad gesinamąja medžiaga būtų padengtas visas degantis paviršius. Gesinimas turi būti nepertraukiamas – kol ištuštėja gesintuvas. </w:t>
      </w:r>
    </w:p>
    <w:p w14:paraId="128F91E2" w14:textId="77777777" w:rsidR="00150699" w:rsidRPr="00150699" w:rsidRDefault="00150699" w:rsidP="00120485">
      <w:pPr>
        <w:widowControl w:val="0"/>
        <w:numPr>
          <w:ilvl w:val="0"/>
          <w:numId w:val="41"/>
        </w:numPr>
        <w:tabs>
          <w:tab w:val="left" w:pos="851"/>
          <w:tab w:val="left" w:pos="993"/>
          <w:tab w:val="left" w:pos="1560"/>
        </w:tabs>
        <w:spacing w:line="300" w:lineRule="atLeast"/>
        <w:ind w:firstLine="567"/>
        <w:jc w:val="left"/>
        <w:rPr>
          <w:lang w:eastAsia="en-US"/>
        </w:rPr>
      </w:pPr>
      <w:r w:rsidRPr="00150699">
        <w:rPr>
          <w:lang w:eastAsia="en-US"/>
        </w:rPr>
        <w:t xml:space="preserve">Jeigu nepavyksta užgesinti per 8–10 sekundžių (pirmu gesintuvu), reikia mesti gesintuvą ir evakuotis iš degančios patalpos į lauką. </w:t>
      </w:r>
    </w:p>
    <w:p w14:paraId="28DC586E" w14:textId="77777777" w:rsidR="00150699" w:rsidRPr="00150699" w:rsidRDefault="00150699" w:rsidP="00120485">
      <w:pPr>
        <w:widowControl w:val="0"/>
        <w:tabs>
          <w:tab w:val="num" w:pos="0"/>
        </w:tabs>
        <w:spacing w:line="300" w:lineRule="atLeast"/>
        <w:ind w:firstLine="567"/>
        <w:jc w:val="left"/>
        <w:rPr>
          <w:lang w:eastAsia="en-US"/>
        </w:rPr>
      </w:pPr>
    </w:p>
    <w:p w14:paraId="283938D2" w14:textId="77777777" w:rsidR="00150699" w:rsidRPr="00150699" w:rsidRDefault="00150699" w:rsidP="00150699">
      <w:pPr>
        <w:widowControl w:val="0"/>
        <w:spacing w:line="240" w:lineRule="auto"/>
        <w:ind w:firstLine="0"/>
        <w:jc w:val="center"/>
        <w:rPr>
          <w:b/>
          <w:lang w:eastAsia="en-US"/>
        </w:rPr>
      </w:pPr>
      <w:r w:rsidRPr="00150699">
        <w:rPr>
          <w:b/>
          <w:lang w:eastAsia="en-US"/>
        </w:rPr>
        <w:t xml:space="preserve">V. GAISRO GESINIMO ORGANIZAVIMAS </w:t>
      </w:r>
    </w:p>
    <w:p w14:paraId="3645A75B" w14:textId="77777777" w:rsidR="00150699" w:rsidRPr="00150699" w:rsidRDefault="00150699" w:rsidP="00150699">
      <w:pPr>
        <w:widowControl w:val="0"/>
        <w:spacing w:line="240" w:lineRule="auto"/>
        <w:ind w:firstLine="0"/>
        <w:jc w:val="center"/>
        <w:rPr>
          <w:b/>
          <w:sz w:val="16"/>
          <w:szCs w:val="16"/>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9628"/>
      </w:tblGrid>
      <w:tr w:rsidR="00150699" w:rsidRPr="00150699" w14:paraId="1D9EBEBF" w14:textId="77777777" w:rsidTr="00FD6FED">
        <w:trPr>
          <w:trHeight w:val="325"/>
        </w:trPr>
        <w:tc>
          <w:tcPr>
            <w:tcW w:w="5000" w:type="pct"/>
            <w:shd w:val="clear" w:color="auto" w:fill="D9D9D9"/>
          </w:tcPr>
          <w:p w14:paraId="29322A72" w14:textId="77777777" w:rsidR="00150699" w:rsidRPr="00150699" w:rsidRDefault="00150699" w:rsidP="00150699">
            <w:pPr>
              <w:widowControl w:val="0"/>
              <w:spacing w:line="240" w:lineRule="auto"/>
              <w:ind w:firstLine="567"/>
              <w:rPr>
                <w:b/>
                <w:lang w:eastAsia="en-US"/>
              </w:rPr>
            </w:pPr>
            <w:r w:rsidRPr="00150699">
              <w:rPr>
                <w:b/>
                <w:lang w:eastAsia="en-US"/>
              </w:rPr>
              <w:t>Iki ugniagesių gelbėtojų atvykimo gaisro gesinimui ir personalo evakavimui vadovauja GIMNAZIJOS DIREKTORIUS.</w:t>
            </w:r>
          </w:p>
          <w:p w14:paraId="04932FD5" w14:textId="77777777" w:rsidR="00150699" w:rsidRPr="00150699" w:rsidRDefault="00150699" w:rsidP="00150699">
            <w:pPr>
              <w:widowControl w:val="0"/>
              <w:spacing w:line="240" w:lineRule="auto"/>
              <w:ind w:firstLine="567"/>
              <w:rPr>
                <w:b/>
                <w:u w:val="single"/>
                <w:lang w:eastAsia="en-US"/>
              </w:rPr>
            </w:pPr>
            <w:r w:rsidRPr="00150699">
              <w:rPr>
                <w:b/>
                <w:lang w:eastAsia="en-US"/>
              </w:rPr>
              <w:t>Jam nesant darbo vietoje – DIREKTORIAUS PAVADUOTOJAS ŪKIUI.</w:t>
            </w:r>
          </w:p>
        </w:tc>
      </w:tr>
    </w:tbl>
    <w:p w14:paraId="6E0859FC" w14:textId="77777777" w:rsidR="00150699" w:rsidRPr="00150699" w:rsidRDefault="00150699" w:rsidP="00120485">
      <w:pPr>
        <w:widowControl w:val="0"/>
        <w:numPr>
          <w:ilvl w:val="0"/>
          <w:numId w:val="41"/>
        </w:numPr>
        <w:tabs>
          <w:tab w:val="left" w:pos="851"/>
          <w:tab w:val="left" w:pos="993"/>
          <w:tab w:val="left" w:pos="1560"/>
        </w:tabs>
        <w:spacing w:line="300" w:lineRule="atLeast"/>
        <w:ind w:firstLine="567"/>
        <w:jc w:val="left"/>
        <w:rPr>
          <w:lang w:eastAsia="en-US"/>
        </w:rPr>
      </w:pPr>
      <w:r w:rsidRPr="00150699">
        <w:rPr>
          <w:lang w:eastAsia="en-US"/>
        </w:rPr>
        <w:t xml:space="preserve">Kilus gaisrui įstaigoje ir baigus personalo evakuaciją, įstaigos gaisro gesinimo vadovas (toliau ĮGGV), atvyksta į </w:t>
      </w:r>
      <w:r w:rsidRPr="00150699">
        <w:rPr>
          <w:b/>
          <w:lang w:eastAsia="en-US"/>
        </w:rPr>
        <w:t>susibūrimo vietą</w:t>
      </w:r>
      <w:r w:rsidRPr="00150699">
        <w:rPr>
          <w:lang w:eastAsia="en-US"/>
        </w:rPr>
        <w:t xml:space="preserve">, gaisro gesinimo organizavimui. </w:t>
      </w:r>
    </w:p>
    <w:p w14:paraId="51710604" w14:textId="77777777" w:rsidR="00150699" w:rsidRPr="00150699" w:rsidRDefault="00150699" w:rsidP="00120485">
      <w:pPr>
        <w:widowControl w:val="0"/>
        <w:numPr>
          <w:ilvl w:val="0"/>
          <w:numId w:val="41"/>
        </w:numPr>
        <w:tabs>
          <w:tab w:val="left" w:pos="851"/>
          <w:tab w:val="left" w:pos="993"/>
          <w:tab w:val="left" w:pos="1560"/>
        </w:tabs>
        <w:spacing w:line="300" w:lineRule="atLeast"/>
        <w:ind w:firstLine="567"/>
        <w:jc w:val="left"/>
        <w:rPr>
          <w:lang w:eastAsia="en-US"/>
        </w:rPr>
      </w:pPr>
      <w:r w:rsidRPr="00150699">
        <w:rPr>
          <w:lang w:eastAsia="en-US"/>
        </w:rPr>
        <w:t>ĮGGV įsitikinęs, kad ugniagesiai iškviesti, skiria asmenį gerai pažįstantį objektą ir žinantį priešgaisrinių vandens telkinių vietas, priešgaisrinės apsaugos pajėgoms sutikti ir Valstybinės priešgaisrinės gelbėjimo tarnybos gaisro gesinimo vadovui (toliau – GGV) konsultuoti. Šis asmuo laukia atvykstančių ugniagesių įstaigos teritorijos prieigose.</w:t>
      </w:r>
    </w:p>
    <w:p w14:paraId="7800AFD3" w14:textId="77777777" w:rsidR="00150699" w:rsidRPr="00150699" w:rsidRDefault="00150699" w:rsidP="00120485">
      <w:pPr>
        <w:widowControl w:val="0"/>
        <w:numPr>
          <w:ilvl w:val="0"/>
          <w:numId w:val="41"/>
        </w:numPr>
        <w:tabs>
          <w:tab w:val="left" w:pos="851"/>
          <w:tab w:val="left" w:pos="993"/>
          <w:tab w:val="left" w:pos="1560"/>
        </w:tabs>
        <w:spacing w:line="300" w:lineRule="atLeast"/>
        <w:ind w:firstLine="567"/>
        <w:jc w:val="left"/>
        <w:rPr>
          <w:lang w:eastAsia="en-US"/>
        </w:rPr>
      </w:pPr>
      <w:r w:rsidRPr="00150699">
        <w:rPr>
          <w:lang w:eastAsia="en-US"/>
        </w:rPr>
        <w:t xml:space="preserve">Už gaisro gesinimą pradinėje stadijoje yra atsakingas vietos, kuriame kilo gaisras, vadovas. Kol neužgesintas gaisras, ugdymo veikla turi būti sustabdyta. </w:t>
      </w:r>
    </w:p>
    <w:p w14:paraId="4D6632D4" w14:textId="77777777" w:rsidR="00150699" w:rsidRPr="00150699" w:rsidRDefault="00150699" w:rsidP="00120485">
      <w:pPr>
        <w:widowControl w:val="0"/>
        <w:numPr>
          <w:ilvl w:val="0"/>
          <w:numId w:val="41"/>
        </w:numPr>
        <w:tabs>
          <w:tab w:val="left" w:pos="851"/>
          <w:tab w:val="left" w:pos="993"/>
          <w:tab w:val="left" w:pos="1560"/>
        </w:tabs>
        <w:spacing w:line="300" w:lineRule="atLeast"/>
        <w:ind w:firstLine="567"/>
        <w:jc w:val="left"/>
        <w:rPr>
          <w:lang w:eastAsia="en-US"/>
        </w:rPr>
      </w:pPr>
      <w:r w:rsidRPr="00150699">
        <w:rPr>
          <w:lang w:eastAsia="en-US"/>
        </w:rPr>
        <w:t>ĮGGV – atsakingas už įstaigos priešgaisrinę saugą asmuo privalo:</w:t>
      </w:r>
    </w:p>
    <w:p w14:paraId="64B8CE8C" w14:textId="77777777" w:rsidR="00150699" w:rsidRPr="00150699" w:rsidRDefault="00150699" w:rsidP="00120485">
      <w:pPr>
        <w:widowControl w:val="0"/>
        <w:numPr>
          <w:ilvl w:val="0"/>
          <w:numId w:val="44"/>
        </w:numPr>
        <w:tabs>
          <w:tab w:val="left" w:pos="851"/>
          <w:tab w:val="left" w:pos="993"/>
          <w:tab w:val="left" w:pos="1418"/>
        </w:tabs>
        <w:spacing w:line="300" w:lineRule="atLeast"/>
        <w:ind w:left="0" w:firstLine="851"/>
        <w:jc w:val="left"/>
        <w:rPr>
          <w:lang w:eastAsia="en-US"/>
        </w:rPr>
      </w:pPr>
      <w:r w:rsidRPr="00150699">
        <w:rPr>
          <w:lang w:eastAsia="en-US"/>
        </w:rPr>
        <w:t>prireikus iškviesti dujų ūkio, greitosios pagalbos ir kitas tarnybas;</w:t>
      </w:r>
    </w:p>
    <w:p w14:paraId="20D8C167" w14:textId="77777777" w:rsidR="00150699" w:rsidRPr="00150699" w:rsidRDefault="00150699" w:rsidP="00120485">
      <w:pPr>
        <w:widowControl w:val="0"/>
        <w:numPr>
          <w:ilvl w:val="0"/>
          <w:numId w:val="44"/>
        </w:numPr>
        <w:tabs>
          <w:tab w:val="left" w:pos="851"/>
          <w:tab w:val="left" w:pos="993"/>
          <w:tab w:val="left" w:pos="1418"/>
        </w:tabs>
        <w:spacing w:line="300" w:lineRule="atLeast"/>
        <w:ind w:left="0" w:firstLine="851"/>
        <w:jc w:val="left"/>
        <w:rPr>
          <w:lang w:eastAsia="en-US"/>
        </w:rPr>
      </w:pPr>
      <w:r w:rsidRPr="00150699">
        <w:rPr>
          <w:lang w:eastAsia="en-US"/>
        </w:rPr>
        <w:t>sustabdyti darbus, kol neužgesintas gaisras;</w:t>
      </w:r>
    </w:p>
    <w:p w14:paraId="36805F84" w14:textId="77777777" w:rsidR="00150699" w:rsidRPr="00150699" w:rsidRDefault="00150699" w:rsidP="00120485">
      <w:pPr>
        <w:widowControl w:val="0"/>
        <w:numPr>
          <w:ilvl w:val="0"/>
          <w:numId w:val="44"/>
        </w:numPr>
        <w:tabs>
          <w:tab w:val="left" w:pos="851"/>
          <w:tab w:val="left" w:pos="993"/>
          <w:tab w:val="left" w:pos="1418"/>
        </w:tabs>
        <w:spacing w:line="300" w:lineRule="atLeast"/>
        <w:ind w:left="0" w:firstLine="851"/>
        <w:jc w:val="left"/>
        <w:rPr>
          <w:lang w:eastAsia="en-US"/>
        </w:rPr>
      </w:pPr>
      <w:r w:rsidRPr="00150699">
        <w:rPr>
          <w:lang w:eastAsia="en-US"/>
        </w:rPr>
        <w:t xml:space="preserve">iškviesti atsakingą už elektros ūkį darbuotoją, kad prireikus būtų galima išjungti aparatus, elektros tiekimą, vėdinimo sistemą. </w:t>
      </w:r>
    </w:p>
    <w:p w14:paraId="75DD0F49" w14:textId="77777777" w:rsidR="00150699" w:rsidRPr="00150699" w:rsidRDefault="00150699" w:rsidP="00120485">
      <w:pPr>
        <w:widowControl w:val="0"/>
        <w:numPr>
          <w:ilvl w:val="0"/>
          <w:numId w:val="44"/>
        </w:numPr>
        <w:tabs>
          <w:tab w:val="left" w:pos="851"/>
          <w:tab w:val="left" w:pos="993"/>
          <w:tab w:val="left" w:pos="1418"/>
        </w:tabs>
        <w:spacing w:line="300" w:lineRule="atLeast"/>
        <w:ind w:left="0" w:firstLine="851"/>
        <w:jc w:val="left"/>
        <w:rPr>
          <w:lang w:eastAsia="en-US"/>
        </w:rPr>
      </w:pPr>
      <w:r w:rsidRPr="00150699">
        <w:rPr>
          <w:lang w:eastAsia="en-US"/>
        </w:rPr>
        <w:t>prireikus, jungti dūmų šalinimo ir kitas priemones, neleidžiančias plisti ugniai;</w:t>
      </w:r>
    </w:p>
    <w:p w14:paraId="3CA05689" w14:textId="77777777" w:rsidR="00150699" w:rsidRPr="00150699" w:rsidRDefault="00150699" w:rsidP="00120485">
      <w:pPr>
        <w:widowControl w:val="0"/>
        <w:numPr>
          <w:ilvl w:val="0"/>
          <w:numId w:val="44"/>
        </w:numPr>
        <w:tabs>
          <w:tab w:val="left" w:pos="851"/>
          <w:tab w:val="left" w:pos="993"/>
          <w:tab w:val="left" w:pos="1418"/>
        </w:tabs>
        <w:spacing w:line="300" w:lineRule="atLeast"/>
        <w:ind w:left="0" w:firstLine="851"/>
        <w:jc w:val="left"/>
        <w:rPr>
          <w:lang w:eastAsia="en-US"/>
        </w:rPr>
      </w:pPr>
      <w:r w:rsidRPr="00150699">
        <w:rPr>
          <w:lang w:eastAsia="en-US"/>
        </w:rPr>
        <w:t xml:space="preserve">neleisti personalui atlikti jokių veiksmų uždūmintoje gaisro zonoje, kad išvengti apsinuodijimų degimo produktais. </w:t>
      </w:r>
    </w:p>
    <w:p w14:paraId="6E2498B6" w14:textId="77777777" w:rsidR="00150699" w:rsidRPr="00150699" w:rsidRDefault="00150699" w:rsidP="00120485">
      <w:pPr>
        <w:widowControl w:val="0"/>
        <w:numPr>
          <w:ilvl w:val="0"/>
          <w:numId w:val="41"/>
        </w:numPr>
        <w:tabs>
          <w:tab w:val="left" w:pos="851"/>
          <w:tab w:val="left" w:pos="993"/>
          <w:tab w:val="left" w:pos="1560"/>
        </w:tabs>
        <w:spacing w:line="300" w:lineRule="atLeast"/>
        <w:ind w:firstLine="567"/>
        <w:jc w:val="left"/>
        <w:rPr>
          <w:lang w:eastAsia="en-US"/>
        </w:rPr>
      </w:pPr>
      <w:r w:rsidRPr="00150699">
        <w:rPr>
          <w:lang w:eastAsia="en-US"/>
        </w:rPr>
        <w:t xml:space="preserve">Atvykus ugniagesiams, ĮGGV privalo informuoti GGV apie gaisro aplinkybes, apie automatinio gaisro gesinimo įrenginių įsijungimą, žmonių evakavimą. </w:t>
      </w:r>
    </w:p>
    <w:p w14:paraId="0D03813F" w14:textId="77777777" w:rsidR="00150699" w:rsidRPr="00150699" w:rsidRDefault="00150699" w:rsidP="00120485">
      <w:pPr>
        <w:widowControl w:val="0"/>
        <w:tabs>
          <w:tab w:val="left" w:pos="851"/>
          <w:tab w:val="left" w:pos="993"/>
          <w:tab w:val="left" w:pos="1560"/>
        </w:tabs>
        <w:spacing w:line="300" w:lineRule="atLeast"/>
        <w:ind w:firstLine="567"/>
        <w:rPr>
          <w:b/>
          <w:lang w:eastAsia="en-US"/>
        </w:rPr>
      </w:pPr>
      <w:r w:rsidRPr="00150699">
        <w:rPr>
          <w:b/>
          <w:lang w:eastAsia="en-US"/>
        </w:rPr>
        <w:t xml:space="preserve">GGV ir kitų priešgaisrinių gelbėjimo pajėgų pareigūnų nurodymai gaisro gesinimo metu </w:t>
      </w:r>
      <w:r w:rsidRPr="00150699">
        <w:rPr>
          <w:b/>
          <w:lang w:eastAsia="en-US"/>
        </w:rPr>
        <w:lastRenderedPageBreak/>
        <w:t>yra privalomi visiems gaisravietėje esantiems žmonėms. Gaisro gesinimo metu draudžiama trukdyti GGV ar kitų priešgaisrinių gelbėjimo pajėgų valstybės tarnautojų ir darbuotojų veiksmams. GGV nurodymus turi teisę atšaukti tik jis pats.</w:t>
      </w:r>
    </w:p>
    <w:p w14:paraId="5A81FC91" w14:textId="77777777" w:rsidR="00150699" w:rsidRPr="00150699" w:rsidRDefault="00150699" w:rsidP="00150699">
      <w:pPr>
        <w:widowControl w:val="0"/>
        <w:tabs>
          <w:tab w:val="left" w:pos="851"/>
          <w:tab w:val="left" w:pos="993"/>
          <w:tab w:val="left" w:pos="1560"/>
        </w:tabs>
        <w:spacing w:line="240" w:lineRule="auto"/>
        <w:ind w:firstLine="567"/>
        <w:jc w:val="center"/>
        <w:rPr>
          <w:b/>
          <w:lang w:eastAsia="en-US"/>
        </w:rPr>
      </w:pPr>
      <w:r w:rsidRPr="00150699">
        <w:rPr>
          <w:b/>
          <w:lang w:eastAsia="en-US"/>
        </w:rPr>
        <w:t>__________________</w:t>
      </w:r>
    </w:p>
    <w:p w14:paraId="47C326BC" w14:textId="77777777" w:rsidR="00150699" w:rsidRPr="00150699" w:rsidRDefault="00150699" w:rsidP="00150699">
      <w:pPr>
        <w:widowControl w:val="0"/>
        <w:tabs>
          <w:tab w:val="left" w:pos="851"/>
          <w:tab w:val="left" w:pos="993"/>
          <w:tab w:val="left" w:pos="1560"/>
        </w:tabs>
        <w:spacing w:line="240" w:lineRule="auto"/>
        <w:ind w:firstLine="567"/>
        <w:rPr>
          <w:b/>
          <w:lang w:eastAsia="en-US"/>
        </w:rPr>
        <w:sectPr w:rsidR="00150699" w:rsidRPr="00150699" w:rsidSect="00E85274">
          <w:headerReference w:type="even" r:id="rId23"/>
          <w:headerReference w:type="default" r:id="rId24"/>
          <w:footerReference w:type="default" r:id="rId25"/>
          <w:pgSz w:w="11906" w:h="16838" w:code="9"/>
          <w:pgMar w:top="1134" w:right="567" w:bottom="1134" w:left="1701" w:header="567" w:footer="567" w:gutter="0"/>
          <w:cols w:space="1296"/>
          <w:titlePg/>
          <w:docGrid w:linePitch="360"/>
        </w:sectPr>
      </w:pPr>
    </w:p>
    <w:p w14:paraId="24B1CEE5" w14:textId="77777777" w:rsidR="00150699" w:rsidRPr="00150699" w:rsidRDefault="00150699" w:rsidP="00150699">
      <w:pPr>
        <w:widowControl w:val="0"/>
        <w:shd w:val="clear" w:color="auto" w:fill="FFFFFF"/>
        <w:autoSpaceDE w:val="0"/>
        <w:autoSpaceDN w:val="0"/>
        <w:adjustRightInd w:val="0"/>
        <w:spacing w:line="240" w:lineRule="auto"/>
        <w:ind w:left="5812" w:firstLine="0"/>
        <w:jc w:val="left"/>
        <w:outlineLvl w:val="0"/>
        <w:rPr>
          <w:bCs/>
          <w:lang w:eastAsia="en-US"/>
        </w:rPr>
      </w:pPr>
      <w:r w:rsidRPr="00150699">
        <w:rPr>
          <w:bCs/>
          <w:lang w:eastAsia="en-US"/>
        </w:rPr>
        <w:lastRenderedPageBreak/>
        <w:t>Jonavos Jeronimo Ralio gimnazijos</w:t>
      </w:r>
    </w:p>
    <w:p w14:paraId="545ADD70" w14:textId="77777777" w:rsidR="00150699" w:rsidRPr="00150699" w:rsidRDefault="00150699" w:rsidP="00150699">
      <w:pPr>
        <w:widowControl w:val="0"/>
        <w:autoSpaceDE w:val="0"/>
        <w:autoSpaceDN w:val="0"/>
        <w:adjustRightInd w:val="0"/>
        <w:spacing w:line="240" w:lineRule="auto"/>
        <w:ind w:left="5812" w:firstLine="0"/>
        <w:jc w:val="left"/>
        <w:rPr>
          <w:bCs/>
          <w:lang w:eastAsia="en-US"/>
        </w:rPr>
      </w:pPr>
      <w:r w:rsidRPr="00150699">
        <w:rPr>
          <w:bCs/>
          <w:lang w:eastAsia="en-US"/>
        </w:rPr>
        <w:t xml:space="preserve">Darbuotojų veiksmų kilus gaisrui plano priedas </w:t>
      </w:r>
    </w:p>
    <w:p w14:paraId="3CEDFF02" w14:textId="77777777" w:rsidR="00150699" w:rsidRPr="00150699" w:rsidRDefault="00150699" w:rsidP="00150699">
      <w:pPr>
        <w:widowControl w:val="0"/>
        <w:autoSpaceDE w:val="0"/>
        <w:autoSpaceDN w:val="0"/>
        <w:adjustRightInd w:val="0"/>
        <w:spacing w:line="240" w:lineRule="auto"/>
        <w:ind w:left="720" w:hanging="360"/>
        <w:contextualSpacing/>
        <w:rPr>
          <w:lang w:eastAsia="en-US"/>
        </w:rPr>
      </w:pPr>
    </w:p>
    <w:p w14:paraId="115CCA18" w14:textId="77777777" w:rsidR="00150699" w:rsidRPr="00150699" w:rsidRDefault="00150699" w:rsidP="00150699">
      <w:pPr>
        <w:widowControl w:val="0"/>
        <w:spacing w:line="240" w:lineRule="auto"/>
        <w:ind w:firstLine="0"/>
        <w:rPr>
          <w:lang w:eastAsia="en-US"/>
        </w:rPr>
      </w:pPr>
    </w:p>
    <w:p w14:paraId="2FC1B072" w14:textId="77777777" w:rsidR="00150699" w:rsidRPr="00150699" w:rsidRDefault="00150699" w:rsidP="00150699">
      <w:pPr>
        <w:widowControl w:val="0"/>
        <w:shd w:val="clear" w:color="auto" w:fill="FFFFFF"/>
        <w:autoSpaceDE w:val="0"/>
        <w:autoSpaceDN w:val="0"/>
        <w:adjustRightInd w:val="0"/>
        <w:spacing w:line="240" w:lineRule="auto"/>
        <w:ind w:firstLine="0"/>
        <w:jc w:val="center"/>
        <w:outlineLvl w:val="0"/>
        <w:rPr>
          <w:b/>
          <w:bCs/>
          <w:lang w:eastAsia="en-US"/>
        </w:rPr>
      </w:pPr>
      <w:r w:rsidRPr="00150699">
        <w:rPr>
          <w:b/>
          <w:bCs/>
          <w:lang w:eastAsia="en-US"/>
        </w:rPr>
        <w:t>JONAVOS JERONIMO RALIO GIMNAZIJA</w:t>
      </w:r>
    </w:p>
    <w:p w14:paraId="349AC1F5" w14:textId="77777777" w:rsidR="00150699" w:rsidRPr="00150699" w:rsidRDefault="00150699" w:rsidP="00150699">
      <w:pPr>
        <w:widowControl w:val="0"/>
        <w:autoSpaceDE w:val="0"/>
        <w:autoSpaceDN w:val="0"/>
        <w:adjustRightInd w:val="0"/>
        <w:spacing w:line="240" w:lineRule="auto"/>
        <w:ind w:firstLine="0"/>
        <w:jc w:val="center"/>
        <w:rPr>
          <w:b/>
          <w:bCs/>
          <w:lang w:eastAsia="en-US"/>
        </w:rPr>
      </w:pPr>
      <w:r w:rsidRPr="00150699">
        <w:rPr>
          <w:b/>
          <w:bCs/>
          <w:lang w:eastAsia="en-US"/>
        </w:rPr>
        <w:t>DARBUOTOJŲ VEIKSMŲ KILUS GAISRUI PLANAS</w:t>
      </w:r>
    </w:p>
    <w:p w14:paraId="300FA4DA" w14:textId="77777777" w:rsidR="00150699" w:rsidRPr="00150699" w:rsidRDefault="00150699" w:rsidP="00150699">
      <w:pPr>
        <w:widowControl w:val="0"/>
        <w:autoSpaceDE w:val="0"/>
        <w:autoSpaceDN w:val="0"/>
        <w:adjustRightInd w:val="0"/>
        <w:spacing w:line="240" w:lineRule="auto"/>
        <w:ind w:firstLine="0"/>
        <w:jc w:val="center"/>
        <w:rPr>
          <w:b/>
          <w:bCs/>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6320"/>
        <w:gridCol w:w="2708"/>
      </w:tblGrid>
      <w:tr w:rsidR="00150699" w:rsidRPr="00150699" w14:paraId="77AE2FC2" w14:textId="77777777" w:rsidTr="00FD6FED">
        <w:tc>
          <w:tcPr>
            <w:tcW w:w="312" w:type="pct"/>
            <w:shd w:val="clear" w:color="auto" w:fill="auto"/>
            <w:vAlign w:val="center"/>
          </w:tcPr>
          <w:p w14:paraId="633418A8" w14:textId="77777777" w:rsidR="00150699" w:rsidRPr="00150699" w:rsidRDefault="00150699" w:rsidP="00150699">
            <w:pPr>
              <w:widowControl w:val="0"/>
              <w:autoSpaceDE w:val="0"/>
              <w:autoSpaceDN w:val="0"/>
              <w:adjustRightInd w:val="0"/>
              <w:spacing w:line="240" w:lineRule="auto"/>
              <w:ind w:firstLine="0"/>
              <w:contextualSpacing/>
              <w:jc w:val="center"/>
              <w:rPr>
                <w:b/>
                <w:lang w:eastAsia="en-US"/>
              </w:rPr>
            </w:pPr>
            <w:r w:rsidRPr="00150699">
              <w:rPr>
                <w:b/>
                <w:lang w:eastAsia="en-US"/>
              </w:rPr>
              <w:t>Eil. Nr.</w:t>
            </w:r>
          </w:p>
        </w:tc>
        <w:tc>
          <w:tcPr>
            <w:tcW w:w="3282" w:type="pct"/>
            <w:shd w:val="clear" w:color="auto" w:fill="auto"/>
            <w:vAlign w:val="center"/>
          </w:tcPr>
          <w:p w14:paraId="60A2E096" w14:textId="77777777" w:rsidR="00150699" w:rsidRPr="00150699" w:rsidRDefault="00150699" w:rsidP="00150699">
            <w:pPr>
              <w:widowControl w:val="0"/>
              <w:autoSpaceDE w:val="0"/>
              <w:autoSpaceDN w:val="0"/>
              <w:adjustRightInd w:val="0"/>
              <w:spacing w:line="240" w:lineRule="auto"/>
              <w:ind w:firstLine="0"/>
              <w:contextualSpacing/>
              <w:jc w:val="center"/>
              <w:rPr>
                <w:b/>
                <w:lang w:eastAsia="en-US"/>
              </w:rPr>
            </w:pPr>
            <w:r w:rsidRPr="00150699">
              <w:rPr>
                <w:b/>
                <w:lang w:eastAsia="en-US"/>
              </w:rPr>
              <w:t>Turinys</w:t>
            </w:r>
          </w:p>
        </w:tc>
        <w:tc>
          <w:tcPr>
            <w:tcW w:w="1406" w:type="pct"/>
            <w:shd w:val="clear" w:color="auto" w:fill="auto"/>
            <w:vAlign w:val="center"/>
          </w:tcPr>
          <w:p w14:paraId="638EC87C" w14:textId="77777777" w:rsidR="00150699" w:rsidRPr="00150699" w:rsidRDefault="00150699" w:rsidP="00150699">
            <w:pPr>
              <w:widowControl w:val="0"/>
              <w:autoSpaceDE w:val="0"/>
              <w:autoSpaceDN w:val="0"/>
              <w:adjustRightInd w:val="0"/>
              <w:spacing w:line="240" w:lineRule="auto"/>
              <w:ind w:firstLine="0"/>
              <w:contextualSpacing/>
              <w:jc w:val="center"/>
              <w:rPr>
                <w:b/>
                <w:lang w:eastAsia="en-US"/>
              </w:rPr>
            </w:pPr>
            <w:r w:rsidRPr="00150699">
              <w:rPr>
                <w:b/>
                <w:lang w:eastAsia="en-US"/>
              </w:rPr>
              <w:t>Atsakingi asmenys</w:t>
            </w:r>
          </w:p>
        </w:tc>
      </w:tr>
      <w:tr w:rsidR="00150699" w:rsidRPr="00150699" w14:paraId="0D1DA88B" w14:textId="77777777" w:rsidTr="00FD6FED">
        <w:tc>
          <w:tcPr>
            <w:tcW w:w="312" w:type="pct"/>
            <w:shd w:val="clear" w:color="auto" w:fill="auto"/>
          </w:tcPr>
          <w:p w14:paraId="706B2933" w14:textId="77777777" w:rsidR="00150699" w:rsidRPr="00150699" w:rsidRDefault="00150699" w:rsidP="00150699">
            <w:pPr>
              <w:widowControl w:val="0"/>
              <w:autoSpaceDE w:val="0"/>
              <w:autoSpaceDN w:val="0"/>
              <w:adjustRightInd w:val="0"/>
              <w:spacing w:line="240" w:lineRule="auto"/>
              <w:ind w:firstLine="0"/>
              <w:contextualSpacing/>
              <w:rPr>
                <w:lang w:eastAsia="en-US"/>
              </w:rPr>
            </w:pPr>
            <w:r w:rsidRPr="00150699">
              <w:rPr>
                <w:lang w:eastAsia="en-US"/>
              </w:rPr>
              <w:t>1.</w:t>
            </w:r>
          </w:p>
        </w:tc>
        <w:tc>
          <w:tcPr>
            <w:tcW w:w="3282" w:type="pct"/>
            <w:shd w:val="clear" w:color="auto" w:fill="auto"/>
          </w:tcPr>
          <w:p w14:paraId="5A186FF4" w14:textId="77777777" w:rsidR="00150699" w:rsidRPr="00150699" w:rsidRDefault="00150699" w:rsidP="00150699">
            <w:pPr>
              <w:widowControl w:val="0"/>
              <w:autoSpaceDE w:val="0"/>
              <w:autoSpaceDN w:val="0"/>
              <w:adjustRightInd w:val="0"/>
              <w:spacing w:line="240" w:lineRule="auto"/>
              <w:ind w:firstLine="0"/>
              <w:contextualSpacing/>
              <w:rPr>
                <w:lang w:eastAsia="en-US"/>
              </w:rPr>
            </w:pPr>
            <w:r w:rsidRPr="00150699">
              <w:rPr>
                <w:lang w:eastAsia="en-US"/>
              </w:rPr>
              <w:t xml:space="preserve">Skambinti priešgaisrinei gelbėjimo tarnybai bendruoju pagalbos telefonu 112 ir nurodyti tikslų objekto adresą, kuriame kilo gaisras. </w:t>
            </w:r>
          </w:p>
        </w:tc>
        <w:tc>
          <w:tcPr>
            <w:tcW w:w="1406" w:type="pct"/>
            <w:shd w:val="clear" w:color="auto" w:fill="auto"/>
          </w:tcPr>
          <w:p w14:paraId="768BC92A" w14:textId="77777777" w:rsidR="00150699" w:rsidRPr="00150699" w:rsidRDefault="00150699" w:rsidP="00150699">
            <w:pPr>
              <w:widowControl w:val="0"/>
              <w:autoSpaceDE w:val="0"/>
              <w:autoSpaceDN w:val="0"/>
              <w:adjustRightInd w:val="0"/>
              <w:spacing w:line="240" w:lineRule="auto"/>
              <w:ind w:firstLine="0"/>
              <w:contextualSpacing/>
              <w:rPr>
                <w:lang w:eastAsia="en-US"/>
              </w:rPr>
            </w:pPr>
            <w:r w:rsidRPr="00150699">
              <w:rPr>
                <w:lang w:eastAsia="en-US"/>
              </w:rPr>
              <w:t>Raštinės administratorė</w:t>
            </w:r>
          </w:p>
          <w:p w14:paraId="6BB1552E" w14:textId="77777777" w:rsidR="00150699" w:rsidRPr="00150699" w:rsidRDefault="00150699" w:rsidP="00150699">
            <w:pPr>
              <w:widowControl w:val="0"/>
              <w:autoSpaceDE w:val="0"/>
              <w:autoSpaceDN w:val="0"/>
              <w:adjustRightInd w:val="0"/>
              <w:spacing w:line="240" w:lineRule="auto"/>
              <w:ind w:firstLine="0"/>
              <w:contextualSpacing/>
              <w:rPr>
                <w:lang w:eastAsia="en-US"/>
              </w:rPr>
            </w:pPr>
            <w:r w:rsidRPr="00150699">
              <w:rPr>
                <w:lang w:eastAsia="en-US"/>
              </w:rPr>
              <w:t>Gimnazijos sargas</w:t>
            </w:r>
          </w:p>
        </w:tc>
      </w:tr>
      <w:tr w:rsidR="00150699" w:rsidRPr="00150699" w14:paraId="4F86905E" w14:textId="77777777" w:rsidTr="00FD6FED">
        <w:tc>
          <w:tcPr>
            <w:tcW w:w="312" w:type="pct"/>
            <w:shd w:val="clear" w:color="auto" w:fill="auto"/>
          </w:tcPr>
          <w:p w14:paraId="45D7A673" w14:textId="77777777" w:rsidR="00150699" w:rsidRPr="00150699" w:rsidRDefault="00150699" w:rsidP="00150699">
            <w:pPr>
              <w:widowControl w:val="0"/>
              <w:autoSpaceDE w:val="0"/>
              <w:autoSpaceDN w:val="0"/>
              <w:adjustRightInd w:val="0"/>
              <w:spacing w:line="240" w:lineRule="auto"/>
              <w:ind w:firstLine="0"/>
              <w:contextualSpacing/>
              <w:rPr>
                <w:lang w:eastAsia="en-US"/>
              </w:rPr>
            </w:pPr>
            <w:r w:rsidRPr="00150699">
              <w:rPr>
                <w:lang w:eastAsia="en-US"/>
              </w:rPr>
              <w:t>2.</w:t>
            </w:r>
          </w:p>
        </w:tc>
        <w:tc>
          <w:tcPr>
            <w:tcW w:w="3282" w:type="pct"/>
            <w:shd w:val="clear" w:color="auto" w:fill="auto"/>
          </w:tcPr>
          <w:p w14:paraId="7D196E54" w14:textId="77777777" w:rsidR="00150699" w:rsidRPr="00150699" w:rsidRDefault="00150699" w:rsidP="00150699">
            <w:pPr>
              <w:widowControl w:val="0"/>
              <w:autoSpaceDE w:val="0"/>
              <w:autoSpaceDN w:val="0"/>
              <w:adjustRightInd w:val="0"/>
              <w:spacing w:line="240" w:lineRule="auto"/>
              <w:ind w:firstLine="0"/>
              <w:contextualSpacing/>
              <w:rPr>
                <w:lang w:eastAsia="en-US"/>
              </w:rPr>
            </w:pPr>
            <w:r w:rsidRPr="00150699">
              <w:rPr>
                <w:lang w:eastAsia="en-US"/>
              </w:rPr>
              <w:t>Informuoti apie gaisrą patalpose esančius žmones. Trys ilgi skambučiai su trumpomis pertraukomis.</w:t>
            </w:r>
          </w:p>
        </w:tc>
        <w:tc>
          <w:tcPr>
            <w:tcW w:w="1406" w:type="pct"/>
            <w:shd w:val="clear" w:color="auto" w:fill="auto"/>
          </w:tcPr>
          <w:p w14:paraId="53AA8393" w14:textId="77777777" w:rsidR="00150699" w:rsidRPr="00150699" w:rsidRDefault="00150699" w:rsidP="00150699">
            <w:pPr>
              <w:widowControl w:val="0"/>
              <w:autoSpaceDE w:val="0"/>
              <w:autoSpaceDN w:val="0"/>
              <w:adjustRightInd w:val="0"/>
              <w:spacing w:line="240" w:lineRule="auto"/>
              <w:ind w:firstLine="0"/>
              <w:contextualSpacing/>
              <w:rPr>
                <w:lang w:eastAsia="en-US"/>
              </w:rPr>
            </w:pPr>
            <w:r w:rsidRPr="00150699">
              <w:rPr>
                <w:lang w:eastAsia="en-US"/>
              </w:rPr>
              <w:t>Gimnazijos sargas</w:t>
            </w:r>
          </w:p>
        </w:tc>
      </w:tr>
      <w:tr w:rsidR="00150699" w:rsidRPr="00150699" w14:paraId="3431602B" w14:textId="77777777" w:rsidTr="00FD6FED">
        <w:tc>
          <w:tcPr>
            <w:tcW w:w="312" w:type="pct"/>
            <w:shd w:val="clear" w:color="auto" w:fill="auto"/>
          </w:tcPr>
          <w:p w14:paraId="785D4A8D" w14:textId="77777777" w:rsidR="00150699" w:rsidRPr="00150699" w:rsidRDefault="00150699" w:rsidP="00150699">
            <w:pPr>
              <w:widowControl w:val="0"/>
              <w:autoSpaceDE w:val="0"/>
              <w:autoSpaceDN w:val="0"/>
              <w:adjustRightInd w:val="0"/>
              <w:spacing w:line="240" w:lineRule="auto"/>
              <w:ind w:firstLine="0"/>
              <w:contextualSpacing/>
              <w:rPr>
                <w:lang w:eastAsia="en-US"/>
              </w:rPr>
            </w:pPr>
            <w:r w:rsidRPr="00150699">
              <w:rPr>
                <w:lang w:eastAsia="en-US"/>
              </w:rPr>
              <w:t xml:space="preserve">3. </w:t>
            </w:r>
          </w:p>
        </w:tc>
        <w:tc>
          <w:tcPr>
            <w:tcW w:w="3282" w:type="pct"/>
            <w:shd w:val="clear" w:color="auto" w:fill="auto"/>
          </w:tcPr>
          <w:p w14:paraId="2E01EC59" w14:textId="77777777" w:rsidR="00150699" w:rsidRPr="00150699" w:rsidRDefault="00150699" w:rsidP="00150699">
            <w:pPr>
              <w:widowControl w:val="0"/>
              <w:autoSpaceDE w:val="0"/>
              <w:autoSpaceDN w:val="0"/>
              <w:adjustRightInd w:val="0"/>
              <w:spacing w:line="240" w:lineRule="auto"/>
              <w:ind w:firstLine="0"/>
              <w:contextualSpacing/>
              <w:rPr>
                <w:lang w:eastAsia="en-US"/>
              </w:rPr>
            </w:pPr>
            <w:r w:rsidRPr="00150699">
              <w:rPr>
                <w:lang w:eastAsia="en-US"/>
              </w:rPr>
              <w:t>Esant reikalui, išjungti elektros energiją (išskyrus priešgaisrinės apsaugos sistemą), vėdinimo sistemas degančiose ir šalia esančiose patalpose.</w:t>
            </w:r>
          </w:p>
        </w:tc>
        <w:tc>
          <w:tcPr>
            <w:tcW w:w="1406" w:type="pct"/>
            <w:shd w:val="clear" w:color="auto" w:fill="auto"/>
          </w:tcPr>
          <w:p w14:paraId="1AD4E62E" w14:textId="77777777" w:rsidR="00150699" w:rsidRPr="00150699" w:rsidRDefault="00150699" w:rsidP="00150699">
            <w:pPr>
              <w:widowControl w:val="0"/>
              <w:autoSpaceDE w:val="0"/>
              <w:autoSpaceDN w:val="0"/>
              <w:adjustRightInd w:val="0"/>
              <w:spacing w:line="240" w:lineRule="auto"/>
              <w:ind w:firstLine="0"/>
              <w:contextualSpacing/>
              <w:rPr>
                <w:lang w:eastAsia="en-US"/>
              </w:rPr>
            </w:pPr>
            <w:r w:rsidRPr="00150699">
              <w:rPr>
                <w:lang w:eastAsia="en-US"/>
              </w:rPr>
              <w:t>Pastatų priežiūros darbininkas</w:t>
            </w:r>
          </w:p>
          <w:p w14:paraId="748F3000" w14:textId="77777777" w:rsidR="00150699" w:rsidRPr="00150699" w:rsidRDefault="00150699" w:rsidP="00150699">
            <w:pPr>
              <w:widowControl w:val="0"/>
              <w:autoSpaceDE w:val="0"/>
              <w:autoSpaceDN w:val="0"/>
              <w:adjustRightInd w:val="0"/>
              <w:spacing w:line="240" w:lineRule="auto"/>
              <w:ind w:firstLine="0"/>
              <w:contextualSpacing/>
              <w:rPr>
                <w:lang w:eastAsia="en-US"/>
              </w:rPr>
            </w:pPr>
          </w:p>
        </w:tc>
      </w:tr>
      <w:tr w:rsidR="00150699" w:rsidRPr="00150699" w14:paraId="1A2E1C64" w14:textId="77777777" w:rsidTr="00FD6FED">
        <w:tc>
          <w:tcPr>
            <w:tcW w:w="312" w:type="pct"/>
            <w:shd w:val="clear" w:color="auto" w:fill="auto"/>
          </w:tcPr>
          <w:p w14:paraId="65432850" w14:textId="77777777" w:rsidR="00150699" w:rsidRPr="00150699" w:rsidRDefault="00150699" w:rsidP="00150699">
            <w:pPr>
              <w:widowControl w:val="0"/>
              <w:autoSpaceDE w:val="0"/>
              <w:autoSpaceDN w:val="0"/>
              <w:adjustRightInd w:val="0"/>
              <w:spacing w:line="240" w:lineRule="auto"/>
              <w:ind w:firstLine="0"/>
              <w:contextualSpacing/>
              <w:rPr>
                <w:lang w:eastAsia="en-US"/>
              </w:rPr>
            </w:pPr>
            <w:r w:rsidRPr="00150699">
              <w:rPr>
                <w:lang w:eastAsia="en-US"/>
              </w:rPr>
              <w:t>4.</w:t>
            </w:r>
          </w:p>
        </w:tc>
        <w:tc>
          <w:tcPr>
            <w:tcW w:w="3282" w:type="pct"/>
            <w:shd w:val="clear" w:color="auto" w:fill="auto"/>
          </w:tcPr>
          <w:p w14:paraId="5C6E64F8" w14:textId="77777777" w:rsidR="00150699" w:rsidRPr="00150699" w:rsidRDefault="00150699" w:rsidP="00150699">
            <w:pPr>
              <w:widowControl w:val="0"/>
              <w:autoSpaceDE w:val="0"/>
              <w:autoSpaceDN w:val="0"/>
              <w:adjustRightInd w:val="0"/>
              <w:spacing w:line="240" w:lineRule="auto"/>
              <w:ind w:firstLine="0"/>
              <w:contextualSpacing/>
              <w:rPr>
                <w:lang w:eastAsia="en-US"/>
              </w:rPr>
            </w:pPr>
            <w:r w:rsidRPr="00150699">
              <w:rPr>
                <w:lang w:eastAsia="en-US"/>
              </w:rPr>
              <w:t>Evakuoti žmones iš gaisro zonos trumpiausiu išėjimo keliu.</w:t>
            </w:r>
          </w:p>
        </w:tc>
        <w:tc>
          <w:tcPr>
            <w:tcW w:w="1406" w:type="pct"/>
            <w:shd w:val="clear" w:color="auto" w:fill="auto"/>
          </w:tcPr>
          <w:p w14:paraId="12246B1E" w14:textId="77777777" w:rsidR="00150699" w:rsidRPr="00150699" w:rsidRDefault="00150699" w:rsidP="00150699">
            <w:pPr>
              <w:widowControl w:val="0"/>
              <w:autoSpaceDE w:val="0"/>
              <w:autoSpaceDN w:val="0"/>
              <w:adjustRightInd w:val="0"/>
              <w:spacing w:line="240" w:lineRule="auto"/>
              <w:ind w:firstLine="0"/>
              <w:contextualSpacing/>
              <w:rPr>
                <w:lang w:eastAsia="en-US"/>
              </w:rPr>
            </w:pPr>
            <w:r w:rsidRPr="00150699">
              <w:rPr>
                <w:lang w:eastAsia="en-US"/>
              </w:rPr>
              <w:t>Kabinetuose dirbantys mokytojai</w:t>
            </w:r>
          </w:p>
        </w:tc>
      </w:tr>
      <w:tr w:rsidR="00150699" w:rsidRPr="00150699" w14:paraId="3349C951" w14:textId="77777777" w:rsidTr="00FD6FED">
        <w:tc>
          <w:tcPr>
            <w:tcW w:w="312" w:type="pct"/>
            <w:shd w:val="clear" w:color="auto" w:fill="auto"/>
          </w:tcPr>
          <w:p w14:paraId="7603EE88" w14:textId="77777777" w:rsidR="00150699" w:rsidRPr="00150699" w:rsidRDefault="00150699" w:rsidP="00150699">
            <w:pPr>
              <w:widowControl w:val="0"/>
              <w:autoSpaceDE w:val="0"/>
              <w:autoSpaceDN w:val="0"/>
              <w:adjustRightInd w:val="0"/>
              <w:spacing w:line="240" w:lineRule="auto"/>
              <w:ind w:firstLine="0"/>
              <w:contextualSpacing/>
              <w:rPr>
                <w:lang w:eastAsia="en-US"/>
              </w:rPr>
            </w:pPr>
            <w:r w:rsidRPr="00150699">
              <w:rPr>
                <w:lang w:eastAsia="en-US"/>
              </w:rPr>
              <w:t>5.</w:t>
            </w:r>
          </w:p>
        </w:tc>
        <w:tc>
          <w:tcPr>
            <w:tcW w:w="3282" w:type="pct"/>
            <w:shd w:val="clear" w:color="auto" w:fill="auto"/>
          </w:tcPr>
          <w:p w14:paraId="0FE2DF2E" w14:textId="77777777" w:rsidR="00150699" w:rsidRPr="00150699" w:rsidRDefault="00150699" w:rsidP="00150699">
            <w:pPr>
              <w:widowControl w:val="0"/>
              <w:autoSpaceDE w:val="0"/>
              <w:autoSpaceDN w:val="0"/>
              <w:adjustRightInd w:val="0"/>
              <w:spacing w:line="240" w:lineRule="auto"/>
              <w:ind w:firstLine="0"/>
              <w:contextualSpacing/>
              <w:rPr>
                <w:lang w:eastAsia="en-US"/>
              </w:rPr>
            </w:pPr>
            <w:r w:rsidRPr="00150699">
              <w:rPr>
                <w:lang w:eastAsia="en-US"/>
              </w:rPr>
              <w:t>Mokytojai mokinius veda į mokyklos stadioną ir patikrina, ar visi mokiniai yra, kurie buvo pamokoje.</w:t>
            </w:r>
          </w:p>
        </w:tc>
        <w:tc>
          <w:tcPr>
            <w:tcW w:w="1406" w:type="pct"/>
            <w:shd w:val="clear" w:color="auto" w:fill="auto"/>
          </w:tcPr>
          <w:p w14:paraId="0D98A049" w14:textId="77777777" w:rsidR="00150699" w:rsidRPr="00150699" w:rsidRDefault="00150699" w:rsidP="00150699">
            <w:pPr>
              <w:widowControl w:val="0"/>
              <w:autoSpaceDE w:val="0"/>
              <w:autoSpaceDN w:val="0"/>
              <w:adjustRightInd w:val="0"/>
              <w:spacing w:line="240" w:lineRule="auto"/>
              <w:ind w:firstLine="0"/>
              <w:contextualSpacing/>
              <w:rPr>
                <w:lang w:eastAsia="en-US"/>
              </w:rPr>
            </w:pPr>
          </w:p>
        </w:tc>
      </w:tr>
      <w:tr w:rsidR="00150699" w:rsidRPr="00150699" w14:paraId="0F443A70" w14:textId="77777777" w:rsidTr="00FD6FED">
        <w:tc>
          <w:tcPr>
            <w:tcW w:w="312" w:type="pct"/>
            <w:shd w:val="clear" w:color="auto" w:fill="auto"/>
          </w:tcPr>
          <w:p w14:paraId="30BCF621" w14:textId="77777777" w:rsidR="00150699" w:rsidRPr="00150699" w:rsidRDefault="00150699" w:rsidP="00150699">
            <w:pPr>
              <w:widowControl w:val="0"/>
              <w:autoSpaceDE w:val="0"/>
              <w:autoSpaceDN w:val="0"/>
              <w:adjustRightInd w:val="0"/>
              <w:spacing w:line="240" w:lineRule="auto"/>
              <w:ind w:firstLine="0"/>
              <w:contextualSpacing/>
              <w:rPr>
                <w:lang w:eastAsia="en-US"/>
              </w:rPr>
            </w:pPr>
            <w:r w:rsidRPr="00150699">
              <w:rPr>
                <w:lang w:eastAsia="en-US"/>
              </w:rPr>
              <w:t>6.</w:t>
            </w:r>
          </w:p>
        </w:tc>
        <w:tc>
          <w:tcPr>
            <w:tcW w:w="3282" w:type="pct"/>
            <w:shd w:val="clear" w:color="auto" w:fill="auto"/>
          </w:tcPr>
          <w:p w14:paraId="5C3B1153" w14:textId="77777777" w:rsidR="00150699" w:rsidRPr="00150699" w:rsidRDefault="00150699" w:rsidP="00150699">
            <w:pPr>
              <w:widowControl w:val="0"/>
              <w:autoSpaceDE w:val="0"/>
              <w:autoSpaceDN w:val="0"/>
              <w:adjustRightInd w:val="0"/>
              <w:spacing w:line="240" w:lineRule="auto"/>
              <w:ind w:firstLine="0"/>
              <w:contextualSpacing/>
              <w:rPr>
                <w:lang w:eastAsia="en-US"/>
              </w:rPr>
            </w:pPr>
            <w:r w:rsidRPr="00150699">
              <w:rPr>
                <w:lang w:eastAsia="en-US"/>
              </w:rPr>
              <w:t>Gesinti kilusį gaisrą, kol atvyks ugniagesiai. Gesinti pradedama nedelsiant, tik pastebėjus gaisrą. Gesina vis įmonės darbuotojai, kurie neužimti žmonių evakavimu. Naudojamos visos pirminės gaisro gesinimo priemonės, esančios mokykloje.</w:t>
            </w:r>
          </w:p>
        </w:tc>
        <w:tc>
          <w:tcPr>
            <w:tcW w:w="1406" w:type="pct"/>
            <w:shd w:val="clear" w:color="auto" w:fill="auto"/>
          </w:tcPr>
          <w:p w14:paraId="611485FA" w14:textId="77777777" w:rsidR="00150699" w:rsidRPr="00150699" w:rsidRDefault="00150699" w:rsidP="00150699">
            <w:pPr>
              <w:widowControl w:val="0"/>
              <w:autoSpaceDE w:val="0"/>
              <w:autoSpaceDN w:val="0"/>
              <w:adjustRightInd w:val="0"/>
              <w:spacing w:line="240" w:lineRule="auto"/>
              <w:ind w:firstLine="0"/>
              <w:contextualSpacing/>
              <w:rPr>
                <w:lang w:eastAsia="en-US"/>
              </w:rPr>
            </w:pPr>
            <w:r w:rsidRPr="00150699">
              <w:rPr>
                <w:lang w:eastAsia="en-US"/>
              </w:rPr>
              <w:t>Mokyklos direktorius</w:t>
            </w:r>
          </w:p>
          <w:p w14:paraId="6B64A614" w14:textId="77777777" w:rsidR="00150699" w:rsidRPr="00150699" w:rsidRDefault="00150699" w:rsidP="00150699">
            <w:pPr>
              <w:widowControl w:val="0"/>
              <w:autoSpaceDE w:val="0"/>
              <w:autoSpaceDN w:val="0"/>
              <w:adjustRightInd w:val="0"/>
              <w:spacing w:line="240" w:lineRule="auto"/>
              <w:ind w:firstLine="0"/>
              <w:contextualSpacing/>
              <w:rPr>
                <w:lang w:eastAsia="en-US"/>
              </w:rPr>
            </w:pPr>
            <w:r w:rsidRPr="00150699">
              <w:rPr>
                <w:lang w:eastAsia="en-US"/>
              </w:rPr>
              <w:t>Mokyklos darbuotojai</w:t>
            </w:r>
          </w:p>
        </w:tc>
      </w:tr>
      <w:tr w:rsidR="00150699" w:rsidRPr="00150699" w14:paraId="79392219" w14:textId="77777777" w:rsidTr="00FD6FED">
        <w:tc>
          <w:tcPr>
            <w:tcW w:w="312" w:type="pct"/>
            <w:shd w:val="clear" w:color="auto" w:fill="auto"/>
          </w:tcPr>
          <w:p w14:paraId="4782A730" w14:textId="77777777" w:rsidR="00150699" w:rsidRPr="00150699" w:rsidRDefault="00150699" w:rsidP="00150699">
            <w:pPr>
              <w:widowControl w:val="0"/>
              <w:autoSpaceDE w:val="0"/>
              <w:autoSpaceDN w:val="0"/>
              <w:adjustRightInd w:val="0"/>
              <w:spacing w:line="240" w:lineRule="auto"/>
              <w:ind w:firstLine="0"/>
              <w:contextualSpacing/>
              <w:rPr>
                <w:lang w:eastAsia="en-US"/>
              </w:rPr>
            </w:pPr>
            <w:r w:rsidRPr="00150699">
              <w:rPr>
                <w:lang w:eastAsia="en-US"/>
              </w:rPr>
              <w:t>7.</w:t>
            </w:r>
          </w:p>
        </w:tc>
        <w:tc>
          <w:tcPr>
            <w:tcW w:w="3282" w:type="pct"/>
            <w:shd w:val="clear" w:color="auto" w:fill="auto"/>
          </w:tcPr>
          <w:p w14:paraId="7A54C7BB" w14:textId="77777777" w:rsidR="00150699" w:rsidRPr="00150699" w:rsidRDefault="00150699" w:rsidP="00150699">
            <w:pPr>
              <w:widowControl w:val="0"/>
              <w:autoSpaceDE w:val="0"/>
              <w:autoSpaceDN w:val="0"/>
              <w:adjustRightInd w:val="0"/>
              <w:spacing w:line="240" w:lineRule="auto"/>
              <w:ind w:firstLine="0"/>
              <w:contextualSpacing/>
              <w:rPr>
                <w:lang w:eastAsia="en-US"/>
              </w:rPr>
            </w:pPr>
            <w:r w:rsidRPr="00150699">
              <w:rPr>
                <w:lang w:eastAsia="en-US"/>
              </w:rPr>
              <w:t>Pasitikti ugniagesius, nurodyti artimiausią vietą iki gaisro židinio vietos.</w:t>
            </w:r>
          </w:p>
        </w:tc>
        <w:tc>
          <w:tcPr>
            <w:tcW w:w="1406" w:type="pct"/>
            <w:shd w:val="clear" w:color="auto" w:fill="auto"/>
          </w:tcPr>
          <w:p w14:paraId="217F5556" w14:textId="77777777" w:rsidR="00150699" w:rsidRPr="00150699" w:rsidRDefault="00150699" w:rsidP="00150699">
            <w:pPr>
              <w:widowControl w:val="0"/>
              <w:autoSpaceDE w:val="0"/>
              <w:autoSpaceDN w:val="0"/>
              <w:adjustRightInd w:val="0"/>
              <w:spacing w:line="240" w:lineRule="auto"/>
              <w:ind w:firstLine="0"/>
              <w:contextualSpacing/>
              <w:rPr>
                <w:lang w:eastAsia="en-US"/>
              </w:rPr>
            </w:pPr>
            <w:r w:rsidRPr="00150699">
              <w:rPr>
                <w:lang w:eastAsia="en-US"/>
              </w:rPr>
              <w:t>Direktorius</w:t>
            </w:r>
          </w:p>
          <w:p w14:paraId="2CF97639" w14:textId="77777777" w:rsidR="00150699" w:rsidRPr="00150699" w:rsidRDefault="00150699" w:rsidP="00150699">
            <w:pPr>
              <w:widowControl w:val="0"/>
              <w:autoSpaceDE w:val="0"/>
              <w:autoSpaceDN w:val="0"/>
              <w:adjustRightInd w:val="0"/>
              <w:spacing w:line="240" w:lineRule="auto"/>
              <w:ind w:firstLine="0"/>
              <w:contextualSpacing/>
              <w:rPr>
                <w:lang w:eastAsia="en-US"/>
              </w:rPr>
            </w:pPr>
            <w:r w:rsidRPr="00150699">
              <w:rPr>
                <w:lang w:eastAsia="en-US"/>
              </w:rPr>
              <w:t>Direktoriaus pavaduotojas ūkiui</w:t>
            </w:r>
          </w:p>
        </w:tc>
      </w:tr>
      <w:tr w:rsidR="00150699" w:rsidRPr="00150699" w14:paraId="79BA8653" w14:textId="77777777" w:rsidTr="00FD6FED">
        <w:tc>
          <w:tcPr>
            <w:tcW w:w="312" w:type="pct"/>
            <w:shd w:val="clear" w:color="auto" w:fill="auto"/>
          </w:tcPr>
          <w:p w14:paraId="1FDE1E88" w14:textId="77777777" w:rsidR="00150699" w:rsidRPr="00150699" w:rsidRDefault="00150699" w:rsidP="00150699">
            <w:pPr>
              <w:widowControl w:val="0"/>
              <w:autoSpaceDE w:val="0"/>
              <w:autoSpaceDN w:val="0"/>
              <w:adjustRightInd w:val="0"/>
              <w:spacing w:line="240" w:lineRule="auto"/>
              <w:ind w:firstLine="0"/>
              <w:contextualSpacing/>
              <w:rPr>
                <w:lang w:eastAsia="en-US"/>
              </w:rPr>
            </w:pPr>
            <w:r w:rsidRPr="00150699">
              <w:rPr>
                <w:lang w:eastAsia="en-US"/>
              </w:rPr>
              <w:t>8.</w:t>
            </w:r>
          </w:p>
        </w:tc>
        <w:tc>
          <w:tcPr>
            <w:tcW w:w="3282" w:type="pct"/>
            <w:shd w:val="clear" w:color="auto" w:fill="auto"/>
          </w:tcPr>
          <w:p w14:paraId="27460E37" w14:textId="77777777" w:rsidR="00150699" w:rsidRPr="00150699" w:rsidRDefault="00150699" w:rsidP="00150699">
            <w:pPr>
              <w:widowControl w:val="0"/>
              <w:autoSpaceDE w:val="0"/>
              <w:autoSpaceDN w:val="0"/>
              <w:adjustRightInd w:val="0"/>
              <w:spacing w:line="240" w:lineRule="auto"/>
              <w:ind w:firstLine="0"/>
              <w:contextualSpacing/>
              <w:rPr>
                <w:lang w:eastAsia="en-US"/>
              </w:rPr>
            </w:pPr>
            <w:r w:rsidRPr="00150699">
              <w:rPr>
                <w:lang w:eastAsia="en-US"/>
              </w:rPr>
              <w:t>Atvykus priešgaisrinės gelbėjimo tarnybos pajėgoms, vykdyti gaisro gesinimo vadovo nurodymus.</w:t>
            </w:r>
          </w:p>
        </w:tc>
        <w:tc>
          <w:tcPr>
            <w:tcW w:w="1406" w:type="pct"/>
            <w:shd w:val="clear" w:color="auto" w:fill="auto"/>
          </w:tcPr>
          <w:p w14:paraId="459C2068" w14:textId="77777777" w:rsidR="00150699" w:rsidRPr="00150699" w:rsidRDefault="00150699" w:rsidP="00150699">
            <w:pPr>
              <w:widowControl w:val="0"/>
              <w:autoSpaceDE w:val="0"/>
              <w:autoSpaceDN w:val="0"/>
              <w:adjustRightInd w:val="0"/>
              <w:spacing w:line="240" w:lineRule="auto"/>
              <w:ind w:firstLine="0"/>
              <w:contextualSpacing/>
              <w:rPr>
                <w:lang w:eastAsia="en-US"/>
              </w:rPr>
            </w:pPr>
            <w:r w:rsidRPr="00150699">
              <w:rPr>
                <w:lang w:eastAsia="en-US"/>
              </w:rPr>
              <w:t>Mokyklos direktorius</w:t>
            </w:r>
          </w:p>
          <w:p w14:paraId="11941A1D" w14:textId="77777777" w:rsidR="00150699" w:rsidRPr="00150699" w:rsidRDefault="00150699" w:rsidP="00150699">
            <w:pPr>
              <w:widowControl w:val="0"/>
              <w:autoSpaceDE w:val="0"/>
              <w:autoSpaceDN w:val="0"/>
              <w:adjustRightInd w:val="0"/>
              <w:spacing w:line="240" w:lineRule="auto"/>
              <w:ind w:firstLine="0"/>
              <w:contextualSpacing/>
              <w:rPr>
                <w:lang w:eastAsia="en-US"/>
              </w:rPr>
            </w:pPr>
            <w:r w:rsidRPr="00150699">
              <w:rPr>
                <w:lang w:eastAsia="en-US"/>
              </w:rPr>
              <w:t>Mokyklos darbuotojai</w:t>
            </w:r>
          </w:p>
        </w:tc>
      </w:tr>
      <w:tr w:rsidR="00150699" w:rsidRPr="00150699" w14:paraId="543A2499" w14:textId="77777777" w:rsidTr="00FD6FED">
        <w:tc>
          <w:tcPr>
            <w:tcW w:w="312" w:type="pct"/>
            <w:shd w:val="clear" w:color="auto" w:fill="auto"/>
          </w:tcPr>
          <w:p w14:paraId="03C01C69" w14:textId="77777777" w:rsidR="00150699" w:rsidRPr="00150699" w:rsidRDefault="00150699" w:rsidP="00150699">
            <w:pPr>
              <w:widowControl w:val="0"/>
              <w:autoSpaceDE w:val="0"/>
              <w:autoSpaceDN w:val="0"/>
              <w:adjustRightInd w:val="0"/>
              <w:spacing w:line="240" w:lineRule="auto"/>
              <w:ind w:firstLine="0"/>
              <w:contextualSpacing/>
              <w:rPr>
                <w:lang w:eastAsia="en-US"/>
              </w:rPr>
            </w:pPr>
            <w:r w:rsidRPr="00150699">
              <w:rPr>
                <w:lang w:eastAsia="en-US"/>
              </w:rPr>
              <w:t>9.</w:t>
            </w:r>
          </w:p>
        </w:tc>
        <w:tc>
          <w:tcPr>
            <w:tcW w:w="3282" w:type="pct"/>
            <w:shd w:val="clear" w:color="auto" w:fill="auto"/>
          </w:tcPr>
          <w:p w14:paraId="7C0E9E2A" w14:textId="77777777" w:rsidR="00150699" w:rsidRPr="00150699" w:rsidRDefault="00150699" w:rsidP="00150699">
            <w:pPr>
              <w:widowControl w:val="0"/>
              <w:autoSpaceDE w:val="0"/>
              <w:autoSpaceDN w:val="0"/>
              <w:adjustRightInd w:val="0"/>
              <w:spacing w:line="240" w:lineRule="auto"/>
              <w:ind w:firstLine="0"/>
              <w:contextualSpacing/>
              <w:rPr>
                <w:lang w:eastAsia="en-US"/>
              </w:rPr>
            </w:pPr>
            <w:r w:rsidRPr="00150699">
              <w:rPr>
                <w:lang w:eastAsia="en-US"/>
              </w:rPr>
              <w:t>Leisti naudotis gaisrui gesinti įmonei priklausančiomis vandens tiekimo sistemomis, gamtiniais ištekliais (smėliu, žvyru ir kt.) gaisro gesinimo, transporto, ryšio priemonėmis bei kitais gaisro gesinimo ar jo organizavimo būtinais daiktais, neatsižvelgiant į gaisro kilimo vietą.</w:t>
            </w:r>
          </w:p>
        </w:tc>
        <w:tc>
          <w:tcPr>
            <w:tcW w:w="1406" w:type="pct"/>
            <w:shd w:val="clear" w:color="auto" w:fill="auto"/>
          </w:tcPr>
          <w:p w14:paraId="57D6B009" w14:textId="77777777" w:rsidR="00150699" w:rsidRPr="00150699" w:rsidRDefault="00150699" w:rsidP="00150699">
            <w:pPr>
              <w:widowControl w:val="0"/>
              <w:autoSpaceDE w:val="0"/>
              <w:autoSpaceDN w:val="0"/>
              <w:adjustRightInd w:val="0"/>
              <w:spacing w:line="240" w:lineRule="auto"/>
              <w:ind w:firstLine="0"/>
              <w:contextualSpacing/>
              <w:rPr>
                <w:lang w:eastAsia="en-US"/>
              </w:rPr>
            </w:pPr>
            <w:r w:rsidRPr="00150699">
              <w:rPr>
                <w:lang w:eastAsia="en-US"/>
              </w:rPr>
              <w:t>Mokyklos direktorius</w:t>
            </w:r>
          </w:p>
          <w:p w14:paraId="622C2FFF" w14:textId="77777777" w:rsidR="00150699" w:rsidRPr="00150699" w:rsidRDefault="00150699" w:rsidP="00150699">
            <w:pPr>
              <w:widowControl w:val="0"/>
              <w:autoSpaceDE w:val="0"/>
              <w:autoSpaceDN w:val="0"/>
              <w:adjustRightInd w:val="0"/>
              <w:spacing w:line="240" w:lineRule="auto"/>
              <w:ind w:firstLine="0"/>
              <w:contextualSpacing/>
              <w:rPr>
                <w:lang w:eastAsia="en-US"/>
              </w:rPr>
            </w:pPr>
            <w:r w:rsidRPr="00150699">
              <w:rPr>
                <w:lang w:eastAsia="en-US"/>
              </w:rPr>
              <w:t>Mokyklos darbuotojai</w:t>
            </w:r>
          </w:p>
        </w:tc>
      </w:tr>
    </w:tbl>
    <w:p w14:paraId="559AEF0D" w14:textId="77777777" w:rsidR="00150699" w:rsidRPr="00150699" w:rsidRDefault="00150699" w:rsidP="00150699">
      <w:pPr>
        <w:widowControl w:val="0"/>
        <w:tabs>
          <w:tab w:val="left" w:pos="1560"/>
        </w:tabs>
        <w:spacing w:line="240" w:lineRule="auto"/>
        <w:ind w:firstLine="1134"/>
        <w:jc w:val="center"/>
        <w:rPr>
          <w:b/>
          <w:lang w:eastAsia="en-US"/>
        </w:rPr>
      </w:pPr>
      <w:r w:rsidRPr="00150699">
        <w:rPr>
          <w:b/>
          <w:lang w:eastAsia="en-US"/>
        </w:rPr>
        <w:t>___________________________</w:t>
      </w:r>
    </w:p>
    <w:p w14:paraId="6C386E9B" w14:textId="1CC68BAC" w:rsidR="00DA4AB2" w:rsidRPr="0032650A" w:rsidRDefault="00DA4AB2" w:rsidP="00135429">
      <w:pPr>
        <w:spacing w:line="240" w:lineRule="auto"/>
        <w:ind w:firstLine="567"/>
        <w:jc w:val="center"/>
        <w:sectPr w:rsidR="00DA4AB2" w:rsidRPr="0032650A" w:rsidSect="001A0EA2">
          <w:pgSz w:w="11906" w:h="16838"/>
          <w:pgMar w:top="851" w:right="566" w:bottom="1134" w:left="1701" w:header="568" w:footer="0" w:gutter="0"/>
          <w:cols w:space="1296"/>
          <w:docGrid w:linePitch="360"/>
        </w:sectPr>
      </w:pPr>
    </w:p>
    <w:p w14:paraId="329BBBF9" w14:textId="77777777" w:rsidR="0035472D" w:rsidRPr="0032650A" w:rsidRDefault="0035472D" w:rsidP="00847447">
      <w:pPr>
        <w:pStyle w:val="Puslapioinaostekstas"/>
        <w:tabs>
          <w:tab w:val="left" w:pos="1080"/>
        </w:tabs>
        <w:spacing w:line="240" w:lineRule="auto"/>
        <w:ind w:left="10915" w:right="-31" w:firstLine="0"/>
        <w:contextualSpacing/>
        <w:jc w:val="left"/>
        <w:rPr>
          <w:bCs/>
          <w:sz w:val="24"/>
          <w:szCs w:val="24"/>
        </w:rPr>
      </w:pPr>
      <w:bookmarkStart w:id="1" w:name="page113"/>
      <w:bookmarkEnd w:id="1"/>
      <w:r w:rsidRPr="0032650A">
        <w:rPr>
          <w:bCs/>
          <w:sz w:val="24"/>
          <w:szCs w:val="24"/>
        </w:rPr>
        <w:lastRenderedPageBreak/>
        <w:t>Jonavos Jeronimo Ralio gimnazijos ekstremaliųjų situacijų valdymo plano</w:t>
      </w:r>
    </w:p>
    <w:p w14:paraId="1B86FE06" w14:textId="4029F558" w:rsidR="0035472D" w:rsidRPr="0032650A" w:rsidRDefault="0035472D" w:rsidP="00847447">
      <w:pPr>
        <w:pStyle w:val="Puslapioinaostekstas"/>
        <w:tabs>
          <w:tab w:val="left" w:pos="1080"/>
        </w:tabs>
        <w:spacing w:line="240" w:lineRule="auto"/>
        <w:ind w:left="10915" w:right="-31" w:firstLine="0"/>
        <w:contextualSpacing/>
        <w:jc w:val="left"/>
        <w:rPr>
          <w:bCs/>
          <w:sz w:val="24"/>
          <w:szCs w:val="24"/>
        </w:rPr>
      </w:pPr>
      <w:r w:rsidRPr="0032650A">
        <w:rPr>
          <w:bCs/>
          <w:sz w:val="24"/>
          <w:szCs w:val="24"/>
        </w:rPr>
        <w:t>9 priedas</w:t>
      </w:r>
    </w:p>
    <w:p w14:paraId="7BC3E93A" w14:textId="77777777" w:rsidR="000243D6" w:rsidRPr="0032650A" w:rsidRDefault="000243D6" w:rsidP="00135429">
      <w:pPr>
        <w:spacing w:line="240" w:lineRule="auto"/>
        <w:ind w:firstLine="567"/>
        <w:jc w:val="right"/>
        <w:rPr>
          <w:b/>
        </w:rPr>
      </w:pPr>
    </w:p>
    <w:p w14:paraId="65AEFBC4" w14:textId="6CCFD24E" w:rsidR="008F1A76" w:rsidRPr="0032650A" w:rsidRDefault="008F1A76" w:rsidP="00135429">
      <w:pPr>
        <w:spacing w:line="240" w:lineRule="auto"/>
        <w:ind w:firstLine="567"/>
        <w:jc w:val="center"/>
        <w:rPr>
          <w:rStyle w:val="Grietas"/>
          <w:b w:val="0"/>
        </w:rPr>
      </w:pPr>
      <w:r w:rsidRPr="0032650A">
        <w:rPr>
          <w:b/>
        </w:rPr>
        <w:t>PERSPĖJIMO APIE ĮVYKĮ (SAVIVALDYBĖJE, RESPUBLIKOJE) SCHEMA</w:t>
      </w:r>
    </w:p>
    <w:p w14:paraId="04FD6BDE" w14:textId="4291906B" w:rsidR="008F1A76" w:rsidRPr="0032650A" w:rsidRDefault="00B1789A" w:rsidP="00135429">
      <w:pPr>
        <w:spacing w:before="100" w:beforeAutospacing="1" w:after="100" w:afterAutospacing="1" w:line="240" w:lineRule="auto"/>
        <w:ind w:right="1145" w:firstLine="567"/>
        <w:contextualSpacing/>
        <w:jc w:val="center"/>
        <w:rPr>
          <w:b/>
          <w:bCs/>
        </w:rPr>
      </w:pPr>
      <w:r w:rsidRPr="0032650A">
        <w:rPr>
          <w:noProof/>
          <w:sz w:val="20"/>
          <w:szCs w:val="20"/>
        </w:rPr>
        <mc:AlternateContent>
          <mc:Choice Requires="wps">
            <w:drawing>
              <wp:anchor distT="0" distB="0" distL="114300" distR="114300" simplePos="0" relativeHeight="251624960" behindDoc="0" locked="0" layoutInCell="1" allowOverlap="1" wp14:anchorId="367BC1D5" wp14:editId="2659048B">
                <wp:simplePos x="0" y="0"/>
                <wp:positionH relativeFrom="column">
                  <wp:posOffset>4529</wp:posOffset>
                </wp:positionH>
                <wp:positionV relativeFrom="paragraph">
                  <wp:posOffset>148410</wp:posOffset>
                </wp:positionV>
                <wp:extent cx="9299275" cy="802005"/>
                <wp:effectExtent l="0" t="0" r="16510" b="17780"/>
                <wp:wrapNone/>
                <wp:docPr id="7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9275" cy="802005"/>
                        </a:xfrm>
                        <a:prstGeom prst="rect">
                          <a:avLst/>
                        </a:prstGeom>
                        <a:solidFill>
                          <a:srgbClr val="FFFFFF"/>
                        </a:solidFill>
                        <a:ln w="9525">
                          <a:solidFill>
                            <a:srgbClr val="000000"/>
                          </a:solidFill>
                          <a:miter lim="800000"/>
                          <a:headEnd/>
                          <a:tailEnd/>
                        </a:ln>
                      </wps:spPr>
                      <wps:txbx>
                        <w:txbxContent>
                          <w:p w14:paraId="5DE02765" w14:textId="77777777" w:rsidR="005D3E1C" w:rsidRPr="00281781" w:rsidRDefault="005D3E1C" w:rsidP="008F1A76">
                            <w:pPr>
                              <w:spacing w:line="240" w:lineRule="auto"/>
                              <w:contextualSpacing/>
                              <w:jc w:val="center"/>
                              <w:rPr>
                                <w:b/>
                              </w:rPr>
                            </w:pPr>
                            <w:r w:rsidRPr="00281781">
                              <w:rPr>
                                <w:b/>
                              </w:rPr>
                              <w:t>Civilinės saugos signalas ,,Dėmesio visiems“</w:t>
                            </w:r>
                          </w:p>
                          <w:p w14:paraId="7B542F9F" w14:textId="77777777" w:rsidR="005D3E1C" w:rsidRDefault="005D3E1C" w:rsidP="00D16C4B">
                            <w:pPr>
                              <w:spacing w:line="240" w:lineRule="auto"/>
                              <w:ind w:left="142" w:right="418" w:firstLine="0"/>
                              <w:contextualSpacing/>
                              <w:jc w:val="center"/>
                            </w:pPr>
                            <w:r>
                              <w:t>Veikianti garsinė gyventų perspėjimo sistema (sirenos)</w:t>
                            </w:r>
                          </w:p>
                          <w:p w14:paraId="67B3D01C" w14:textId="77777777" w:rsidR="005D3E1C" w:rsidRDefault="005D3E1C" w:rsidP="008F1A76">
                            <w:pPr>
                              <w:spacing w:line="240" w:lineRule="auto"/>
                              <w:ind w:left="142" w:firstLine="0"/>
                              <w:contextualSpacing/>
                              <w:jc w:val="center"/>
                            </w:pPr>
                            <w:r>
                              <w:t xml:space="preserve">Veikiančios specialiųjų tarnybų automobilių </w:t>
                            </w:r>
                            <w:r w:rsidRPr="00942BFB">
                              <w:t>siren</w:t>
                            </w:r>
                            <w:r>
                              <w:t>os</w:t>
                            </w:r>
                            <w:r w:rsidRPr="00942BFB">
                              <w:t xml:space="preserve"> ir garsiakalbius perduodant balsu skelbiamą signalą (informaciją apie įvykį)</w:t>
                            </w:r>
                          </w:p>
                          <w:p w14:paraId="7843AAFE" w14:textId="77777777" w:rsidR="005D3E1C" w:rsidRDefault="005D3E1C" w:rsidP="008F1A76">
                            <w:pPr>
                              <w:spacing w:line="240" w:lineRule="auto"/>
                              <w:ind w:left="142" w:firstLine="0"/>
                              <w:contextualSpacing/>
                              <w:jc w:val="center"/>
                            </w:pPr>
                            <w:r>
                              <w:t>Pranešimas į mobilųjį telefoną</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67BC1D5" id="_x0000_t202" coordsize="21600,21600" o:spt="202" path="m,l,21600r21600,l21600,xe">
                <v:stroke joinstyle="miter"/>
                <v:path gradientshapeok="t" o:connecttype="rect"/>
              </v:shapetype>
              <v:shape id="Text Box 2" o:spid="_x0000_s1028" type="#_x0000_t202" style="position:absolute;left:0;text-align:left;margin-left:.35pt;margin-top:11.7pt;width:732.25pt;height:63.15pt;z-index:251624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">
                <v:textbox style="mso-fit-shape-to-text:t">
                  <w:txbxContent>
                    <w:p w14:paraId="5DE02765" w14:textId="77777777" w:rsidR="005D3E1C" w:rsidRPr="00281781" w:rsidRDefault="005D3E1C" w:rsidP="008F1A76">
                      <w:pPr>
                        <w:spacing w:line="240" w:lineRule="auto"/>
                        <w:contextualSpacing/>
                        <w:jc w:val="center"/>
                        <w:rPr>
                          <w:b/>
                        </w:rPr>
                      </w:pPr>
                      <w:r w:rsidRPr="00281781">
                        <w:rPr>
                          <w:b/>
                        </w:rPr>
                        <w:t>Civilinės saugos signalas ,,Dėmesio visiems“</w:t>
                      </w:r>
                    </w:p>
                    <w:p w14:paraId="7B542F9F" w14:textId="77777777" w:rsidR="005D3E1C" w:rsidRDefault="005D3E1C" w:rsidP="00D16C4B">
                      <w:pPr>
                        <w:spacing w:line="240" w:lineRule="auto"/>
                        <w:ind w:left="142" w:right="418" w:firstLine="0"/>
                        <w:contextualSpacing/>
                        <w:jc w:val="center"/>
                      </w:pPr>
                      <w:r>
                        <w:t>Veikianti garsinė gyventų perspėjimo sistema (sirenos)</w:t>
                      </w:r>
                    </w:p>
                    <w:p w14:paraId="67B3D01C" w14:textId="77777777" w:rsidR="005D3E1C" w:rsidRDefault="005D3E1C" w:rsidP="008F1A76">
                      <w:pPr>
                        <w:spacing w:line="240" w:lineRule="auto"/>
                        <w:ind w:left="142" w:firstLine="0"/>
                        <w:contextualSpacing/>
                        <w:jc w:val="center"/>
                      </w:pPr>
                      <w:r>
                        <w:t xml:space="preserve">Veikiančios specialiųjų tarnybų automobilių </w:t>
                      </w:r>
                      <w:r w:rsidRPr="00942BFB">
                        <w:t>siren</w:t>
                      </w:r>
                      <w:r>
                        <w:t>os</w:t>
                      </w:r>
                      <w:r w:rsidRPr="00942BFB">
                        <w:t xml:space="preserve"> ir garsiakalbius perduodant balsu skelbiamą signalą (informaciją apie įvykį)</w:t>
                      </w:r>
                    </w:p>
                    <w:p w14:paraId="7843AAFE" w14:textId="77777777" w:rsidR="005D3E1C" w:rsidRDefault="005D3E1C" w:rsidP="008F1A76">
                      <w:pPr>
                        <w:spacing w:line="240" w:lineRule="auto"/>
                        <w:ind w:left="142" w:firstLine="0"/>
                        <w:contextualSpacing/>
                        <w:jc w:val="center"/>
                      </w:pPr>
                      <w:r>
                        <w:t>Pranešimas į mobilųjį telefoną</w:t>
                      </w:r>
                    </w:p>
                  </w:txbxContent>
                </v:textbox>
              </v:shape>
            </w:pict>
          </mc:Fallback>
        </mc:AlternateContent>
      </w:r>
    </w:p>
    <w:p w14:paraId="091FD913" w14:textId="77777777" w:rsidR="008F1A76" w:rsidRPr="0032650A" w:rsidRDefault="008F1A76" w:rsidP="00135429">
      <w:pPr>
        <w:pStyle w:val="BodyText1"/>
        <w:spacing w:line="360" w:lineRule="auto"/>
        <w:ind w:firstLine="567"/>
        <w:rPr>
          <w:color w:val="auto"/>
          <w:sz w:val="24"/>
          <w:szCs w:val="24"/>
        </w:rPr>
      </w:pPr>
    </w:p>
    <w:p w14:paraId="25D774F0" w14:textId="77777777" w:rsidR="008F1A76" w:rsidRPr="0032650A" w:rsidRDefault="008F1A76" w:rsidP="00135429">
      <w:pPr>
        <w:pStyle w:val="BodyText1"/>
        <w:spacing w:line="360" w:lineRule="auto"/>
        <w:ind w:firstLine="567"/>
        <w:rPr>
          <w:color w:val="auto"/>
          <w:sz w:val="24"/>
          <w:szCs w:val="24"/>
        </w:rPr>
      </w:pPr>
    </w:p>
    <w:p w14:paraId="55ADD628" w14:textId="4A6909D3" w:rsidR="008F1A76" w:rsidRPr="0032650A" w:rsidRDefault="00B1789A" w:rsidP="00135429">
      <w:pPr>
        <w:pStyle w:val="BodyText1"/>
        <w:spacing w:line="360" w:lineRule="auto"/>
        <w:ind w:firstLine="567"/>
        <w:jc w:val="center"/>
        <w:rPr>
          <w:color w:val="auto"/>
          <w:sz w:val="24"/>
          <w:szCs w:val="24"/>
        </w:rPr>
      </w:pPr>
      <w:r w:rsidRPr="0032650A">
        <w:rPr>
          <w:noProof/>
          <w:color w:val="auto"/>
          <w:sz w:val="24"/>
          <w:szCs w:val="24"/>
        </w:rPr>
        <mc:AlternateContent>
          <mc:Choice Requires="wps">
            <w:drawing>
              <wp:anchor distT="0" distB="0" distL="114300" distR="114300" simplePos="0" relativeHeight="251671040" behindDoc="0" locked="0" layoutInCell="1" allowOverlap="1" wp14:anchorId="44C7C90B" wp14:editId="7485C1CF">
                <wp:simplePos x="0" y="0"/>
                <wp:positionH relativeFrom="column">
                  <wp:posOffset>5481955</wp:posOffset>
                </wp:positionH>
                <wp:positionV relativeFrom="paragraph">
                  <wp:posOffset>85090</wp:posOffset>
                </wp:positionV>
                <wp:extent cx="635" cy="307975"/>
                <wp:effectExtent l="55245" t="3175" r="48895" b="12700"/>
                <wp:wrapNone/>
                <wp:docPr id="478" name="AutoShap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797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49B2C6" id="AutoShape 1006" o:spid="_x0000_s1026" type="#_x0000_t32" style="position:absolute;margin-left:431.65pt;margin-top:6.7pt;width:.05pt;height:24.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" strokecolor="black [3213]" strokeweight=".5pt">
                <v:stroke endarrow="block"/>
              </v:shape>
            </w:pict>
          </mc:Fallback>
        </mc:AlternateContent>
      </w:r>
    </w:p>
    <w:p w14:paraId="08FD9480" w14:textId="0738FCD2" w:rsidR="008F1A76" w:rsidRPr="0032650A" w:rsidRDefault="00B7574C" w:rsidP="00135429">
      <w:pPr>
        <w:pStyle w:val="BodyText1"/>
        <w:spacing w:line="360" w:lineRule="auto"/>
        <w:ind w:firstLine="567"/>
        <w:rPr>
          <w:color w:val="auto"/>
          <w:sz w:val="24"/>
          <w:szCs w:val="24"/>
        </w:rPr>
      </w:pPr>
      <w:r w:rsidRPr="0032650A">
        <w:rPr>
          <w:noProof/>
          <w:color w:val="auto"/>
          <w:sz w:val="24"/>
          <w:szCs w:val="24"/>
        </w:rPr>
        <mc:AlternateContent>
          <mc:Choice Requires="wps">
            <w:drawing>
              <wp:anchor distT="0" distB="0" distL="114300" distR="114300" simplePos="0" relativeHeight="251627008" behindDoc="0" locked="0" layoutInCell="1" allowOverlap="1" wp14:anchorId="3F787B78" wp14:editId="79907341">
                <wp:simplePos x="0" y="0"/>
                <wp:positionH relativeFrom="column">
                  <wp:posOffset>7653583</wp:posOffset>
                </wp:positionH>
                <wp:positionV relativeFrom="paragraph">
                  <wp:posOffset>209766</wp:posOffset>
                </wp:positionV>
                <wp:extent cx="2021205" cy="502285"/>
                <wp:effectExtent l="0" t="0" r="0" b="0"/>
                <wp:wrapNone/>
                <wp:docPr id="477"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205" cy="502285"/>
                        </a:xfrm>
                        <a:prstGeom prst="rect">
                          <a:avLst/>
                        </a:prstGeom>
                        <a:solidFill>
                          <a:srgbClr val="FFFFFF"/>
                        </a:solidFill>
                        <a:ln w="9525">
                          <a:solidFill>
                            <a:srgbClr val="000000"/>
                          </a:solidFill>
                          <a:miter lim="800000"/>
                          <a:headEnd/>
                          <a:tailEnd/>
                        </a:ln>
                      </wps:spPr>
                      <wps:txbx>
                        <w:txbxContent>
                          <w:p w14:paraId="4957FC83" w14:textId="21416B35" w:rsidR="005D3E1C" w:rsidRDefault="005D3E1C" w:rsidP="0063345D">
                            <w:pPr>
                              <w:spacing w:line="240" w:lineRule="auto"/>
                              <w:ind w:firstLine="0"/>
                              <w:contextualSpacing/>
                              <w:jc w:val="center"/>
                            </w:pPr>
                            <w:r>
                              <w:rPr>
                                <w:b/>
                              </w:rPr>
                              <w:t>Gimnazijos ESV grupės nariai</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F787B78" id="Text Box 520" o:spid="_x0000_s1029" type="#_x0000_t202" style="position:absolute;left:0;text-align:left;margin-left:602.65pt;margin-top:16.5pt;width:159.15pt;height:39.5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">
                <v:textbox inset="0,0,0,0">
                  <w:txbxContent>
                    <w:p w14:paraId="4957FC83" w14:textId="21416B35" w:rsidR="005D3E1C" w:rsidRDefault="005D3E1C" w:rsidP="0063345D">
                      <w:pPr>
                        <w:spacing w:line="240" w:lineRule="auto"/>
                        <w:ind w:firstLine="0"/>
                        <w:contextualSpacing/>
                        <w:jc w:val="center"/>
                      </w:pPr>
                      <w:r>
                        <w:rPr>
                          <w:b/>
                        </w:rPr>
                        <w:t>Gimnazijos ESV grupės nariai</w:t>
                      </w:r>
                    </w:p>
                  </w:txbxContent>
                </v:textbox>
              </v:shape>
            </w:pict>
          </mc:Fallback>
        </mc:AlternateContent>
      </w:r>
      <w:r w:rsidRPr="0032650A">
        <w:rPr>
          <w:noProof/>
          <w:color w:val="auto"/>
        </w:rPr>
        <mc:AlternateContent>
          <mc:Choice Requires="wps">
            <w:drawing>
              <wp:anchor distT="0" distB="0" distL="114300" distR="114300" simplePos="0" relativeHeight="251625984" behindDoc="0" locked="0" layoutInCell="1" allowOverlap="1" wp14:anchorId="16CF2291" wp14:editId="23097D8D">
                <wp:simplePos x="0" y="0"/>
                <wp:positionH relativeFrom="margin">
                  <wp:posOffset>3877789</wp:posOffset>
                </wp:positionH>
                <wp:positionV relativeFrom="paragraph">
                  <wp:posOffset>128114</wp:posOffset>
                </wp:positionV>
                <wp:extent cx="3140015" cy="593725"/>
                <wp:effectExtent l="0" t="0" r="22860" b="15875"/>
                <wp:wrapNone/>
                <wp:docPr id="757"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015" cy="593725"/>
                        </a:xfrm>
                        <a:prstGeom prst="rect">
                          <a:avLst/>
                        </a:prstGeom>
                        <a:solidFill>
                          <a:srgbClr val="FFFFFF"/>
                        </a:solidFill>
                        <a:ln w="9525">
                          <a:solidFill>
                            <a:srgbClr val="000000"/>
                          </a:solidFill>
                          <a:miter lim="800000"/>
                          <a:headEnd/>
                          <a:tailEnd/>
                        </a:ln>
                      </wps:spPr>
                      <wps:txbx>
                        <w:txbxContent>
                          <w:p w14:paraId="0036822C" w14:textId="77777777" w:rsidR="005D3E1C" w:rsidRDefault="005D3E1C" w:rsidP="008F1A76">
                            <w:pPr>
                              <w:spacing w:line="240" w:lineRule="auto"/>
                              <w:ind w:firstLine="0"/>
                              <w:contextualSpacing/>
                              <w:jc w:val="center"/>
                              <w:rPr>
                                <w:b/>
                              </w:rPr>
                            </w:pPr>
                            <w:r>
                              <w:rPr>
                                <w:b/>
                              </w:rPr>
                              <w:t>Atsakingas už perspėjimą ir informavimą Gimnazijoje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6CF2291" id="Text Box 518" o:spid="_x0000_s1030" type="#_x0000_t202" style="position:absolute;left:0;text-align:left;margin-left:305.35pt;margin-top:10.1pt;width:247.25pt;height:46.75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">
                <v:textbox>
                  <w:txbxContent>
                    <w:p w14:paraId="0036822C" w14:textId="77777777" w:rsidR="005D3E1C" w:rsidRDefault="005D3E1C" w:rsidP="008F1A76">
                      <w:pPr>
                        <w:spacing w:line="240" w:lineRule="auto"/>
                        <w:ind w:firstLine="0"/>
                        <w:contextualSpacing/>
                        <w:jc w:val="center"/>
                        <w:rPr>
                          <w:b/>
                        </w:rPr>
                      </w:pPr>
                      <w:r>
                        <w:rPr>
                          <w:b/>
                        </w:rPr>
                        <w:t>Atsakingas už perspėjimą ir informavimą Gimnazijoje</w:t>
                      </w:r>
                    </w:p>
                  </w:txbxContent>
                </v:textbox>
                <w10:wrap anchorx="margin"/>
              </v:shape>
            </w:pict>
          </mc:Fallback>
        </mc:AlternateContent>
      </w:r>
      <w:r w:rsidR="00B1789A" w:rsidRPr="0032650A">
        <w:rPr>
          <w:noProof/>
          <w:color w:val="auto"/>
          <w:sz w:val="24"/>
          <w:szCs w:val="24"/>
        </w:rPr>
        <mc:AlternateContent>
          <mc:Choice Requires="wps">
            <w:drawing>
              <wp:anchor distT="0" distB="0" distL="114300" distR="114300" simplePos="0" relativeHeight="251701760" behindDoc="0" locked="0" layoutInCell="1" allowOverlap="1" wp14:anchorId="0C258795" wp14:editId="0860A2F5">
                <wp:simplePos x="0" y="0"/>
                <wp:positionH relativeFrom="column">
                  <wp:posOffset>1304925</wp:posOffset>
                </wp:positionH>
                <wp:positionV relativeFrom="paragraph">
                  <wp:posOffset>130175</wp:posOffset>
                </wp:positionV>
                <wp:extent cx="2021205" cy="502285"/>
                <wp:effectExtent l="0" t="0" r="0" b="0"/>
                <wp:wrapNone/>
                <wp:docPr id="758"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205" cy="502285"/>
                        </a:xfrm>
                        <a:prstGeom prst="rect">
                          <a:avLst/>
                        </a:prstGeom>
                        <a:solidFill>
                          <a:srgbClr val="FFFFFF"/>
                        </a:solidFill>
                        <a:ln w="9525">
                          <a:solidFill>
                            <a:srgbClr val="000000"/>
                          </a:solidFill>
                          <a:miter lim="800000"/>
                          <a:headEnd/>
                          <a:tailEnd/>
                        </a:ln>
                      </wps:spPr>
                      <wps:txbx>
                        <w:txbxContent>
                          <w:p w14:paraId="5760F7BA" w14:textId="77777777" w:rsidR="005D3E1C" w:rsidRPr="00A25146" w:rsidRDefault="005D3E1C" w:rsidP="0063345D">
                            <w:pPr>
                              <w:spacing w:line="240" w:lineRule="auto"/>
                              <w:ind w:firstLine="0"/>
                              <w:contextualSpacing/>
                              <w:jc w:val="center"/>
                            </w:pPr>
                            <w:r>
                              <w:rPr>
                                <w:b/>
                              </w:rPr>
                              <w:t>Gimnazijos vadovas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C258795" id="_x0000_s1031" type="#_x0000_t202" style="position:absolute;left:0;text-align:left;margin-left:102.75pt;margin-top:10.25pt;width:159.15pt;height:39.5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">
                <v:textbox inset="0,0,0,0">
                  <w:txbxContent>
                    <w:p w14:paraId="5760F7BA" w14:textId="77777777" w:rsidR="005D3E1C" w:rsidRPr="00A25146" w:rsidRDefault="005D3E1C" w:rsidP="0063345D">
                      <w:pPr>
                        <w:spacing w:line="240" w:lineRule="auto"/>
                        <w:ind w:firstLine="0"/>
                        <w:contextualSpacing/>
                        <w:jc w:val="center"/>
                      </w:pPr>
                      <w:r>
                        <w:rPr>
                          <w:b/>
                        </w:rPr>
                        <w:t>Gimnazijos vadovas</w:t>
                      </w:r>
                    </w:p>
                  </w:txbxContent>
                </v:textbox>
              </v:shape>
            </w:pict>
          </mc:Fallback>
        </mc:AlternateContent>
      </w:r>
    </w:p>
    <w:p w14:paraId="0336AF6C" w14:textId="1B40AA4D" w:rsidR="008F1A76" w:rsidRPr="0032650A" w:rsidRDefault="00B7574C" w:rsidP="00135429">
      <w:pPr>
        <w:pStyle w:val="BodyText1"/>
        <w:spacing w:line="360" w:lineRule="auto"/>
        <w:ind w:firstLine="567"/>
        <w:rPr>
          <w:color w:val="auto"/>
          <w:sz w:val="24"/>
          <w:szCs w:val="24"/>
        </w:rPr>
      </w:pPr>
      <w:r w:rsidRPr="0032650A">
        <w:rPr>
          <w:noProof/>
          <w:color w:val="auto"/>
          <w:sz w:val="24"/>
          <w:szCs w:val="24"/>
        </w:rPr>
        <mc:AlternateContent>
          <mc:Choice Requires="wps">
            <w:drawing>
              <wp:anchor distT="0" distB="0" distL="114300" distR="114300" simplePos="0" relativeHeight="251666944" behindDoc="0" locked="0" layoutInCell="1" allowOverlap="1" wp14:anchorId="67016BD1" wp14:editId="2329003C">
                <wp:simplePos x="0" y="0"/>
                <wp:positionH relativeFrom="column">
                  <wp:posOffset>7046056</wp:posOffset>
                </wp:positionH>
                <wp:positionV relativeFrom="paragraph">
                  <wp:posOffset>226695</wp:posOffset>
                </wp:positionV>
                <wp:extent cx="675005" cy="0"/>
                <wp:effectExtent l="635" t="51435" r="10160" b="53340"/>
                <wp:wrapNone/>
                <wp:docPr id="474" name="AutoShape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0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DD4178" id="_x0000_t32" coordsize="21600,21600" o:spt="32" o:oned="t" path="m,l21600,21600e" filled="f">
                <v:path arrowok="t" fillok="f" o:connecttype="none"/>
                <o:lock v:ext="edit" shapetype="t"/>
              </v:shapetype>
              <v:shape id="AutoShape 1000" o:spid="_x0000_s1026" type="#_x0000_t32" style="position:absolute;margin-left:554.8pt;margin-top:17.85pt;width:53.15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">
                <v:stroke endarrow="block"/>
              </v:shape>
            </w:pict>
          </mc:Fallback>
        </mc:AlternateContent>
      </w:r>
      <w:r w:rsidR="00B1789A" w:rsidRPr="0032650A">
        <w:rPr>
          <w:noProof/>
          <w:color w:val="auto"/>
          <w:sz w:val="24"/>
          <w:szCs w:val="24"/>
        </w:rPr>
        <mc:AlternateContent>
          <mc:Choice Requires="wps">
            <w:drawing>
              <wp:anchor distT="0" distB="0" distL="114300" distR="114300" simplePos="0" relativeHeight="251659776" behindDoc="0" locked="0" layoutInCell="1" allowOverlap="1" wp14:anchorId="236DDA70" wp14:editId="4B764B5B">
                <wp:simplePos x="0" y="0"/>
                <wp:positionH relativeFrom="column">
                  <wp:posOffset>3326130</wp:posOffset>
                </wp:positionH>
                <wp:positionV relativeFrom="paragraph">
                  <wp:posOffset>247650</wp:posOffset>
                </wp:positionV>
                <wp:extent cx="572135" cy="13335"/>
                <wp:effectExtent l="4445" t="34290" r="13970" b="57150"/>
                <wp:wrapNone/>
                <wp:docPr id="476" name="AutoShape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135" cy="13335"/>
                        </a:xfrm>
                        <a:prstGeom prst="straightConnector1">
                          <a:avLst/>
                        </a:prstGeom>
                        <a:noFill/>
                        <a:ln w="6350">
                          <a:solidFill>
                            <a:schemeClr val="tx1">
                              <a:lumMod val="100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469A9" id="AutoShape 968" o:spid="_x0000_s1026" type="#_x0000_t32" style="position:absolute;margin-left:261.9pt;margin-top:19.5pt;width:45.05pt;height:1.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" strokecolor="black [3213]" strokeweight=".5pt">
                <v:stroke dashstyle="dash" endarrow="block"/>
              </v:shape>
            </w:pict>
          </mc:Fallback>
        </mc:AlternateContent>
      </w:r>
      <w:r w:rsidR="00B1789A" w:rsidRPr="0032650A">
        <w:rPr>
          <w:noProof/>
          <w:color w:val="auto"/>
          <w:sz w:val="24"/>
          <w:szCs w:val="24"/>
        </w:rPr>
        <mc:AlternateContent>
          <mc:Choice Requires="wps">
            <w:drawing>
              <wp:anchor distT="0" distB="0" distL="114300" distR="114300" simplePos="0" relativeHeight="251702784" behindDoc="0" locked="0" layoutInCell="1" allowOverlap="1" wp14:anchorId="4861B249" wp14:editId="44ACD468">
                <wp:simplePos x="0" y="0"/>
                <wp:positionH relativeFrom="column">
                  <wp:posOffset>3306445</wp:posOffset>
                </wp:positionH>
                <wp:positionV relativeFrom="paragraph">
                  <wp:posOffset>115570</wp:posOffset>
                </wp:positionV>
                <wp:extent cx="574675" cy="0"/>
                <wp:effectExtent l="13335" t="54610" r="2540" b="50165"/>
                <wp:wrapNone/>
                <wp:docPr id="475" name="AutoShape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574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372359" id="AutoShape 1163" o:spid="_x0000_s1026" type="#_x0000_t32" style="position:absolute;margin-left:260.35pt;margin-top:9.1pt;width:45.25pt;height:0;rotation:18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">
                <v:stroke endarrow="block"/>
              </v:shape>
            </w:pict>
          </mc:Fallback>
        </mc:AlternateContent>
      </w:r>
    </w:p>
    <w:p w14:paraId="63F46932" w14:textId="59D1C3B8" w:rsidR="008F1A76" w:rsidRPr="0032650A" w:rsidRDefault="00B1789A" w:rsidP="00135429">
      <w:pPr>
        <w:pStyle w:val="BodyText1"/>
        <w:spacing w:line="360" w:lineRule="auto"/>
        <w:ind w:firstLine="567"/>
        <w:rPr>
          <w:color w:val="auto"/>
          <w:sz w:val="24"/>
          <w:szCs w:val="24"/>
        </w:rPr>
      </w:pPr>
      <w:r w:rsidRPr="0032650A">
        <w:rPr>
          <w:noProof/>
          <w:color w:val="auto"/>
          <w:sz w:val="24"/>
          <w:szCs w:val="24"/>
        </w:rPr>
        <mc:AlternateContent>
          <mc:Choice Requires="wps">
            <w:drawing>
              <wp:anchor distT="0" distB="0" distL="114300" distR="114300" simplePos="0" relativeHeight="251649536" behindDoc="0" locked="0" layoutInCell="1" allowOverlap="1" wp14:anchorId="3C920DD6" wp14:editId="4CC5C2DF">
                <wp:simplePos x="0" y="0"/>
                <wp:positionH relativeFrom="column">
                  <wp:posOffset>8449945</wp:posOffset>
                </wp:positionH>
                <wp:positionV relativeFrom="paragraph">
                  <wp:posOffset>198120</wp:posOffset>
                </wp:positionV>
                <wp:extent cx="635" cy="598805"/>
                <wp:effectExtent l="51435" t="0" r="52705" b="10795"/>
                <wp:wrapNone/>
                <wp:docPr id="473" name="AutoShape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98805"/>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7F60A2" id="AutoShape 860" o:spid="_x0000_s1026" type="#_x0000_t32" style="position:absolute;margin-left:665.35pt;margin-top:15.6pt;width:.05pt;height:47.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" strokecolor="black [3213]" strokeweight=".5pt">
                <v:stroke endarrow="block"/>
              </v:shape>
            </w:pict>
          </mc:Fallback>
        </mc:AlternateContent>
      </w:r>
      <w:r w:rsidRPr="0032650A">
        <w:rPr>
          <w:noProof/>
          <w:color w:val="auto"/>
          <w:sz w:val="24"/>
          <w:szCs w:val="24"/>
        </w:rPr>
        <mc:AlternateContent>
          <mc:Choice Requires="wps">
            <w:drawing>
              <wp:anchor distT="0" distB="0" distL="114300" distR="114300" simplePos="0" relativeHeight="251685376" behindDoc="0" locked="0" layoutInCell="1" allowOverlap="1" wp14:anchorId="4A29AD93" wp14:editId="14B4570A">
                <wp:simplePos x="0" y="0"/>
                <wp:positionH relativeFrom="column">
                  <wp:posOffset>8239760</wp:posOffset>
                </wp:positionH>
                <wp:positionV relativeFrom="paragraph">
                  <wp:posOffset>187960</wp:posOffset>
                </wp:positionV>
                <wp:extent cx="635" cy="598170"/>
                <wp:effectExtent l="50800" t="8890" r="53340" b="12065"/>
                <wp:wrapNone/>
                <wp:docPr id="472" name="AutoShape 1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98170"/>
                        </a:xfrm>
                        <a:prstGeom prst="straightConnector1">
                          <a:avLst/>
                        </a:prstGeom>
                        <a:noFill/>
                        <a:ln w="6350">
                          <a:solidFill>
                            <a:schemeClr val="tx1">
                              <a:lumMod val="100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A8BC6F" id="AutoShape 1106" o:spid="_x0000_s1026" type="#_x0000_t32" style="position:absolute;margin-left:648.8pt;margin-top:14.8pt;width:.05pt;height:47.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" strokecolor="black [3213]" strokeweight=".5pt">
                <v:stroke dashstyle="dash" endarrow="block"/>
              </v:shape>
            </w:pict>
          </mc:Fallback>
        </mc:AlternateContent>
      </w:r>
      <w:r w:rsidRPr="0032650A">
        <w:rPr>
          <w:noProof/>
          <w:color w:val="auto"/>
          <w:sz w:val="24"/>
          <w:szCs w:val="24"/>
        </w:rPr>
        <mc:AlternateContent>
          <mc:Choice Requires="wps">
            <w:drawing>
              <wp:anchor distT="0" distB="0" distL="114300" distR="114300" simplePos="0" relativeHeight="251648512" behindDoc="0" locked="0" layoutInCell="1" allowOverlap="1" wp14:anchorId="3BF4AA48" wp14:editId="2B5259F2">
                <wp:simplePos x="0" y="0"/>
                <wp:positionH relativeFrom="column">
                  <wp:posOffset>4930775</wp:posOffset>
                </wp:positionH>
                <wp:positionV relativeFrom="paragraph">
                  <wp:posOffset>198755</wp:posOffset>
                </wp:positionV>
                <wp:extent cx="0" cy="598170"/>
                <wp:effectExtent l="56515" t="635" r="48260" b="10795"/>
                <wp:wrapNone/>
                <wp:docPr id="471" name="AutoShap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817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3F735B" id="AutoShape 857" o:spid="_x0000_s1026" type="#_x0000_t32" style="position:absolute;margin-left:388.25pt;margin-top:15.65pt;width:0;height:47.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" strokecolor="black [3213]" strokeweight=".5pt">
                <v:stroke endarrow="block"/>
              </v:shape>
            </w:pict>
          </mc:Fallback>
        </mc:AlternateContent>
      </w:r>
      <w:r w:rsidRPr="0032650A">
        <w:rPr>
          <w:noProof/>
          <w:color w:val="auto"/>
          <w:sz w:val="24"/>
          <w:szCs w:val="24"/>
        </w:rPr>
        <mc:AlternateContent>
          <mc:Choice Requires="wps">
            <w:drawing>
              <wp:anchor distT="0" distB="0" distL="114300" distR="114300" simplePos="0" relativeHeight="251684352" behindDoc="0" locked="0" layoutInCell="1" allowOverlap="1" wp14:anchorId="343569BE" wp14:editId="02179C01">
                <wp:simplePos x="0" y="0"/>
                <wp:positionH relativeFrom="column">
                  <wp:posOffset>4687570</wp:posOffset>
                </wp:positionH>
                <wp:positionV relativeFrom="paragraph">
                  <wp:posOffset>231775</wp:posOffset>
                </wp:positionV>
                <wp:extent cx="635" cy="565150"/>
                <wp:effectExtent l="51435" t="5080" r="52705" b="10795"/>
                <wp:wrapNone/>
                <wp:docPr id="470" name="AutoShape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65150"/>
                        </a:xfrm>
                        <a:prstGeom prst="straightConnector1">
                          <a:avLst/>
                        </a:prstGeom>
                        <a:noFill/>
                        <a:ln w="6350">
                          <a:solidFill>
                            <a:schemeClr val="tx1">
                              <a:lumMod val="100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BF2E22" id="AutoShape 1105" o:spid="_x0000_s1026" type="#_x0000_t32" style="position:absolute;margin-left:369.1pt;margin-top:18.25pt;width:.05pt;height:4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" strokecolor="black [3213]" strokeweight=".5pt">
                <v:stroke dashstyle="dash" endarrow="block"/>
              </v:shape>
            </w:pict>
          </mc:Fallback>
        </mc:AlternateContent>
      </w:r>
    </w:p>
    <w:p w14:paraId="32748E64" w14:textId="00F3D555" w:rsidR="008F1A76" w:rsidRPr="0032650A" w:rsidRDefault="00B1789A" w:rsidP="00135429">
      <w:pPr>
        <w:pStyle w:val="BodyText1"/>
        <w:spacing w:line="360" w:lineRule="auto"/>
        <w:ind w:firstLine="567"/>
        <w:rPr>
          <w:color w:val="auto"/>
          <w:sz w:val="24"/>
          <w:szCs w:val="24"/>
        </w:rPr>
      </w:pPr>
      <w:r w:rsidRPr="0032650A">
        <w:rPr>
          <w:noProof/>
          <w:color w:val="auto"/>
          <w:sz w:val="24"/>
          <w:szCs w:val="24"/>
        </w:rPr>
        <mc:AlternateContent>
          <mc:Choice Requires="wps">
            <w:drawing>
              <wp:anchor distT="0" distB="0" distL="114300" distR="114300" simplePos="0" relativeHeight="251668992" behindDoc="0" locked="0" layoutInCell="1" allowOverlap="1" wp14:anchorId="002672D9" wp14:editId="5F314A14">
                <wp:simplePos x="0" y="0"/>
                <wp:positionH relativeFrom="column">
                  <wp:posOffset>2393950</wp:posOffset>
                </wp:positionH>
                <wp:positionV relativeFrom="paragraph">
                  <wp:posOffset>182245</wp:posOffset>
                </wp:positionV>
                <wp:extent cx="635" cy="385445"/>
                <wp:effectExtent l="53340" t="8890" r="50800" b="15240"/>
                <wp:wrapNone/>
                <wp:docPr id="469" name="AutoShape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5445"/>
                        </a:xfrm>
                        <a:prstGeom prst="straightConnector1">
                          <a:avLst/>
                        </a:prstGeom>
                        <a:noFill/>
                        <a:ln w="6350">
                          <a:solidFill>
                            <a:schemeClr val="tx1">
                              <a:lumMod val="100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4F9446" id="AutoShape 1003" o:spid="_x0000_s1026" type="#_x0000_t32" style="position:absolute;margin-left:188.5pt;margin-top:14.35pt;width:.05pt;height:30.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" strokecolor="black [3213]" strokeweight=".5pt">
                <v:stroke dashstyle="dash" endarrow="block"/>
              </v:shape>
            </w:pict>
          </mc:Fallback>
        </mc:AlternateContent>
      </w:r>
      <w:r w:rsidRPr="0032650A">
        <w:rPr>
          <w:noProof/>
          <w:color w:val="auto"/>
          <w:sz w:val="24"/>
          <w:szCs w:val="24"/>
        </w:rPr>
        <mc:AlternateContent>
          <mc:Choice Requires="wps">
            <w:drawing>
              <wp:anchor distT="0" distB="0" distL="114300" distR="114300" simplePos="0" relativeHeight="251651584" behindDoc="0" locked="0" layoutInCell="1" allowOverlap="1" wp14:anchorId="5E10939F" wp14:editId="694E9A71">
                <wp:simplePos x="0" y="0"/>
                <wp:positionH relativeFrom="column">
                  <wp:posOffset>2393950</wp:posOffset>
                </wp:positionH>
                <wp:positionV relativeFrom="paragraph">
                  <wp:posOffset>182245</wp:posOffset>
                </wp:positionV>
                <wp:extent cx="2293620" cy="0"/>
                <wp:effectExtent l="5715" t="8890" r="5715" b="635"/>
                <wp:wrapNone/>
                <wp:docPr id="468" name="AutoShap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3620" cy="0"/>
                        </a:xfrm>
                        <a:prstGeom prst="straightConnector1">
                          <a:avLst/>
                        </a:prstGeom>
                        <a:noFill/>
                        <a:ln w="635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277B12" id="AutoShape 869" o:spid="_x0000_s1026" type="#_x0000_t32" style="position:absolute;margin-left:188.5pt;margin-top:14.35pt;width:180.6pt;height:0;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" strokecolor="black [3213]" strokeweight=".5pt">
                <v:stroke dashstyle="dash"/>
              </v:shape>
            </w:pict>
          </mc:Fallback>
        </mc:AlternateContent>
      </w:r>
    </w:p>
    <w:p w14:paraId="3C875A09" w14:textId="03D3A322" w:rsidR="008F1A76" w:rsidRPr="0032650A" w:rsidRDefault="00B1789A" w:rsidP="00135429">
      <w:pPr>
        <w:pStyle w:val="BodyText1"/>
        <w:spacing w:line="360" w:lineRule="auto"/>
        <w:ind w:firstLine="567"/>
        <w:rPr>
          <w:color w:val="auto"/>
          <w:sz w:val="24"/>
          <w:szCs w:val="24"/>
        </w:rPr>
      </w:pPr>
      <w:r w:rsidRPr="0032650A">
        <w:rPr>
          <w:noProof/>
          <w:color w:val="auto"/>
          <w:sz w:val="24"/>
          <w:szCs w:val="24"/>
        </w:rPr>
        <mc:AlternateContent>
          <mc:Choice Requires="wps">
            <w:drawing>
              <wp:anchor distT="0" distB="0" distL="114300" distR="114300" simplePos="0" relativeHeight="251665920" behindDoc="0" locked="0" layoutInCell="1" allowOverlap="1" wp14:anchorId="3CFC1BB9" wp14:editId="06584820">
                <wp:simplePos x="0" y="0"/>
                <wp:positionH relativeFrom="column">
                  <wp:posOffset>95250</wp:posOffset>
                </wp:positionH>
                <wp:positionV relativeFrom="paragraph">
                  <wp:posOffset>181610</wp:posOffset>
                </wp:positionV>
                <wp:extent cx="1751330" cy="953770"/>
                <wp:effectExtent l="0" t="0" r="1270" b="0"/>
                <wp:wrapNone/>
                <wp:docPr id="467"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330" cy="953770"/>
                        </a:xfrm>
                        <a:prstGeom prst="rect">
                          <a:avLst/>
                        </a:prstGeom>
                        <a:solidFill>
                          <a:srgbClr val="FFFFFF"/>
                        </a:solidFill>
                        <a:ln w="9525">
                          <a:solidFill>
                            <a:srgbClr val="000000"/>
                          </a:solidFill>
                          <a:miter lim="800000"/>
                          <a:headEnd/>
                          <a:tailEnd/>
                        </a:ln>
                      </wps:spPr>
                      <wps:txbx>
                        <w:txbxContent>
                          <w:p w14:paraId="34FA7230" w14:textId="7AD2EF66" w:rsidR="005D3E1C" w:rsidRPr="00D0416E" w:rsidRDefault="005D3E1C" w:rsidP="00166E2D">
                            <w:pPr>
                              <w:spacing w:line="240" w:lineRule="auto"/>
                              <w:ind w:firstLine="0"/>
                              <w:contextualSpacing/>
                              <w:jc w:val="center"/>
                            </w:pPr>
                            <w:r>
                              <w:t>Gaisro signalas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CFC1BB9" id="Text Box 535" o:spid="_x0000_s1032" type="#_x0000_t202" style="position:absolute;left:0;text-align:left;margin-left:7.5pt;margin-top:14.3pt;width:137.9pt;height:75.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">
                <v:textbox>
                  <w:txbxContent>
                    <w:p w14:paraId="34FA7230" w14:textId="7AD2EF66" w:rsidR="005D3E1C" w:rsidRPr="00D0416E" w:rsidRDefault="005D3E1C" w:rsidP="00166E2D">
                      <w:pPr>
                        <w:spacing w:line="240" w:lineRule="auto"/>
                        <w:ind w:firstLine="0"/>
                        <w:contextualSpacing/>
                        <w:jc w:val="center"/>
                      </w:pPr>
                      <w:r>
                        <w:t>Gaisro signalas</w:t>
                      </w:r>
                    </w:p>
                  </w:txbxContent>
                </v:textbox>
              </v:shape>
            </w:pict>
          </mc:Fallback>
        </mc:AlternateContent>
      </w:r>
    </w:p>
    <w:p w14:paraId="2F95DE97" w14:textId="1546A3B9" w:rsidR="008F1A76" w:rsidRPr="0032650A" w:rsidRDefault="00B1789A" w:rsidP="00135429">
      <w:pPr>
        <w:pStyle w:val="BodyText1"/>
        <w:spacing w:line="360" w:lineRule="auto"/>
        <w:ind w:firstLine="567"/>
        <w:rPr>
          <w:color w:val="auto"/>
          <w:sz w:val="24"/>
          <w:szCs w:val="24"/>
        </w:rPr>
      </w:pPr>
      <w:r w:rsidRPr="0032650A">
        <w:rPr>
          <w:noProof/>
          <w:color w:val="auto"/>
          <w:sz w:val="24"/>
          <w:szCs w:val="24"/>
        </w:rPr>
        <mc:AlternateContent>
          <mc:Choice Requires="wps">
            <w:drawing>
              <wp:anchor distT="0" distB="0" distL="114300" distR="114300" simplePos="0" relativeHeight="251664896" behindDoc="0" locked="0" layoutInCell="1" allowOverlap="1" wp14:anchorId="2EC04BB8" wp14:editId="73AB7F7C">
                <wp:simplePos x="0" y="0"/>
                <wp:positionH relativeFrom="column">
                  <wp:posOffset>2075180</wp:posOffset>
                </wp:positionH>
                <wp:positionV relativeFrom="paragraph">
                  <wp:posOffset>41910</wp:posOffset>
                </wp:positionV>
                <wp:extent cx="1269365" cy="730250"/>
                <wp:effectExtent l="0" t="0" r="6985" b="0"/>
                <wp:wrapNone/>
                <wp:docPr id="466"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730250"/>
                        </a:xfrm>
                        <a:prstGeom prst="rect">
                          <a:avLst/>
                        </a:prstGeom>
                        <a:solidFill>
                          <a:srgbClr val="FFFFFF"/>
                        </a:solidFill>
                        <a:ln w="9525">
                          <a:solidFill>
                            <a:srgbClr val="000000"/>
                          </a:solidFill>
                          <a:miter lim="800000"/>
                          <a:headEnd/>
                          <a:tailEnd/>
                        </a:ln>
                      </wps:spPr>
                      <wps:txbx>
                        <w:txbxContent>
                          <w:p w14:paraId="773C5D0F" w14:textId="77777777" w:rsidR="005D3E1C" w:rsidRDefault="005D3E1C" w:rsidP="00166E2D">
                            <w:pPr>
                              <w:spacing w:line="240" w:lineRule="auto"/>
                              <w:ind w:firstLine="0"/>
                              <w:contextualSpacing/>
                              <w:jc w:val="center"/>
                            </w:pPr>
                            <w:r>
                              <w:t>Budintis</w:t>
                            </w:r>
                          </w:p>
                          <w:p w14:paraId="61CAF432" w14:textId="77777777" w:rsidR="005D3E1C" w:rsidRPr="00D0416E" w:rsidRDefault="005D3E1C" w:rsidP="00166E2D">
                            <w:pPr>
                              <w:spacing w:line="240" w:lineRule="auto"/>
                              <w:ind w:firstLine="0"/>
                              <w:contextualSpacing/>
                              <w:jc w:val="center"/>
                              <w:rPr>
                                <w:sz w:val="20"/>
                              </w:rPr>
                            </w:pPr>
                            <w:r>
                              <w:t>Gimnazijos</w:t>
                            </w:r>
                            <w:r w:rsidRPr="00D0416E">
                              <w:t xml:space="preserve"> darbuotojas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EC04BB8" id="_x0000_s1033" type="#_x0000_t202" style="position:absolute;left:0;text-align:left;margin-left:163.4pt;margin-top:3.3pt;width:99.95pt;height:5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">
                <v:textbox>
                  <w:txbxContent>
                    <w:p w14:paraId="773C5D0F" w14:textId="77777777" w:rsidR="005D3E1C" w:rsidRDefault="005D3E1C" w:rsidP="00166E2D">
                      <w:pPr>
                        <w:spacing w:line="240" w:lineRule="auto"/>
                        <w:ind w:firstLine="0"/>
                        <w:contextualSpacing/>
                        <w:jc w:val="center"/>
                      </w:pPr>
                      <w:r>
                        <w:t>Budintis</w:t>
                      </w:r>
                    </w:p>
                    <w:p w14:paraId="61CAF432" w14:textId="77777777" w:rsidR="005D3E1C" w:rsidRPr="00D0416E" w:rsidRDefault="005D3E1C" w:rsidP="00166E2D">
                      <w:pPr>
                        <w:spacing w:line="240" w:lineRule="auto"/>
                        <w:ind w:firstLine="0"/>
                        <w:contextualSpacing/>
                        <w:jc w:val="center"/>
                        <w:rPr>
                          <w:sz w:val="20"/>
                        </w:rPr>
                      </w:pPr>
                      <w:r>
                        <w:t>Gimnazijos</w:t>
                      </w:r>
                      <w:r w:rsidRPr="00D0416E">
                        <w:t xml:space="preserve"> darbuotojas</w:t>
                      </w:r>
                    </w:p>
                  </w:txbxContent>
                </v:textbox>
              </v:shape>
            </w:pict>
          </mc:Fallback>
        </mc:AlternateContent>
      </w:r>
      <w:r w:rsidRPr="0032650A">
        <w:rPr>
          <w:noProof/>
          <w:color w:val="auto"/>
          <w:sz w:val="24"/>
          <w:szCs w:val="24"/>
        </w:rPr>
        <mc:AlternateContent>
          <mc:Choice Requires="wps">
            <w:drawing>
              <wp:anchor distT="0" distB="0" distL="114300" distR="114300" simplePos="0" relativeHeight="251683328" behindDoc="0" locked="0" layoutInCell="1" allowOverlap="1" wp14:anchorId="22259E93" wp14:editId="59B5C847">
                <wp:simplePos x="0" y="0"/>
                <wp:positionH relativeFrom="column">
                  <wp:posOffset>6358255</wp:posOffset>
                </wp:positionH>
                <wp:positionV relativeFrom="paragraph">
                  <wp:posOffset>8255</wp:posOffset>
                </wp:positionV>
                <wp:extent cx="2647315" cy="600075"/>
                <wp:effectExtent l="0" t="0" r="635" b="9525"/>
                <wp:wrapNone/>
                <wp:docPr id="465"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600075"/>
                        </a:xfrm>
                        <a:prstGeom prst="rect">
                          <a:avLst/>
                        </a:prstGeom>
                        <a:solidFill>
                          <a:srgbClr val="FFFFFF"/>
                        </a:solidFill>
                        <a:ln w="9525">
                          <a:solidFill>
                            <a:srgbClr val="000000"/>
                          </a:solidFill>
                          <a:miter lim="800000"/>
                          <a:headEnd/>
                          <a:tailEnd/>
                        </a:ln>
                      </wps:spPr>
                      <wps:txbx>
                        <w:txbxContent>
                          <w:p w14:paraId="22297696" w14:textId="77777777" w:rsidR="005D3E1C" w:rsidRPr="00D0416E" w:rsidRDefault="005D3E1C" w:rsidP="006E1B3E">
                            <w:pPr>
                              <w:spacing w:line="240" w:lineRule="auto"/>
                              <w:ind w:firstLine="0"/>
                              <w:contextualSpacing/>
                              <w:jc w:val="center"/>
                              <w:rPr>
                                <w:b/>
                              </w:rPr>
                            </w:pPr>
                            <w:r>
                              <w:rPr>
                                <w:b/>
                              </w:rPr>
                              <w:t xml:space="preserve">Gimnazijos administracijos, </w:t>
                            </w:r>
                            <w:r w:rsidRPr="00D0416E">
                              <w:rPr>
                                <w:b/>
                              </w:rPr>
                              <w:t>techninis personalas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2259E93" id="_x0000_s1034" type="#_x0000_t202" style="position:absolute;left:0;text-align:left;margin-left:500.65pt;margin-top:.65pt;width:208.45pt;height:47.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">
                <v:textbox>
                  <w:txbxContent>
                    <w:p w14:paraId="22297696" w14:textId="77777777" w:rsidR="005D3E1C" w:rsidRPr="00D0416E" w:rsidRDefault="005D3E1C" w:rsidP="006E1B3E">
                      <w:pPr>
                        <w:spacing w:line="240" w:lineRule="auto"/>
                        <w:ind w:firstLine="0"/>
                        <w:contextualSpacing/>
                        <w:jc w:val="center"/>
                        <w:rPr>
                          <w:b/>
                        </w:rPr>
                      </w:pPr>
                      <w:r>
                        <w:rPr>
                          <w:b/>
                        </w:rPr>
                        <w:t xml:space="preserve">Gimnazijos administracijos, </w:t>
                      </w:r>
                      <w:r w:rsidRPr="00D0416E">
                        <w:rPr>
                          <w:b/>
                        </w:rPr>
                        <w:t>techninis personalas</w:t>
                      </w:r>
                    </w:p>
                  </w:txbxContent>
                </v:textbox>
              </v:shape>
            </w:pict>
          </mc:Fallback>
        </mc:AlternateContent>
      </w:r>
      <w:r w:rsidRPr="0032650A">
        <w:rPr>
          <w:noProof/>
          <w:color w:val="auto"/>
          <w:sz w:val="24"/>
          <w:szCs w:val="24"/>
        </w:rPr>
        <mc:AlternateContent>
          <mc:Choice Requires="wps">
            <w:drawing>
              <wp:anchor distT="0" distB="0" distL="114300" distR="114300" simplePos="0" relativeHeight="251663872" behindDoc="0" locked="0" layoutInCell="1" allowOverlap="1" wp14:anchorId="184120E1" wp14:editId="4B82B3E2">
                <wp:simplePos x="0" y="0"/>
                <wp:positionH relativeFrom="column">
                  <wp:posOffset>3710940</wp:posOffset>
                </wp:positionH>
                <wp:positionV relativeFrom="paragraph">
                  <wp:posOffset>8255</wp:posOffset>
                </wp:positionV>
                <wp:extent cx="2647315" cy="600075"/>
                <wp:effectExtent l="0" t="0" r="635" b="9525"/>
                <wp:wrapNone/>
                <wp:docPr id="464"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600075"/>
                        </a:xfrm>
                        <a:prstGeom prst="rect">
                          <a:avLst/>
                        </a:prstGeom>
                        <a:solidFill>
                          <a:srgbClr val="FFFFFF"/>
                        </a:solidFill>
                        <a:ln w="9525">
                          <a:solidFill>
                            <a:srgbClr val="000000"/>
                          </a:solidFill>
                          <a:miter lim="800000"/>
                          <a:headEnd/>
                          <a:tailEnd/>
                        </a:ln>
                      </wps:spPr>
                      <wps:txbx>
                        <w:txbxContent>
                          <w:p w14:paraId="2D0484B5" w14:textId="77777777" w:rsidR="005D3E1C" w:rsidRPr="00D0416E" w:rsidRDefault="005D3E1C" w:rsidP="006E1B3E">
                            <w:pPr>
                              <w:spacing w:line="240" w:lineRule="auto"/>
                              <w:ind w:firstLine="0"/>
                              <w:contextualSpacing/>
                              <w:jc w:val="center"/>
                              <w:rPr>
                                <w:b/>
                              </w:rPr>
                            </w:pPr>
                            <w:r w:rsidRPr="00D0416E">
                              <w:rPr>
                                <w:b/>
                              </w:rPr>
                              <w:t>Pedagoginis personalas, kuris įvykio metu nedirba su mokiniais klasėse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84120E1" id="_x0000_s1035" type="#_x0000_t202" style="position:absolute;left:0;text-align:left;margin-left:292.2pt;margin-top:.65pt;width:208.45pt;height:47.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">
                <v:textbox>
                  <w:txbxContent>
                    <w:p w14:paraId="2D0484B5" w14:textId="77777777" w:rsidR="005D3E1C" w:rsidRPr="00D0416E" w:rsidRDefault="005D3E1C" w:rsidP="006E1B3E">
                      <w:pPr>
                        <w:spacing w:line="240" w:lineRule="auto"/>
                        <w:ind w:firstLine="0"/>
                        <w:contextualSpacing/>
                        <w:jc w:val="center"/>
                        <w:rPr>
                          <w:b/>
                        </w:rPr>
                      </w:pPr>
                      <w:r w:rsidRPr="00D0416E">
                        <w:rPr>
                          <w:b/>
                        </w:rPr>
                        <w:t>Pedagoginis personalas, kuris įvykio metu nedirba su mokiniais klasėse</w:t>
                      </w:r>
                    </w:p>
                  </w:txbxContent>
                </v:textbox>
              </v:shape>
            </w:pict>
          </mc:Fallback>
        </mc:AlternateContent>
      </w:r>
    </w:p>
    <w:p w14:paraId="23892019" w14:textId="492C9F5A" w:rsidR="008F1A76" w:rsidRPr="0032650A" w:rsidRDefault="00B1789A" w:rsidP="00135429">
      <w:pPr>
        <w:pStyle w:val="BodyText1"/>
        <w:spacing w:line="360" w:lineRule="auto"/>
        <w:ind w:firstLine="567"/>
        <w:rPr>
          <w:color w:val="auto"/>
          <w:sz w:val="24"/>
          <w:szCs w:val="24"/>
        </w:rPr>
      </w:pPr>
      <w:r w:rsidRPr="0032650A">
        <w:rPr>
          <w:noProof/>
          <w:color w:val="auto"/>
          <w:sz w:val="24"/>
          <w:szCs w:val="24"/>
        </w:rPr>
        <mc:AlternateContent>
          <mc:Choice Requires="wps">
            <w:drawing>
              <wp:anchor distT="0" distB="0" distL="114300" distR="114300" simplePos="0" relativeHeight="251670016" behindDoc="0" locked="0" layoutInCell="1" allowOverlap="1" wp14:anchorId="1597296A" wp14:editId="056685EE">
                <wp:simplePos x="0" y="0"/>
                <wp:positionH relativeFrom="column">
                  <wp:posOffset>1846580</wp:posOffset>
                </wp:positionH>
                <wp:positionV relativeFrom="paragraph">
                  <wp:posOffset>47625</wp:posOffset>
                </wp:positionV>
                <wp:extent cx="228600" cy="0"/>
                <wp:effectExtent l="1270" t="5715" r="8255" b="3810"/>
                <wp:wrapNone/>
                <wp:docPr id="463" name="AutoShap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2B0924" id="AutoShape 1004" o:spid="_x0000_s1026" type="#_x0000_t32" style="position:absolute;margin-left:145.4pt;margin-top:3.75pt;width:18pt;height:0;rotation:18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"/>
            </w:pict>
          </mc:Fallback>
        </mc:AlternateContent>
      </w:r>
    </w:p>
    <w:p w14:paraId="5EA11F5E" w14:textId="3C1845F4" w:rsidR="008F1A76" w:rsidRPr="0032650A" w:rsidRDefault="00B1789A" w:rsidP="00135429">
      <w:pPr>
        <w:pStyle w:val="BodyText1"/>
        <w:spacing w:line="360" w:lineRule="auto"/>
        <w:ind w:firstLine="567"/>
        <w:rPr>
          <w:color w:val="auto"/>
          <w:sz w:val="24"/>
          <w:szCs w:val="24"/>
        </w:rPr>
      </w:pPr>
      <w:r w:rsidRPr="0032650A">
        <w:rPr>
          <w:noProof/>
          <w:color w:val="auto"/>
          <w:sz w:val="24"/>
          <w:szCs w:val="24"/>
        </w:rPr>
        <mc:AlternateContent>
          <mc:Choice Requires="wps">
            <w:drawing>
              <wp:anchor distT="0" distB="0" distL="114300" distR="114300" simplePos="0" relativeHeight="251686400" behindDoc="0" locked="0" layoutInCell="1" allowOverlap="1" wp14:anchorId="5695A7FE" wp14:editId="6CD17F94">
                <wp:simplePos x="0" y="0"/>
                <wp:positionH relativeFrom="column">
                  <wp:posOffset>8103235</wp:posOffset>
                </wp:positionH>
                <wp:positionV relativeFrom="paragraph">
                  <wp:posOffset>82550</wp:posOffset>
                </wp:positionV>
                <wp:extent cx="635" cy="822960"/>
                <wp:effectExtent l="47625" t="8255" r="56515" b="16510"/>
                <wp:wrapNone/>
                <wp:docPr id="462" name="AutoShape 1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22960"/>
                        </a:xfrm>
                        <a:prstGeom prst="straightConnector1">
                          <a:avLst/>
                        </a:prstGeom>
                        <a:noFill/>
                        <a:ln w="6350">
                          <a:solidFill>
                            <a:schemeClr val="tx1">
                              <a:lumMod val="100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674980" id="AutoShape 1107" o:spid="_x0000_s1026" type="#_x0000_t32" style="position:absolute;margin-left:638.05pt;margin-top:6.5pt;width:.05pt;height:64.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" strokecolor="black [3213]" strokeweight=".5pt">
                <v:stroke dashstyle="dash" endarrow="block"/>
              </v:shape>
            </w:pict>
          </mc:Fallback>
        </mc:AlternateContent>
      </w:r>
      <w:r w:rsidRPr="0032650A">
        <w:rPr>
          <w:noProof/>
          <w:color w:val="auto"/>
          <w:sz w:val="24"/>
          <w:szCs w:val="24"/>
        </w:rPr>
        <mc:AlternateContent>
          <mc:Choice Requires="wps">
            <w:drawing>
              <wp:anchor distT="0" distB="0" distL="114300" distR="114300" simplePos="0" relativeHeight="251667968" behindDoc="0" locked="0" layoutInCell="1" allowOverlap="1" wp14:anchorId="631C7A88" wp14:editId="4D36F378">
                <wp:simplePos x="0" y="0"/>
                <wp:positionH relativeFrom="column">
                  <wp:posOffset>7117715</wp:posOffset>
                </wp:positionH>
                <wp:positionV relativeFrom="paragraph">
                  <wp:posOffset>509905</wp:posOffset>
                </wp:positionV>
                <wp:extent cx="855345" cy="635"/>
                <wp:effectExtent l="51435" t="8255" r="52705" b="12700"/>
                <wp:wrapNone/>
                <wp:docPr id="461" name="AutoShape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55345" cy="635"/>
                        </a:xfrm>
                        <a:prstGeom prst="bentConnector3">
                          <a:avLst>
                            <a:gd name="adj1" fmla="val 4996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0B8D7B"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001" o:spid="_x0000_s1026" type="#_x0000_t34" style="position:absolute;margin-left:560.45pt;margin-top:40.15pt;width:67.35pt;height:.05pt;rotation:9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" adj="10792">
                <v:stroke endarrow="block"/>
              </v:shape>
            </w:pict>
          </mc:Fallback>
        </mc:AlternateContent>
      </w:r>
      <w:r w:rsidRPr="0032650A">
        <w:rPr>
          <w:noProof/>
          <w:color w:val="auto"/>
          <w:sz w:val="24"/>
          <w:szCs w:val="24"/>
        </w:rPr>
        <mc:AlternateContent>
          <mc:Choice Requires="wps">
            <w:drawing>
              <wp:anchor distT="0" distB="0" distL="114300" distR="114300" simplePos="0" relativeHeight="251650560" behindDoc="0" locked="0" layoutInCell="1" allowOverlap="1" wp14:anchorId="465AAD64" wp14:editId="28BC6E83">
                <wp:simplePos x="0" y="0"/>
                <wp:positionH relativeFrom="column">
                  <wp:posOffset>5189220</wp:posOffset>
                </wp:positionH>
                <wp:positionV relativeFrom="paragraph">
                  <wp:posOffset>82550</wp:posOffset>
                </wp:positionV>
                <wp:extent cx="11430" cy="810260"/>
                <wp:effectExtent l="38735" t="8255" r="54610" b="19685"/>
                <wp:wrapNone/>
                <wp:docPr id="460" name="AutoShap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810260"/>
                        </a:xfrm>
                        <a:prstGeom prst="straightConnector1">
                          <a:avLst/>
                        </a:prstGeom>
                        <a:noFill/>
                        <a:ln w="6350">
                          <a:solidFill>
                            <a:schemeClr val="tx1">
                              <a:lumMod val="100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1BC4AA" id="AutoShape 866" o:spid="_x0000_s1026" type="#_x0000_t32" style="position:absolute;margin-left:408.6pt;margin-top:6.5pt;width:.9pt;height:63.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" strokecolor="black [3213]" strokeweight=".5pt">
                <v:stroke dashstyle="dash" endarrow="block"/>
              </v:shape>
            </w:pict>
          </mc:Fallback>
        </mc:AlternateContent>
      </w:r>
      <w:r w:rsidRPr="0032650A">
        <w:rPr>
          <w:noProof/>
          <w:color w:val="auto"/>
          <w:sz w:val="24"/>
          <w:szCs w:val="24"/>
        </w:rPr>
        <mc:AlternateContent>
          <mc:Choice Requires="wps">
            <w:drawing>
              <wp:anchor distT="0" distB="0" distL="114300" distR="114300" simplePos="0" relativeHeight="251631104" behindDoc="0" locked="0" layoutInCell="1" allowOverlap="1" wp14:anchorId="1FBAA14F" wp14:editId="1F7221BF">
                <wp:simplePos x="0" y="0"/>
                <wp:positionH relativeFrom="column">
                  <wp:posOffset>4154805</wp:posOffset>
                </wp:positionH>
                <wp:positionV relativeFrom="paragraph">
                  <wp:posOffset>487045</wp:posOffset>
                </wp:positionV>
                <wp:extent cx="810260" cy="635"/>
                <wp:effectExtent l="56515" t="8255" r="47625" b="10160"/>
                <wp:wrapNone/>
                <wp:docPr id="459" name="AutoShap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81026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51556F" id="AutoShape 551" o:spid="_x0000_s1026" type="#_x0000_t34" style="position:absolute;margin-left:327.15pt;margin-top:38.35pt;width:63.8pt;height:.05pt;rotation:90;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">
                <v:stroke endarrow="block"/>
              </v:shape>
            </w:pict>
          </mc:Fallback>
        </mc:AlternateContent>
      </w:r>
    </w:p>
    <w:p w14:paraId="663D5381" w14:textId="7645A123" w:rsidR="008F1A76" w:rsidRPr="0032650A" w:rsidRDefault="00B1789A" w:rsidP="00135429">
      <w:pPr>
        <w:pStyle w:val="BodyText1"/>
        <w:spacing w:line="360" w:lineRule="auto"/>
        <w:ind w:firstLine="567"/>
        <w:rPr>
          <w:color w:val="auto"/>
          <w:sz w:val="24"/>
          <w:szCs w:val="24"/>
        </w:rPr>
      </w:pPr>
      <w:r w:rsidRPr="0032650A">
        <w:rPr>
          <w:noProof/>
          <w:color w:val="auto"/>
          <w:sz w:val="24"/>
          <w:szCs w:val="24"/>
        </w:rPr>
        <mc:AlternateContent>
          <mc:Choice Requires="wps">
            <w:drawing>
              <wp:anchor distT="0" distB="0" distL="114300" distR="114300" simplePos="0" relativeHeight="251629056" behindDoc="0" locked="0" layoutInCell="1" allowOverlap="1" wp14:anchorId="55CB0E38" wp14:editId="46243658">
                <wp:simplePos x="0" y="0"/>
                <wp:positionH relativeFrom="column">
                  <wp:posOffset>358775</wp:posOffset>
                </wp:positionH>
                <wp:positionV relativeFrom="paragraph">
                  <wp:posOffset>374650</wp:posOffset>
                </wp:positionV>
                <wp:extent cx="577850" cy="0"/>
                <wp:effectExtent l="50165" t="6985" r="54610" b="15240"/>
                <wp:wrapNone/>
                <wp:docPr id="458" name="AutoShap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77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FB0D75" id="AutoShape 525" o:spid="_x0000_s1026" type="#_x0000_t32" style="position:absolute;margin-left:28.25pt;margin-top:29.5pt;width:45.5pt;height:0;rotation:90;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">
                <v:stroke endarrow="block"/>
              </v:shape>
            </w:pict>
          </mc:Fallback>
        </mc:AlternateContent>
      </w:r>
      <w:r w:rsidRPr="0032650A">
        <w:rPr>
          <w:noProof/>
          <w:color w:val="auto"/>
          <w:sz w:val="24"/>
          <w:szCs w:val="24"/>
        </w:rPr>
        <mc:AlternateContent>
          <mc:Choice Requires="wps">
            <w:drawing>
              <wp:anchor distT="0" distB="0" distL="114300" distR="114300" simplePos="0" relativeHeight="251658752" behindDoc="0" locked="0" layoutInCell="1" allowOverlap="1" wp14:anchorId="69ED4EDC" wp14:editId="2E411101">
                <wp:simplePos x="0" y="0"/>
                <wp:positionH relativeFrom="column">
                  <wp:posOffset>859155</wp:posOffset>
                </wp:positionH>
                <wp:positionV relativeFrom="paragraph">
                  <wp:posOffset>85725</wp:posOffset>
                </wp:positionV>
                <wp:extent cx="14605" cy="577850"/>
                <wp:effectExtent l="33020" t="6985" r="57150" b="15240"/>
                <wp:wrapNone/>
                <wp:docPr id="457" name="AutoShape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 cy="577850"/>
                        </a:xfrm>
                        <a:prstGeom prst="straightConnector1">
                          <a:avLst/>
                        </a:prstGeom>
                        <a:noFill/>
                        <a:ln w="6350">
                          <a:solidFill>
                            <a:schemeClr val="tx1">
                              <a:lumMod val="100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AE6237" id="AutoShape 967" o:spid="_x0000_s1026" type="#_x0000_t32" style="position:absolute;margin-left:67.65pt;margin-top:6.75pt;width:1.15pt;height:4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" strokecolor="black [3213]" strokeweight=".5pt">
                <v:stroke dashstyle="dash" endarrow="block"/>
              </v:shape>
            </w:pict>
          </mc:Fallback>
        </mc:AlternateContent>
      </w:r>
    </w:p>
    <w:p w14:paraId="59B96D74" w14:textId="77777777" w:rsidR="008F1A76" w:rsidRPr="0032650A" w:rsidRDefault="008F1A76" w:rsidP="00135429">
      <w:pPr>
        <w:pStyle w:val="BodyText1"/>
        <w:spacing w:line="360" w:lineRule="auto"/>
        <w:ind w:firstLine="567"/>
        <w:rPr>
          <w:color w:val="auto"/>
          <w:sz w:val="24"/>
          <w:szCs w:val="24"/>
        </w:rPr>
      </w:pPr>
    </w:p>
    <w:p w14:paraId="39A8E311" w14:textId="71D8EA19" w:rsidR="008F1A76" w:rsidRPr="0032650A" w:rsidRDefault="00B1789A" w:rsidP="00135429">
      <w:pPr>
        <w:pStyle w:val="BodyText1"/>
        <w:spacing w:line="360" w:lineRule="auto"/>
        <w:ind w:firstLine="567"/>
        <w:rPr>
          <w:color w:val="auto"/>
          <w:sz w:val="24"/>
          <w:szCs w:val="24"/>
        </w:rPr>
      </w:pPr>
      <w:r w:rsidRPr="0032650A">
        <w:rPr>
          <w:noProof/>
          <w:color w:val="auto"/>
          <w:sz w:val="24"/>
          <w:szCs w:val="24"/>
        </w:rPr>
        <mc:AlternateContent>
          <mc:Choice Requires="wps">
            <w:drawing>
              <wp:anchor distT="0" distB="0" distL="114300" distR="114300" simplePos="0" relativeHeight="251628032" behindDoc="0" locked="0" layoutInCell="1" allowOverlap="1" wp14:anchorId="4FF749ED" wp14:editId="5A655749">
                <wp:simplePos x="0" y="0"/>
                <wp:positionH relativeFrom="margin">
                  <wp:align>right</wp:align>
                </wp:positionH>
                <wp:positionV relativeFrom="paragraph">
                  <wp:posOffset>139532</wp:posOffset>
                </wp:positionV>
                <wp:extent cx="8876582" cy="379563"/>
                <wp:effectExtent l="0" t="0" r="20320" b="20955"/>
                <wp:wrapNone/>
                <wp:docPr id="727"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6582" cy="379563"/>
                        </a:xfrm>
                        <a:prstGeom prst="rect">
                          <a:avLst/>
                        </a:prstGeom>
                        <a:solidFill>
                          <a:srgbClr val="FFFFFF"/>
                        </a:solidFill>
                        <a:ln w="9525">
                          <a:solidFill>
                            <a:srgbClr val="000000"/>
                          </a:solidFill>
                          <a:miter lim="800000"/>
                          <a:headEnd/>
                          <a:tailEnd/>
                        </a:ln>
                      </wps:spPr>
                      <wps:txbx>
                        <w:txbxContent>
                          <w:p w14:paraId="121D2C34" w14:textId="77777777" w:rsidR="005D3E1C" w:rsidRPr="00D0416E" w:rsidRDefault="005D3E1C" w:rsidP="000E3394">
                            <w:pPr>
                              <w:spacing w:line="240" w:lineRule="auto"/>
                              <w:ind w:firstLine="0"/>
                              <w:contextualSpacing/>
                              <w:jc w:val="center"/>
                              <w:rPr>
                                <w:b/>
                              </w:rPr>
                            </w:pPr>
                            <w:r w:rsidRPr="00D0416E">
                              <w:rPr>
                                <w:b/>
                              </w:rPr>
                              <w:t>Pedagoginis personalas, kuris įvykio metu dirba su mokiniais klasėse, mokiniai, lankytojai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F749ED" id="Text Box 523" o:spid="_x0000_s1036" type="#_x0000_t202" style="position:absolute;left:0;text-align:left;margin-left:647.75pt;margin-top:11pt;width:698.95pt;height:29.9pt;z-index:25162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">
                <v:textbox>
                  <w:txbxContent>
                    <w:p w14:paraId="121D2C34" w14:textId="77777777" w:rsidR="005D3E1C" w:rsidRPr="00D0416E" w:rsidRDefault="005D3E1C" w:rsidP="000E3394">
                      <w:pPr>
                        <w:spacing w:line="240" w:lineRule="auto"/>
                        <w:ind w:firstLine="0"/>
                        <w:contextualSpacing/>
                        <w:jc w:val="center"/>
                        <w:rPr>
                          <w:b/>
                        </w:rPr>
                      </w:pPr>
                      <w:r w:rsidRPr="00D0416E">
                        <w:rPr>
                          <w:b/>
                        </w:rPr>
                        <w:t>Pedagoginis personalas, kuris įvykio metu dirba su mokiniais klasėse, mokiniai, lankytojai</w:t>
                      </w:r>
                    </w:p>
                  </w:txbxContent>
                </v:textbox>
                <w10:wrap anchorx="margin"/>
              </v:shape>
            </w:pict>
          </mc:Fallback>
        </mc:AlternateContent>
      </w:r>
    </w:p>
    <w:p w14:paraId="1F1BDA8B" w14:textId="77777777" w:rsidR="008F1A76" w:rsidRPr="0032650A" w:rsidRDefault="008F1A76" w:rsidP="00135429">
      <w:pPr>
        <w:pStyle w:val="BodyText1"/>
        <w:spacing w:line="360" w:lineRule="auto"/>
        <w:ind w:firstLine="567"/>
        <w:rPr>
          <w:color w:val="auto"/>
          <w:sz w:val="24"/>
          <w:szCs w:val="24"/>
        </w:rPr>
      </w:pPr>
    </w:p>
    <w:p w14:paraId="17C962A0" w14:textId="064FB9BE" w:rsidR="008F1A76" w:rsidRPr="0032650A" w:rsidRDefault="00B1789A" w:rsidP="00135429">
      <w:pPr>
        <w:pStyle w:val="BodyText1"/>
        <w:spacing w:line="360" w:lineRule="auto"/>
        <w:ind w:firstLine="567"/>
        <w:rPr>
          <w:color w:val="auto"/>
          <w:sz w:val="24"/>
          <w:szCs w:val="24"/>
        </w:rPr>
      </w:pPr>
      <w:r w:rsidRPr="0032650A">
        <w:rPr>
          <w:b/>
          <w:noProof/>
          <w:color w:val="auto"/>
          <w:sz w:val="24"/>
          <w:szCs w:val="24"/>
          <w:u w:val="single"/>
        </w:rPr>
        <mc:AlternateContent>
          <mc:Choice Requires="wps">
            <w:drawing>
              <wp:anchor distT="0" distB="0" distL="114300" distR="114300" simplePos="0" relativeHeight="251630080" behindDoc="0" locked="0" layoutInCell="1" allowOverlap="1" wp14:anchorId="5CDBFA8A" wp14:editId="4E9E4A1E">
                <wp:simplePos x="0" y="0"/>
                <wp:positionH relativeFrom="column">
                  <wp:posOffset>311785</wp:posOffset>
                </wp:positionH>
                <wp:positionV relativeFrom="paragraph">
                  <wp:posOffset>90805</wp:posOffset>
                </wp:positionV>
                <wp:extent cx="5520690" cy="740410"/>
                <wp:effectExtent l="0" t="0" r="0" b="0"/>
                <wp:wrapNone/>
                <wp:docPr id="726"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690" cy="740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25687E" w14:textId="77777777" w:rsidR="005D3E1C" w:rsidRDefault="005D3E1C" w:rsidP="008F1A76">
                            <w:pPr>
                              <w:rPr>
                                <w:b/>
                              </w:rPr>
                            </w:pPr>
                            <w:r w:rsidRPr="00D0238F">
                              <w:rPr>
                                <w:b/>
                              </w:rPr>
                              <w:t>Žymėjimas:</w:t>
                            </w:r>
                          </w:p>
                          <w:p w14:paraId="7A267406" w14:textId="77777777" w:rsidR="005D3E1C" w:rsidRDefault="005D3E1C" w:rsidP="008F1A76">
                            <w:pPr>
                              <w:rPr>
                                <w:b/>
                                <w:sz w:val="20"/>
                              </w:rPr>
                            </w:pPr>
                            <w:r>
                              <w:rPr>
                                <w:b/>
                                <w:noProof/>
                              </w:rPr>
                              <w:drawing>
                                <wp:inline distT="0" distB="0" distL="0" distR="0" wp14:anchorId="7C9FD006" wp14:editId="19FC7017">
                                  <wp:extent cx="607375" cy="137903"/>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2037" cy="141232"/>
                                          </a:xfrm>
                                          <a:prstGeom prst="rect">
                                            <a:avLst/>
                                          </a:prstGeom>
                                          <a:noFill/>
                                          <a:ln>
                                            <a:noFill/>
                                          </a:ln>
                                        </pic:spPr>
                                      </pic:pic>
                                    </a:graphicData>
                                  </a:graphic>
                                </wp:inline>
                              </w:drawing>
                            </w:r>
                            <w:r>
                              <w:rPr>
                                <w:b/>
                              </w:rPr>
                              <w:tab/>
                            </w:r>
                            <w:r>
                              <w:rPr>
                                <w:b/>
                                <w:sz w:val="20"/>
                              </w:rPr>
                              <w:t xml:space="preserve">Informacijos perdavimas  </w:t>
                            </w:r>
                            <w:r>
                              <w:rPr>
                                <w:b/>
                                <w:sz w:val="20"/>
                              </w:rPr>
                              <w:tab/>
                            </w:r>
                          </w:p>
                          <w:p w14:paraId="303E0A9C" w14:textId="77777777" w:rsidR="005D3E1C" w:rsidRPr="00D0238F" w:rsidRDefault="005D3E1C" w:rsidP="008F1A76">
                            <w:pPr>
                              <w:rPr>
                                <w:b/>
                                <w:sz w:val="20"/>
                              </w:rPr>
                            </w:pPr>
                            <w:r>
                              <w:rPr>
                                <w:b/>
                                <w:noProof/>
                                <w:sz w:val="20"/>
                              </w:rPr>
                              <w:drawing>
                                <wp:inline distT="0" distB="0" distL="0" distR="0" wp14:anchorId="0464EA37" wp14:editId="2E79FAE0">
                                  <wp:extent cx="607060" cy="116205"/>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0800000">
                                            <a:off x="0" y="0"/>
                                            <a:ext cx="607060" cy="116205"/>
                                          </a:xfrm>
                                          <a:prstGeom prst="rect">
                                            <a:avLst/>
                                          </a:prstGeom>
                                          <a:noFill/>
                                          <a:ln>
                                            <a:noFill/>
                                          </a:ln>
                                        </pic:spPr>
                                      </pic:pic>
                                    </a:graphicData>
                                  </a:graphic>
                                </wp:inline>
                              </w:drawing>
                            </w:r>
                            <w:r>
                              <w:rPr>
                                <w:b/>
                                <w:sz w:val="20"/>
                              </w:rPr>
                              <w:tab/>
                              <w:t>Nurodymų perdavimas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BFA8A" id="Text Box 529" o:spid="_x0000_s1037" type="#_x0000_t202" style="position:absolute;left:0;text-align:left;margin-left:24.55pt;margin-top:7.15pt;width:434.7pt;height:58.3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" stroked="f">
                <v:textbox>
                  <w:txbxContent>
                    <w:p w14:paraId="1425687E" w14:textId="77777777" w:rsidR="005D3E1C" w:rsidRDefault="005D3E1C" w:rsidP="008F1A76">
                      <w:pPr>
                        <w:rPr>
                          <w:b/>
                        </w:rPr>
                      </w:pPr>
                      <w:r w:rsidRPr="00D0238F">
                        <w:rPr>
                          <w:b/>
                        </w:rPr>
                        <w:t>Žymėjimas:</w:t>
                      </w:r>
                    </w:p>
                    <w:p w14:paraId="7A267406" w14:textId="77777777" w:rsidR="005D3E1C" w:rsidRDefault="005D3E1C" w:rsidP="008F1A76">
                      <w:pPr>
                        <w:rPr>
                          <w:b/>
                          <w:sz w:val="20"/>
                        </w:rPr>
                      </w:pPr>
                      <w:r>
                        <w:rPr>
                          <w:b/>
                          <w:noProof/>
                        </w:rPr>
                        <w:drawing>
                          <wp:inline distT="0" distB="0" distL="0" distR="0" wp14:anchorId="7C9FD006" wp14:editId="19FC7017">
                            <wp:extent cx="607375" cy="137903"/>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2037" cy="141232"/>
                                    </a:xfrm>
                                    <a:prstGeom prst="rect">
                                      <a:avLst/>
                                    </a:prstGeom>
                                    <a:noFill/>
                                    <a:ln>
                                      <a:noFill/>
                                    </a:ln>
                                  </pic:spPr>
                                </pic:pic>
                              </a:graphicData>
                            </a:graphic>
                          </wp:inline>
                        </w:drawing>
                      </w:r>
                      <w:r>
                        <w:rPr>
                          <w:b/>
                        </w:rPr>
                        <w:tab/>
                      </w:r>
                      <w:r>
                        <w:rPr>
                          <w:b/>
                          <w:sz w:val="20"/>
                        </w:rPr>
                        <w:t xml:space="preserve">Informacijos perdavimas  </w:t>
                      </w:r>
                      <w:r>
                        <w:rPr>
                          <w:b/>
                          <w:sz w:val="20"/>
                        </w:rPr>
                        <w:tab/>
                      </w:r>
                    </w:p>
                    <w:p w14:paraId="303E0A9C" w14:textId="77777777" w:rsidR="005D3E1C" w:rsidRPr="00D0238F" w:rsidRDefault="005D3E1C" w:rsidP="008F1A76">
                      <w:pPr>
                        <w:rPr>
                          <w:b/>
                          <w:sz w:val="20"/>
                        </w:rPr>
                      </w:pPr>
                      <w:r>
                        <w:rPr>
                          <w:b/>
                          <w:noProof/>
                          <w:sz w:val="20"/>
                        </w:rPr>
                        <w:drawing>
                          <wp:inline distT="0" distB="0" distL="0" distR="0" wp14:anchorId="0464EA37" wp14:editId="2E79FAE0">
                            <wp:extent cx="607060" cy="116205"/>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0800000">
                                      <a:off x="0" y="0"/>
                                      <a:ext cx="607060" cy="116205"/>
                                    </a:xfrm>
                                    <a:prstGeom prst="rect">
                                      <a:avLst/>
                                    </a:prstGeom>
                                    <a:noFill/>
                                    <a:ln>
                                      <a:noFill/>
                                    </a:ln>
                                  </pic:spPr>
                                </pic:pic>
                              </a:graphicData>
                            </a:graphic>
                          </wp:inline>
                        </w:drawing>
                      </w:r>
                      <w:r>
                        <w:rPr>
                          <w:b/>
                          <w:sz w:val="20"/>
                        </w:rPr>
                        <w:tab/>
                        <w:t>Nurodymų perdavimas</w:t>
                      </w:r>
                    </w:p>
                  </w:txbxContent>
                </v:textbox>
              </v:shape>
            </w:pict>
          </mc:Fallback>
        </mc:AlternateContent>
      </w:r>
    </w:p>
    <w:p w14:paraId="23D955FD" w14:textId="61F38DFD" w:rsidR="008F1A76" w:rsidRPr="0032650A" w:rsidRDefault="008F1A76" w:rsidP="00135429">
      <w:pPr>
        <w:pStyle w:val="BodyText1"/>
        <w:spacing w:line="360" w:lineRule="auto"/>
        <w:ind w:firstLine="567"/>
        <w:rPr>
          <w:b/>
          <w:color w:val="auto"/>
          <w:sz w:val="24"/>
          <w:szCs w:val="24"/>
          <w:u w:val="single"/>
        </w:rPr>
      </w:pPr>
    </w:p>
    <w:p w14:paraId="63C497C9" w14:textId="77777777" w:rsidR="00563D37" w:rsidRPr="0032650A" w:rsidRDefault="008F1A76" w:rsidP="00135429">
      <w:pPr>
        <w:pStyle w:val="BodyText1"/>
        <w:spacing w:line="360" w:lineRule="auto"/>
        <w:ind w:firstLine="567"/>
        <w:rPr>
          <w:b/>
          <w:color w:val="auto"/>
        </w:rPr>
      </w:pPr>
      <w:r w:rsidRPr="0032650A">
        <w:rPr>
          <w:b/>
          <w:color w:val="auto"/>
        </w:rPr>
        <w:br w:type="page"/>
      </w:r>
    </w:p>
    <w:p w14:paraId="7B598572" w14:textId="77777777" w:rsidR="00847447" w:rsidRPr="0032650A" w:rsidRDefault="00847447" w:rsidP="00847447">
      <w:pPr>
        <w:pStyle w:val="Puslapioinaostekstas"/>
        <w:tabs>
          <w:tab w:val="left" w:pos="1080"/>
        </w:tabs>
        <w:spacing w:line="240" w:lineRule="auto"/>
        <w:ind w:left="10773" w:firstLine="0"/>
        <w:contextualSpacing/>
        <w:jc w:val="left"/>
        <w:rPr>
          <w:bCs/>
          <w:sz w:val="24"/>
          <w:szCs w:val="24"/>
        </w:rPr>
      </w:pPr>
      <w:r w:rsidRPr="0032650A">
        <w:rPr>
          <w:bCs/>
          <w:sz w:val="24"/>
          <w:szCs w:val="24"/>
        </w:rPr>
        <w:lastRenderedPageBreak/>
        <w:t>Jonavos Jeronimo Ralio gimnazijos ekstremaliųjų situacijų valdymo plano</w:t>
      </w:r>
    </w:p>
    <w:p w14:paraId="34615F46" w14:textId="1B8962B5" w:rsidR="00847447" w:rsidRPr="0032650A" w:rsidRDefault="00847447" w:rsidP="00847447">
      <w:pPr>
        <w:pStyle w:val="Puslapioinaostekstas"/>
        <w:tabs>
          <w:tab w:val="left" w:pos="1080"/>
        </w:tabs>
        <w:spacing w:line="240" w:lineRule="auto"/>
        <w:ind w:left="10773" w:firstLine="0"/>
        <w:contextualSpacing/>
        <w:jc w:val="left"/>
        <w:rPr>
          <w:bCs/>
          <w:sz w:val="24"/>
          <w:szCs w:val="24"/>
        </w:rPr>
      </w:pPr>
      <w:r w:rsidRPr="0032650A">
        <w:rPr>
          <w:bCs/>
          <w:sz w:val="24"/>
          <w:szCs w:val="24"/>
        </w:rPr>
        <w:t>10 priedas</w:t>
      </w:r>
    </w:p>
    <w:p w14:paraId="7E861889" w14:textId="77777777" w:rsidR="008F1A76" w:rsidRPr="0032650A" w:rsidRDefault="00483149" w:rsidP="00B7574C">
      <w:pPr>
        <w:spacing w:line="240" w:lineRule="auto"/>
        <w:ind w:right="1145" w:firstLine="567"/>
        <w:contextualSpacing/>
        <w:jc w:val="center"/>
        <w:rPr>
          <w:rStyle w:val="Grietas"/>
          <w:b w:val="0"/>
        </w:rPr>
      </w:pPr>
      <w:r w:rsidRPr="0032650A">
        <w:rPr>
          <w:b/>
        </w:rPr>
        <w:t xml:space="preserve">PERSPĖJIMO APIE ĮVYKĮ </w:t>
      </w:r>
      <w:r w:rsidR="00F718F0" w:rsidRPr="0032650A">
        <w:rPr>
          <w:b/>
        </w:rPr>
        <w:t>GIMNAZIJOJE</w:t>
      </w:r>
      <w:r w:rsidR="00EC0FBC" w:rsidRPr="0032650A">
        <w:rPr>
          <w:b/>
        </w:rPr>
        <w:t xml:space="preserve"> </w:t>
      </w:r>
      <w:r w:rsidR="008F1A76" w:rsidRPr="0032650A">
        <w:rPr>
          <w:b/>
        </w:rPr>
        <w:t>SCHEMA</w:t>
      </w:r>
    </w:p>
    <w:p w14:paraId="79684045" w14:textId="721A2C7F" w:rsidR="008F1A76" w:rsidRPr="0032650A" w:rsidRDefault="00B1789A" w:rsidP="00135429">
      <w:pPr>
        <w:pStyle w:val="BodyText1"/>
        <w:spacing w:line="360" w:lineRule="auto"/>
        <w:ind w:firstLine="567"/>
        <w:rPr>
          <w:color w:val="auto"/>
          <w:sz w:val="24"/>
          <w:szCs w:val="24"/>
        </w:rPr>
      </w:pPr>
      <w:r w:rsidRPr="0032650A">
        <w:rPr>
          <w:noProof/>
          <w:color w:val="auto"/>
        </w:rPr>
        <mc:AlternateContent>
          <mc:Choice Requires="wps">
            <w:drawing>
              <wp:anchor distT="0" distB="0" distL="114300" distR="114300" simplePos="0" relativeHeight="251645440" behindDoc="0" locked="0" layoutInCell="1" allowOverlap="1" wp14:anchorId="7E275A1E" wp14:editId="21310F06">
                <wp:simplePos x="0" y="0"/>
                <wp:positionH relativeFrom="column">
                  <wp:posOffset>7165340</wp:posOffset>
                </wp:positionH>
                <wp:positionV relativeFrom="paragraph">
                  <wp:posOffset>213995</wp:posOffset>
                </wp:positionV>
                <wp:extent cx="2657475" cy="631190"/>
                <wp:effectExtent l="0" t="0" r="0" b="0"/>
                <wp:wrapNone/>
                <wp:docPr id="725"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631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2C0B3B" w14:textId="77777777" w:rsidR="005D3E1C" w:rsidRDefault="005D3E1C" w:rsidP="00205637">
                            <w:pPr>
                              <w:spacing w:line="240" w:lineRule="auto"/>
                              <w:ind w:firstLine="0"/>
                              <w:rPr>
                                <w:b/>
                              </w:rPr>
                            </w:pPr>
                            <w:r w:rsidRPr="00D0238F">
                              <w:rPr>
                                <w:b/>
                              </w:rPr>
                              <w:t>Žymėjimas:</w:t>
                            </w:r>
                          </w:p>
                          <w:p w14:paraId="4CB7C3E7" w14:textId="77777777" w:rsidR="005D3E1C" w:rsidRDefault="005D3E1C" w:rsidP="00205637">
                            <w:pPr>
                              <w:spacing w:line="240" w:lineRule="auto"/>
                              <w:ind w:firstLine="0"/>
                              <w:rPr>
                                <w:b/>
                                <w:sz w:val="20"/>
                              </w:rPr>
                            </w:pPr>
                            <w:r>
                              <w:rPr>
                                <w:b/>
                              </w:rPr>
                              <w:tab/>
                            </w:r>
                            <w:r>
                              <w:rPr>
                                <w:b/>
                                <w:noProof/>
                              </w:rPr>
                              <w:drawing>
                                <wp:inline distT="0" distB="0" distL="0" distR="0" wp14:anchorId="189A3460" wp14:editId="6ED807E9">
                                  <wp:extent cx="511810" cy="116205"/>
                                  <wp:effectExtent l="0" t="0" r="0" b="0"/>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1810" cy="116205"/>
                                          </a:xfrm>
                                          <a:prstGeom prst="rect">
                                            <a:avLst/>
                                          </a:prstGeom>
                                          <a:noFill/>
                                          <a:ln>
                                            <a:noFill/>
                                          </a:ln>
                                        </pic:spPr>
                                      </pic:pic>
                                    </a:graphicData>
                                  </a:graphic>
                                </wp:inline>
                              </w:drawing>
                            </w:r>
                            <w:r>
                              <w:rPr>
                                <w:b/>
                              </w:rPr>
                              <w:tab/>
                            </w:r>
                            <w:r w:rsidRPr="00D0238F">
                              <w:rPr>
                                <w:b/>
                                <w:sz w:val="20"/>
                              </w:rPr>
                              <w:t>Informacijos perdavimas</w:t>
                            </w:r>
                          </w:p>
                          <w:p w14:paraId="40E35D4B" w14:textId="77777777" w:rsidR="005D3E1C" w:rsidRPr="00D0238F" w:rsidRDefault="005D3E1C" w:rsidP="00205637">
                            <w:pPr>
                              <w:spacing w:line="240" w:lineRule="auto"/>
                              <w:ind w:firstLine="0"/>
                              <w:rPr>
                                <w:b/>
                                <w:sz w:val="20"/>
                              </w:rPr>
                            </w:pPr>
                            <w:r>
                              <w:rPr>
                                <w:b/>
                                <w:sz w:val="20"/>
                              </w:rPr>
                              <w:tab/>
                            </w:r>
                            <w:r>
                              <w:rPr>
                                <w:b/>
                                <w:noProof/>
                                <w:sz w:val="20"/>
                              </w:rPr>
                              <w:drawing>
                                <wp:inline distT="0" distB="0" distL="0" distR="0" wp14:anchorId="70B468F5" wp14:editId="542B6DD2">
                                  <wp:extent cx="607060" cy="116205"/>
                                  <wp:effectExtent l="0" t="0" r="0" b="0"/>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060" cy="116205"/>
                                          </a:xfrm>
                                          <a:prstGeom prst="rect">
                                            <a:avLst/>
                                          </a:prstGeom>
                                          <a:noFill/>
                                          <a:ln>
                                            <a:noFill/>
                                          </a:ln>
                                        </pic:spPr>
                                      </pic:pic>
                                    </a:graphicData>
                                  </a:graphic>
                                </wp:inline>
                              </w:drawing>
                            </w:r>
                            <w:r>
                              <w:rPr>
                                <w:b/>
                                <w:sz w:val="20"/>
                              </w:rPr>
                              <w:tab/>
                              <w:t>Nurodymų perdavimas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75A1E" id="Text Box 576" o:spid="_x0000_s1038" type="#_x0000_t202" style="position:absolute;left:0;text-align:left;margin-left:564.2pt;margin-top:16.85pt;width:209.25pt;height:49.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" stroked="f">
                <v:textbox>
                  <w:txbxContent>
                    <w:p w14:paraId="782C0B3B" w14:textId="77777777" w:rsidR="005D3E1C" w:rsidRDefault="005D3E1C" w:rsidP="00205637">
                      <w:pPr>
                        <w:spacing w:line="240" w:lineRule="auto"/>
                        <w:ind w:firstLine="0"/>
                        <w:rPr>
                          <w:b/>
                        </w:rPr>
                      </w:pPr>
                      <w:r w:rsidRPr="00D0238F">
                        <w:rPr>
                          <w:b/>
                        </w:rPr>
                        <w:t>Žymėjimas:</w:t>
                      </w:r>
                    </w:p>
                    <w:p w14:paraId="4CB7C3E7" w14:textId="77777777" w:rsidR="005D3E1C" w:rsidRDefault="005D3E1C" w:rsidP="00205637">
                      <w:pPr>
                        <w:spacing w:line="240" w:lineRule="auto"/>
                        <w:ind w:firstLine="0"/>
                        <w:rPr>
                          <w:b/>
                          <w:sz w:val="20"/>
                        </w:rPr>
                      </w:pPr>
                      <w:r>
                        <w:rPr>
                          <w:b/>
                        </w:rPr>
                        <w:tab/>
                      </w:r>
                      <w:r>
                        <w:rPr>
                          <w:b/>
                          <w:noProof/>
                        </w:rPr>
                        <w:drawing>
                          <wp:inline distT="0" distB="0" distL="0" distR="0" wp14:anchorId="189A3460" wp14:editId="6ED807E9">
                            <wp:extent cx="511810" cy="116205"/>
                            <wp:effectExtent l="0" t="0" r="0" b="0"/>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1810" cy="116205"/>
                                    </a:xfrm>
                                    <a:prstGeom prst="rect">
                                      <a:avLst/>
                                    </a:prstGeom>
                                    <a:noFill/>
                                    <a:ln>
                                      <a:noFill/>
                                    </a:ln>
                                  </pic:spPr>
                                </pic:pic>
                              </a:graphicData>
                            </a:graphic>
                          </wp:inline>
                        </w:drawing>
                      </w:r>
                      <w:r>
                        <w:rPr>
                          <w:b/>
                        </w:rPr>
                        <w:tab/>
                      </w:r>
                      <w:r w:rsidRPr="00D0238F">
                        <w:rPr>
                          <w:b/>
                          <w:sz w:val="20"/>
                        </w:rPr>
                        <w:t>Informacijos perdavimas</w:t>
                      </w:r>
                    </w:p>
                    <w:p w14:paraId="40E35D4B" w14:textId="77777777" w:rsidR="005D3E1C" w:rsidRPr="00D0238F" w:rsidRDefault="005D3E1C" w:rsidP="00205637">
                      <w:pPr>
                        <w:spacing w:line="240" w:lineRule="auto"/>
                        <w:ind w:firstLine="0"/>
                        <w:rPr>
                          <w:b/>
                          <w:sz w:val="20"/>
                        </w:rPr>
                      </w:pPr>
                      <w:r>
                        <w:rPr>
                          <w:b/>
                          <w:sz w:val="20"/>
                        </w:rPr>
                        <w:tab/>
                      </w:r>
                      <w:r>
                        <w:rPr>
                          <w:b/>
                          <w:noProof/>
                          <w:sz w:val="20"/>
                        </w:rPr>
                        <w:drawing>
                          <wp:inline distT="0" distB="0" distL="0" distR="0" wp14:anchorId="70B468F5" wp14:editId="542B6DD2">
                            <wp:extent cx="607060" cy="116205"/>
                            <wp:effectExtent l="0" t="0" r="0" b="0"/>
                            <wp:docPr id="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060" cy="116205"/>
                                    </a:xfrm>
                                    <a:prstGeom prst="rect">
                                      <a:avLst/>
                                    </a:prstGeom>
                                    <a:noFill/>
                                    <a:ln>
                                      <a:noFill/>
                                    </a:ln>
                                  </pic:spPr>
                                </pic:pic>
                              </a:graphicData>
                            </a:graphic>
                          </wp:inline>
                        </w:drawing>
                      </w:r>
                      <w:r>
                        <w:rPr>
                          <w:b/>
                          <w:sz w:val="20"/>
                        </w:rPr>
                        <w:tab/>
                        <w:t>Nurodymų perdavimas</w:t>
                      </w:r>
                    </w:p>
                  </w:txbxContent>
                </v:textbox>
              </v:shape>
            </w:pict>
          </mc:Fallback>
        </mc:AlternateContent>
      </w:r>
      <w:r w:rsidRPr="0032650A">
        <w:rPr>
          <w:noProof/>
          <w:color w:val="auto"/>
        </w:rPr>
        <mc:AlternateContent>
          <mc:Choice Requires="wps">
            <w:drawing>
              <wp:anchor distT="0" distB="0" distL="114300" distR="114300" simplePos="0" relativeHeight="251634176" behindDoc="0" locked="0" layoutInCell="1" allowOverlap="1" wp14:anchorId="46B936DF" wp14:editId="7CE1CA53">
                <wp:simplePos x="0" y="0"/>
                <wp:positionH relativeFrom="column">
                  <wp:posOffset>4201160</wp:posOffset>
                </wp:positionH>
                <wp:positionV relativeFrom="paragraph">
                  <wp:posOffset>152400</wp:posOffset>
                </wp:positionV>
                <wp:extent cx="2066925" cy="525145"/>
                <wp:effectExtent l="0" t="0" r="9525" b="8255"/>
                <wp:wrapNone/>
                <wp:docPr id="724"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525145"/>
                        </a:xfrm>
                        <a:prstGeom prst="rect">
                          <a:avLst/>
                        </a:prstGeom>
                        <a:solidFill>
                          <a:srgbClr val="FFFFFF"/>
                        </a:solidFill>
                        <a:ln w="9525">
                          <a:solidFill>
                            <a:srgbClr val="000000"/>
                          </a:solidFill>
                          <a:miter lim="800000"/>
                          <a:headEnd/>
                          <a:tailEnd/>
                        </a:ln>
                      </wps:spPr>
                      <wps:txbx>
                        <w:txbxContent>
                          <w:p w14:paraId="378CDBFC" w14:textId="77777777" w:rsidR="005D3E1C" w:rsidRDefault="005D3E1C" w:rsidP="008F1A76">
                            <w:pPr>
                              <w:spacing w:line="240" w:lineRule="auto"/>
                              <w:ind w:firstLine="0"/>
                              <w:contextualSpacing/>
                              <w:jc w:val="center"/>
                            </w:pPr>
                            <w:r>
                              <w:t>Bendrasis pagalbos centras</w:t>
                            </w:r>
                          </w:p>
                          <w:p w14:paraId="31E01CCD" w14:textId="77777777" w:rsidR="005D3E1C" w:rsidRPr="00261664" w:rsidRDefault="005D3E1C" w:rsidP="008F1A76">
                            <w:pPr>
                              <w:spacing w:before="240" w:line="240" w:lineRule="auto"/>
                              <w:ind w:firstLine="0"/>
                              <w:contextualSpacing/>
                              <w:jc w:val="center"/>
                              <w:rPr>
                                <w:b/>
                                <w:sz w:val="40"/>
                              </w:rPr>
                            </w:pPr>
                            <w:r w:rsidRPr="00261664">
                              <w:rPr>
                                <w:b/>
                                <w:sz w:val="40"/>
                              </w:rPr>
                              <w:t>112</w:t>
                            </w:r>
                          </w:p>
                          <w:p w14:paraId="7DBDBE88" w14:textId="77777777" w:rsidR="005D3E1C" w:rsidRDefault="005D3E1C" w:rsidP="008F1A76">
                            <w:pPr>
                              <w:ind w:firstLine="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B936DF" id="Text Box 557" o:spid="_x0000_s1039" type="#_x0000_t202" style="position:absolute;left:0;text-align:left;margin-left:330.8pt;margin-top:12pt;width:162.75pt;height:41.3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">
                <v:textbox>
                  <w:txbxContent>
                    <w:p w14:paraId="378CDBFC" w14:textId="77777777" w:rsidR="005D3E1C" w:rsidRDefault="005D3E1C" w:rsidP="008F1A76">
                      <w:pPr>
                        <w:spacing w:line="240" w:lineRule="auto"/>
                        <w:ind w:firstLine="0"/>
                        <w:contextualSpacing/>
                        <w:jc w:val="center"/>
                      </w:pPr>
                      <w:r>
                        <w:t>Bendrasis pagalbos centras</w:t>
                      </w:r>
                    </w:p>
                    <w:p w14:paraId="31E01CCD" w14:textId="77777777" w:rsidR="005D3E1C" w:rsidRPr="00261664" w:rsidRDefault="005D3E1C" w:rsidP="008F1A76">
                      <w:pPr>
                        <w:spacing w:before="240" w:line="240" w:lineRule="auto"/>
                        <w:ind w:firstLine="0"/>
                        <w:contextualSpacing/>
                        <w:jc w:val="center"/>
                        <w:rPr>
                          <w:b/>
                          <w:sz w:val="40"/>
                        </w:rPr>
                      </w:pPr>
                      <w:r w:rsidRPr="00261664">
                        <w:rPr>
                          <w:b/>
                          <w:sz w:val="40"/>
                        </w:rPr>
                        <w:t>112</w:t>
                      </w:r>
                    </w:p>
                    <w:p w14:paraId="7DBDBE88" w14:textId="77777777" w:rsidR="005D3E1C" w:rsidRDefault="005D3E1C" w:rsidP="008F1A76">
                      <w:pPr>
                        <w:ind w:firstLine="0"/>
                        <w:jc w:val="center"/>
                      </w:pPr>
                    </w:p>
                  </w:txbxContent>
                </v:textbox>
              </v:shape>
            </w:pict>
          </mc:Fallback>
        </mc:AlternateContent>
      </w:r>
    </w:p>
    <w:p w14:paraId="2F7684B0" w14:textId="0F159AD2" w:rsidR="008F1A76" w:rsidRPr="0032650A" w:rsidRDefault="00B1789A" w:rsidP="00135429">
      <w:pPr>
        <w:pStyle w:val="BodyText1"/>
        <w:spacing w:line="360" w:lineRule="auto"/>
        <w:ind w:firstLine="567"/>
        <w:rPr>
          <w:color w:val="auto"/>
          <w:sz w:val="24"/>
          <w:szCs w:val="24"/>
        </w:rPr>
      </w:pPr>
      <w:r w:rsidRPr="0032650A">
        <w:rPr>
          <w:noProof/>
          <w:color w:val="auto"/>
          <w:sz w:val="24"/>
          <w:szCs w:val="24"/>
        </w:rPr>
        <mc:AlternateContent>
          <mc:Choice Requires="wps">
            <w:drawing>
              <wp:anchor distT="0" distB="0" distL="114299" distR="114299" simplePos="0" relativeHeight="251660800" behindDoc="0" locked="0" layoutInCell="1" allowOverlap="1" wp14:anchorId="4A7ADA29" wp14:editId="44B28142">
                <wp:simplePos x="0" y="0"/>
                <wp:positionH relativeFrom="column">
                  <wp:posOffset>1883410</wp:posOffset>
                </wp:positionH>
                <wp:positionV relativeFrom="paragraph">
                  <wp:posOffset>106680</wp:posOffset>
                </wp:positionV>
                <wp:extent cx="2360295" cy="0"/>
                <wp:effectExtent l="9525" t="55245" r="11430" b="49530"/>
                <wp:wrapNone/>
                <wp:docPr id="456" name="AutoShape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02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6616D8" id="AutoShape 969" o:spid="_x0000_s1026" type="#_x0000_t32" style="position:absolute;margin-left:148.3pt;margin-top:8.4pt;width:185.85pt;height:0;z-index:251660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">
                <v:stroke endarrow="block"/>
              </v:shape>
            </w:pict>
          </mc:Fallback>
        </mc:AlternateContent>
      </w:r>
      <w:r w:rsidRPr="0032650A">
        <w:rPr>
          <w:noProof/>
          <w:color w:val="auto"/>
          <w:sz w:val="24"/>
          <w:szCs w:val="24"/>
        </w:rPr>
        <mc:AlternateContent>
          <mc:Choice Requires="wps">
            <w:drawing>
              <wp:anchor distT="0" distB="0" distL="114299" distR="114299" simplePos="0" relativeHeight="251662848" behindDoc="0" locked="0" layoutInCell="1" allowOverlap="1" wp14:anchorId="661025DE" wp14:editId="2213CFC2">
                <wp:simplePos x="0" y="0"/>
                <wp:positionH relativeFrom="column">
                  <wp:posOffset>1131570</wp:posOffset>
                </wp:positionH>
                <wp:positionV relativeFrom="paragraph">
                  <wp:posOffset>856615</wp:posOffset>
                </wp:positionV>
                <wp:extent cx="1503045" cy="0"/>
                <wp:effectExtent l="9525" t="5715" r="9525" b="5715"/>
                <wp:wrapNone/>
                <wp:docPr id="455" name="AutoShape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503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FFADFC" id="AutoShape 971" o:spid="_x0000_s1026" type="#_x0000_t32" style="position:absolute;margin-left:89.1pt;margin-top:67.45pt;width:118.35pt;height:0;rotation:-90;z-index:251662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"/>
            </w:pict>
          </mc:Fallback>
        </mc:AlternateContent>
      </w:r>
    </w:p>
    <w:p w14:paraId="70CD23E2" w14:textId="2B7569C9" w:rsidR="008F1A76" w:rsidRPr="0032650A" w:rsidRDefault="00B1789A" w:rsidP="00135429">
      <w:pPr>
        <w:pStyle w:val="BodyText1"/>
        <w:spacing w:line="360" w:lineRule="auto"/>
        <w:ind w:firstLine="567"/>
        <w:rPr>
          <w:color w:val="auto"/>
          <w:sz w:val="24"/>
          <w:szCs w:val="24"/>
        </w:rPr>
      </w:pPr>
      <w:r w:rsidRPr="0032650A">
        <w:rPr>
          <w:noProof/>
          <w:color w:val="auto"/>
        </w:rPr>
        <mc:AlternateContent>
          <mc:Choice Requires="wps">
            <w:drawing>
              <wp:anchor distT="0" distB="0" distL="114298" distR="114298" simplePos="0" relativeHeight="251642368" behindDoc="0" locked="0" layoutInCell="1" allowOverlap="1" wp14:anchorId="1489A0B9" wp14:editId="17E79CC1">
                <wp:simplePos x="0" y="0"/>
                <wp:positionH relativeFrom="column">
                  <wp:posOffset>5233669</wp:posOffset>
                </wp:positionH>
                <wp:positionV relativeFrom="paragraph">
                  <wp:posOffset>151765</wp:posOffset>
                </wp:positionV>
                <wp:extent cx="0" cy="265430"/>
                <wp:effectExtent l="76200" t="38100" r="38100" b="1270"/>
                <wp:wrapNone/>
                <wp:docPr id="723" name="AutoShap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5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669871" id="AutoShape 572" o:spid="_x0000_s1026" type="#_x0000_t32" style="position:absolute;margin-left:412.1pt;margin-top:11.95pt;width:0;height:20.9pt;flip:y;z-index:251642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">
                <v:stroke endarrow="block"/>
              </v:shape>
            </w:pict>
          </mc:Fallback>
        </mc:AlternateContent>
      </w:r>
    </w:p>
    <w:p w14:paraId="08E68E0A" w14:textId="2D34DCBB" w:rsidR="008F1A76" w:rsidRPr="0032650A" w:rsidRDefault="00B1789A" w:rsidP="00135429">
      <w:pPr>
        <w:pStyle w:val="BodyText1"/>
        <w:spacing w:line="360" w:lineRule="auto"/>
        <w:ind w:firstLine="567"/>
        <w:rPr>
          <w:color w:val="auto"/>
          <w:sz w:val="24"/>
          <w:szCs w:val="24"/>
        </w:rPr>
      </w:pPr>
      <w:r w:rsidRPr="0032650A">
        <w:rPr>
          <w:noProof/>
          <w:color w:val="auto"/>
        </w:rPr>
        <mc:AlternateContent>
          <mc:Choice Requires="wps">
            <w:drawing>
              <wp:anchor distT="0" distB="0" distL="114300" distR="114300" simplePos="0" relativeHeight="251632128" behindDoc="0" locked="0" layoutInCell="1" allowOverlap="1" wp14:anchorId="7EE7A255" wp14:editId="1C1D5AE6">
                <wp:simplePos x="0" y="0"/>
                <wp:positionH relativeFrom="column">
                  <wp:posOffset>3390265</wp:posOffset>
                </wp:positionH>
                <wp:positionV relativeFrom="paragraph">
                  <wp:posOffset>154305</wp:posOffset>
                </wp:positionV>
                <wp:extent cx="3775075" cy="520065"/>
                <wp:effectExtent l="0" t="0" r="0" b="0"/>
                <wp:wrapNone/>
                <wp:docPr id="722"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5075" cy="520065"/>
                        </a:xfrm>
                        <a:prstGeom prst="rect">
                          <a:avLst/>
                        </a:prstGeom>
                        <a:solidFill>
                          <a:srgbClr val="FFFFFF"/>
                        </a:solidFill>
                        <a:ln w="9525">
                          <a:solidFill>
                            <a:srgbClr val="000000"/>
                          </a:solidFill>
                          <a:miter lim="800000"/>
                          <a:headEnd/>
                          <a:tailEnd/>
                        </a:ln>
                      </wps:spPr>
                      <wps:txbx>
                        <w:txbxContent>
                          <w:p w14:paraId="7DD3476E" w14:textId="77777777" w:rsidR="005D3E1C" w:rsidRPr="00281781" w:rsidRDefault="005D3E1C" w:rsidP="008F1A76">
                            <w:pPr>
                              <w:spacing w:line="240" w:lineRule="auto"/>
                              <w:ind w:firstLine="0"/>
                              <w:contextualSpacing/>
                              <w:jc w:val="center"/>
                              <w:rPr>
                                <w:b/>
                              </w:rPr>
                            </w:pPr>
                            <w:r>
                              <w:rPr>
                                <w:b/>
                              </w:rPr>
                              <w:t>Įvykio, ekstremalaus įvykio vieta Gimnazijoje</w:t>
                            </w:r>
                          </w:p>
                          <w:p w14:paraId="2D6843B8" w14:textId="77777777" w:rsidR="005D3E1C" w:rsidRPr="00C73162" w:rsidRDefault="005D3E1C" w:rsidP="008F1A76">
                            <w:pPr>
                              <w:spacing w:line="240" w:lineRule="auto"/>
                              <w:ind w:firstLine="0"/>
                              <w:contextualSpacing/>
                              <w:jc w:val="center"/>
                            </w:pPr>
                            <w:r w:rsidRPr="00C73162">
                              <w:t>Įvykį ar ekstremalųjį įvykį pastebėjęs darbuotojas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7A255" id="Text Box 555" o:spid="_x0000_s1040" type="#_x0000_t202" style="position:absolute;left:0;text-align:left;margin-left:266.95pt;margin-top:12.15pt;width:297.25pt;height:40.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">
                <v:textbox>
                  <w:txbxContent>
                    <w:p w14:paraId="7DD3476E" w14:textId="77777777" w:rsidR="005D3E1C" w:rsidRPr="00281781" w:rsidRDefault="005D3E1C" w:rsidP="008F1A76">
                      <w:pPr>
                        <w:spacing w:line="240" w:lineRule="auto"/>
                        <w:ind w:firstLine="0"/>
                        <w:contextualSpacing/>
                        <w:jc w:val="center"/>
                        <w:rPr>
                          <w:b/>
                        </w:rPr>
                      </w:pPr>
                      <w:r>
                        <w:rPr>
                          <w:b/>
                        </w:rPr>
                        <w:t>Įvykio, ekstremalaus įvykio vieta Gimnazijoje</w:t>
                      </w:r>
                    </w:p>
                    <w:p w14:paraId="2D6843B8" w14:textId="77777777" w:rsidR="005D3E1C" w:rsidRPr="00C73162" w:rsidRDefault="005D3E1C" w:rsidP="008F1A76">
                      <w:pPr>
                        <w:spacing w:line="240" w:lineRule="auto"/>
                        <w:ind w:firstLine="0"/>
                        <w:contextualSpacing/>
                        <w:jc w:val="center"/>
                      </w:pPr>
                      <w:r w:rsidRPr="00C73162">
                        <w:t>Įvykį ar ekstremalųjį įvykį pastebėjęs darbuotojas</w:t>
                      </w:r>
                    </w:p>
                  </w:txbxContent>
                </v:textbox>
              </v:shape>
            </w:pict>
          </mc:Fallback>
        </mc:AlternateContent>
      </w:r>
    </w:p>
    <w:p w14:paraId="0FE3CFB5" w14:textId="77777777" w:rsidR="008F1A76" w:rsidRPr="0032650A" w:rsidRDefault="008F1A76" w:rsidP="00135429">
      <w:pPr>
        <w:pStyle w:val="BodyText1"/>
        <w:spacing w:line="360" w:lineRule="auto"/>
        <w:ind w:firstLine="567"/>
        <w:rPr>
          <w:color w:val="auto"/>
          <w:sz w:val="24"/>
          <w:szCs w:val="24"/>
        </w:rPr>
      </w:pPr>
    </w:p>
    <w:p w14:paraId="31A3FD77" w14:textId="57376444" w:rsidR="008F1A76" w:rsidRPr="0032650A" w:rsidRDefault="00B1789A" w:rsidP="00135429">
      <w:pPr>
        <w:pStyle w:val="BodyText1"/>
        <w:spacing w:line="360" w:lineRule="auto"/>
        <w:ind w:firstLine="567"/>
        <w:rPr>
          <w:color w:val="auto"/>
          <w:sz w:val="24"/>
          <w:szCs w:val="24"/>
        </w:rPr>
      </w:pPr>
      <w:r w:rsidRPr="0032650A">
        <w:rPr>
          <w:noProof/>
          <w:color w:val="auto"/>
        </w:rPr>
        <mc:AlternateContent>
          <mc:Choice Requires="wps">
            <w:drawing>
              <wp:anchor distT="0" distB="0" distL="114299" distR="114299" simplePos="0" relativeHeight="251640320" behindDoc="0" locked="0" layoutInCell="1" allowOverlap="1" wp14:anchorId="174BA1E0" wp14:editId="44B46299">
                <wp:simplePos x="0" y="0"/>
                <wp:positionH relativeFrom="column">
                  <wp:posOffset>5031105</wp:posOffset>
                </wp:positionH>
                <wp:positionV relativeFrom="paragraph">
                  <wp:posOffset>351790</wp:posOffset>
                </wp:positionV>
                <wp:extent cx="407670" cy="635"/>
                <wp:effectExtent l="55245" t="5715" r="48895" b="15240"/>
                <wp:wrapNone/>
                <wp:docPr id="454" name="AutoShap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0767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DD81E3" id="AutoShape 569" o:spid="_x0000_s1026" type="#_x0000_t34" style="position:absolute;margin-left:396.15pt;margin-top:27.7pt;width:32.1pt;height:.05pt;rotation:90;z-index:251640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">
                <v:stroke endarrow="block"/>
              </v:shape>
            </w:pict>
          </mc:Fallback>
        </mc:AlternateContent>
      </w:r>
    </w:p>
    <w:p w14:paraId="7B3F863C" w14:textId="518B6BF6" w:rsidR="008F1A76" w:rsidRPr="0032650A" w:rsidRDefault="00B1789A" w:rsidP="00135429">
      <w:pPr>
        <w:pStyle w:val="BodyText1"/>
        <w:spacing w:line="360" w:lineRule="auto"/>
        <w:ind w:firstLine="567"/>
        <w:rPr>
          <w:color w:val="auto"/>
          <w:sz w:val="24"/>
          <w:szCs w:val="24"/>
        </w:rPr>
      </w:pPr>
      <w:r w:rsidRPr="0032650A">
        <w:rPr>
          <w:noProof/>
          <w:color w:val="auto"/>
          <w:sz w:val="24"/>
          <w:szCs w:val="24"/>
        </w:rPr>
        <mc:AlternateContent>
          <mc:Choice Requires="wps">
            <w:drawing>
              <wp:anchor distT="4294967295" distB="4294967295" distL="114300" distR="114300" simplePos="0" relativeHeight="251641344" behindDoc="0" locked="0" layoutInCell="1" allowOverlap="1" wp14:anchorId="4B8DBFC1" wp14:editId="5B7C7B1A">
                <wp:simplePos x="0" y="0"/>
                <wp:positionH relativeFrom="column">
                  <wp:posOffset>2033905</wp:posOffset>
                </wp:positionH>
                <wp:positionV relativeFrom="paragraph">
                  <wp:posOffset>86995</wp:posOffset>
                </wp:positionV>
                <wp:extent cx="6608445" cy="0"/>
                <wp:effectExtent l="7620" t="6985" r="3810" b="2540"/>
                <wp:wrapNone/>
                <wp:docPr id="453" name="AutoShap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608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357B3A" id="AutoShape 570" o:spid="_x0000_s1026" type="#_x0000_t32" style="position:absolute;margin-left:160.15pt;margin-top:6.85pt;width:520.35pt;height:0;rotation:180;z-index:25164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"/>
            </w:pict>
          </mc:Fallback>
        </mc:AlternateContent>
      </w:r>
      <w:r w:rsidRPr="0032650A">
        <w:rPr>
          <w:noProof/>
          <w:color w:val="auto"/>
        </w:rPr>
        <mc:AlternateContent>
          <mc:Choice Requires="wps">
            <w:drawing>
              <wp:anchor distT="0" distB="0" distL="114299" distR="114299" simplePos="0" relativeHeight="251687424" behindDoc="0" locked="0" layoutInCell="1" allowOverlap="1" wp14:anchorId="18021D7E" wp14:editId="212718B9">
                <wp:simplePos x="0" y="0"/>
                <wp:positionH relativeFrom="column">
                  <wp:posOffset>1928495</wp:posOffset>
                </wp:positionH>
                <wp:positionV relativeFrom="paragraph">
                  <wp:posOffset>187960</wp:posOffset>
                </wp:positionV>
                <wp:extent cx="210185" cy="635"/>
                <wp:effectExtent l="54610" t="3175" r="49530" b="15240"/>
                <wp:wrapNone/>
                <wp:docPr id="452" name="AutoShape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10185" cy="635"/>
                        </a:xfrm>
                        <a:prstGeom prst="bentConnector3">
                          <a:avLst>
                            <a:gd name="adj1" fmla="val 4984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28F99A" id="AutoShape 1108" o:spid="_x0000_s1026" type="#_x0000_t34" style="position:absolute;margin-left:151.85pt;margin-top:14.8pt;width:16.55pt;height:.05pt;rotation:90;z-index:251687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" adj="10767">
                <v:stroke endarrow="block"/>
              </v:shape>
            </w:pict>
          </mc:Fallback>
        </mc:AlternateContent>
      </w:r>
      <w:r w:rsidRPr="0032650A">
        <w:rPr>
          <w:noProof/>
          <w:color w:val="auto"/>
          <w:sz w:val="24"/>
          <w:szCs w:val="24"/>
        </w:rPr>
        <mc:AlternateContent>
          <mc:Choice Requires="wps">
            <w:drawing>
              <wp:anchor distT="0" distB="0" distL="114299" distR="114299" simplePos="0" relativeHeight="251677184" behindDoc="0" locked="0" layoutInCell="1" allowOverlap="1" wp14:anchorId="24321E1A" wp14:editId="3C12BF04">
                <wp:simplePos x="0" y="0"/>
                <wp:positionH relativeFrom="column">
                  <wp:posOffset>8512810</wp:posOffset>
                </wp:positionH>
                <wp:positionV relativeFrom="paragraph">
                  <wp:posOffset>216535</wp:posOffset>
                </wp:positionV>
                <wp:extent cx="258445" cy="0"/>
                <wp:effectExtent l="53340" t="6985" r="51435" b="10795"/>
                <wp:wrapNone/>
                <wp:docPr id="451" name="AutoShap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8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4A5465" id="AutoShape 1013" o:spid="_x0000_s1026" type="#_x0000_t32" style="position:absolute;margin-left:670.3pt;margin-top:17.05pt;width:20.35pt;height:0;rotation:90;z-index:251677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">
                <v:stroke endarrow="block"/>
              </v:shape>
            </w:pict>
          </mc:Fallback>
        </mc:AlternateContent>
      </w:r>
    </w:p>
    <w:p w14:paraId="4F0D9AFD" w14:textId="10E5591C" w:rsidR="008F1A76" w:rsidRPr="0032650A" w:rsidRDefault="00B7574C" w:rsidP="00135429">
      <w:pPr>
        <w:pStyle w:val="BodyText1"/>
        <w:spacing w:line="360" w:lineRule="auto"/>
        <w:ind w:firstLine="567"/>
        <w:jc w:val="center"/>
        <w:rPr>
          <w:color w:val="auto"/>
          <w:sz w:val="24"/>
          <w:szCs w:val="24"/>
        </w:rPr>
      </w:pPr>
      <w:r w:rsidRPr="0032650A">
        <w:rPr>
          <w:noProof/>
          <w:color w:val="auto"/>
          <w:sz w:val="24"/>
          <w:szCs w:val="24"/>
        </w:rPr>
        <mc:AlternateContent>
          <mc:Choice Requires="wps">
            <w:drawing>
              <wp:anchor distT="0" distB="0" distL="114300" distR="114300" simplePos="0" relativeHeight="251636224" behindDoc="0" locked="0" layoutInCell="1" allowOverlap="1" wp14:anchorId="36B6B958" wp14:editId="49983F4B">
                <wp:simplePos x="0" y="0"/>
                <wp:positionH relativeFrom="margin">
                  <wp:align>right</wp:align>
                </wp:positionH>
                <wp:positionV relativeFrom="paragraph">
                  <wp:posOffset>79327</wp:posOffset>
                </wp:positionV>
                <wp:extent cx="1613140" cy="445135"/>
                <wp:effectExtent l="0" t="0" r="25400" b="12065"/>
                <wp:wrapNone/>
                <wp:docPr id="721"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140" cy="445135"/>
                        </a:xfrm>
                        <a:prstGeom prst="rect">
                          <a:avLst/>
                        </a:prstGeom>
                        <a:solidFill>
                          <a:srgbClr val="FFFFFF"/>
                        </a:solidFill>
                        <a:ln w="9525">
                          <a:solidFill>
                            <a:srgbClr val="000000"/>
                          </a:solidFill>
                          <a:miter lim="800000"/>
                          <a:headEnd/>
                          <a:tailEnd/>
                        </a:ln>
                      </wps:spPr>
                      <wps:txbx>
                        <w:txbxContent>
                          <w:p w14:paraId="12F047C1" w14:textId="77777777" w:rsidR="005D3E1C" w:rsidRDefault="005D3E1C" w:rsidP="008F1A76">
                            <w:pPr>
                              <w:spacing w:line="240" w:lineRule="auto"/>
                              <w:ind w:firstLine="0"/>
                              <w:contextualSpacing/>
                              <w:jc w:val="center"/>
                              <w:rPr>
                                <w:b/>
                              </w:rPr>
                            </w:pPr>
                            <w:r>
                              <w:rPr>
                                <w:b/>
                              </w:rPr>
                              <w:t>Gimnazijos vadovas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6B6B958" id="Text Box 559" o:spid="_x0000_s1041" type="#_x0000_t202" style="position:absolute;left:0;text-align:left;margin-left:75.8pt;margin-top:6.25pt;width:127pt;height:35.05pt;z-index:251636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">
                <v:textbox>
                  <w:txbxContent>
                    <w:p w14:paraId="12F047C1" w14:textId="77777777" w:rsidR="005D3E1C" w:rsidRDefault="005D3E1C" w:rsidP="008F1A76">
                      <w:pPr>
                        <w:spacing w:line="240" w:lineRule="auto"/>
                        <w:ind w:firstLine="0"/>
                        <w:contextualSpacing/>
                        <w:jc w:val="center"/>
                        <w:rPr>
                          <w:b/>
                        </w:rPr>
                      </w:pPr>
                      <w:r>
                        <w:rPr>
                          <w:b/>
                        </w:rPr>
                        <w:t>Gimnazijos vadovas</w:t>
                      </w:r>
                    </w:p>
                  </w:txbxContent>
                </v:textbox>
                <w10:wrap anchorx="margin"/>
              </v:shape>
            </w:pict>
          </mc:Fallback>
        </mc:AlternateContent>
      </w:r>
      <w:r w:rsidR="00B1789A" w:rsidRPr="0032650A">
        <w:rPr>
          <w:noProof/>
          <w:color w:val="auto"/>
          <w:sz w:val="24"/>
          <w:szCs w:val="24"/>
        </w:rPr>
        <mc:AlternateContent>
          <mc:Choice Requires="wps">
            <w:drawing>
              <wp:anchor distT="4294967295" distB="4294967295" distL="114300" distR="114300" simplePos="0" relativeHeight="251698688" behindDoc="0" locked="0" layoutInCell="1" allowOverlap="1" wp14:anchorId="31B98F2F" wp14:editId="4D38F95D">
                <wp:simplePos x="0" y="0"/>
                <wp:positionH relativeFrom="column">
                  <wp:posOffset>7040245</wp:posOffset>
                </wp:positionH>
                <wp:positionV relativeFrom="paragraph">
                  <wp:posOffset>177800</wp:posOffset>
                </wp:positionV>
                <wp:extent cx="574040" cy="635"/>
                <wp:effectExtent l="13335" t="55880" r="3175" b="48260"/>
                <wp:wrapNone/>
                <wp:docPr id="450" name="AutoShape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574040" cy="635"/>
                        </a:xfrm>
                        <a:prstGeom prst="bentConnector3">
                          <a:avLst>
                            <a:gd name="adj1" fmla="val 50000"/>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DC8182"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131" o:spid="_x0000_s1026" type="#_x0000_t34" style="position:absolute;margin-left:554.35pt;margin-top:14pt;width:45.2pt;height:.05pt;rotation:180;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">
                <v:stroke dashstyle="dash" endarrow="block"/>
              </v:shape>
            </w:pict>
          </mc:Fallback>
        </mc:AlternateContent>
      </w:r>
      <w:r w:rsidR="00B1789A" w:rsidRPr="0032650A">
        <w:rPr>
          <w:noProof/>
          <w:color w:val="auto"/>
          <w:sz w:val="24"/>
          <w:szCs w:val="24"/>
        </w:rPr>
        <mc:AlternateContent>
          <mc:Choice Requires="wps">
            <w:drawing>
              <wp:anchor distT="0" distB="0" distL="114300" distR="114300" simplePos="0" relativeHeight="251673088" behindDoc="0" locked="0" layoutInCell="1" allowOverlap="1" wp14:anchorId="1AF13272" wp14:editId="21198618">
                <wp:simplePos x="0" y="0"/>
                <wp:positionH relativeFrom="column">
                  <wp:posOffset>-9525</wp:posOffset>
                </wp:positionH>
                <wp:positionV relativeFrom="paragraph">
                  <wp:posOffset>30480</wp:posOffset>
                </wp:positionV>
                <wp:extent cx="2689225" cy="566420"/>
                <wp:effectExtent l="0" t="0" r="0" b="5080"/>
                <wp:wrapNone/>
                <wp:docPr id="449"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225" cy="566420"/>
                        </a:xfrm>
                        <a:prstGeom prst="rect">
                          <a:avLst/>
                        </a:prstGeom>
                        <a:solidFill>
                          <a:srgbClr val="FFFFFF"/>
                        </a:solidFill>
                        <a:ln w="9525">
                          <a:solidFill>
                            <a:srgbClr val="000000"/>
                          </a:solidFill>
                          <a:miter lim="800000"/>
                          <a:headEnd/>
                          <a:tailEnd/>
                        </a:ln>
                      </wps:spPr>
                      <wps:txbx>
                        <w:txbxContent>
                          <w:p w14:paraId="63BDEB37" w14:textId="77777777" w:rsidR="005D3E1C" w:rsidRDefault="005D3E1C" w:rsidP="00E3311D">
                            <w:pPr>
                              <w:spacing w:line="240" w:lineRule="auto"/>
                              <w:ind w:firstLine="0"/>
                              <w:contextualSpacing/>
                              <w:jc w:val="center"/>
                            </w:pPr>
                            <w:r>
                              <w:t>Budintis</w:t>
                            </w:r>
                          </w:p>
                          <w:p w14:paraId="07F58090" w14:textId="77777777" w:rsidR="005D3E1C" w:rsidRPr="00E3311D" w:rsidRDefault="005D3E1C" w:rsidP="00E3311D">
                            <w:pPr>
                              <w:spacing w:line="240" w:lineRule="auto"/>
                              <w:ind w:firstLine="0"/>
                              <w:contextualSpacing/>
                              <w:jc w:val="center"/>
                              <w:rPr>
                                <w:sz w:val="20"/>
                              </w:rPr>
                            </w:pPr>
                            <w:r>
                              <w:t>Gimnazijos</w:t>
                            </w:r>
                            <w:r w:rsidRPr="00D0416E">
                              <w:t xml:space="preserve"> darbuotojas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AF13272" id="_x0000_s1042" type="#_x0000_t202" style="position:absolute;left:0;text-align:left;margin-left:-.75pt;margin-top:2.4pt;width:211.75pt;height:44.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">
                <v:textbox>
                  <w:txbxContent>
                    <w:p w14:paraId="63BDEB37" w14:textId="77777777" w:rsidR="005D3E1C" w:rsidRDefault="005D3E1C" w:rsidP="00E3311D">
                      <w:pPr>
                        <w:spacing w:line="240" w:lineRule="auto"/>
                        <w:ind w:firstLine="0"/>
                        <w:contextualSpacing/>
                        <w:jc w:val="center"/>
                      </w:pPr>
                      <w:r>
                        <w:t>Budintis</w:t>
                      </w:r>
                    </w:p>
                    <w:p w14:paraId="07F58090" w14:textId="77777777" w:rsidR="005D3E1C" w:rsidRPr="00E3311D" w:rsidRDefault="005D3E1C" w:rsidP="00E3311D">
                      <w:pPr>
                        <w:spacing w:line="240" w:lineRule="auto"/>
                        <w:ind w:firstLine="0"/>
                        <w:contextualSpacing/>
                        <w:jc w:val="center"/>
                        <w:rPr>
                          <w:sz w:val="20"/>
                        </w:rPr>
                      </w:pPr>
                      <w:r>
                        <w:t>Gimnazijos</w:t>
                      </w:r>
                      <w:r w:rsidRPr="00D0416E">
                        <w:t xml:space="preserve"> darbuotojas</w:t>
                      </w:r>
                    </w:p>
                  </w:txbxContent>
                </v:textbox>
              </v:shape>
            </w:pict>
          </mc:Fallback>
        </mc:AlternateContent>
      </w:r>
      <w:r w:rsidR="00B1789A" w:rsidRPr="0032650A">
        <w:rPr>
          <w:noProof/>
          <w:color w:val="auto"/>
          <w:sz w:val="24"/>
          <w:szCs w:val="24"/>
        </w:rPr>
        <mc:AlternateContent>
          <mc:Choice Requires="wps">
            <w:drawing>
              <wp:anchor distT="0" distB="0" distL="114300" distR="114300" simplePos="0" relativeHeight="251635200" behindDoc="0" locked="0" layoutInCell="1" allowOverlap="1" wp14:anchorId="32291236" wp14:editId="460F71A6">
                <wp:simplePos x="0" y="0"/>
                <wp:positionH relativeFrom="column">
                  <wp:posOffset>3335655</wp:posOffset>
                </wp:positionH>
                <wp:positionV relativeFrom="paragraph">
                  <wp:posOffset>30480</wp:posOffset>
                </wp:positionV>
                <wp:extent cx="3704590" cy="497205"/>
                <wp:effectExtent l="0" t="0" r="0" b="0"/>
                <wp:wrapNone/>
                <wp:docPr id="718"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497205"/>
                        </a:xfrm>
                        <a:prstGeom prst="rect">
                          <a:avLst/>
                        </a:prstGeom>
                        <a:solidFill>
                          <a:srgbClr val="FFFFFF"/>
                        </a:solidFill>
                        <a:ln w="9525">
                          <a:solidFill>
                            <a:srgbClr val="000000"/>
                          </a:solidFill>
                          <a:miter lim="800000"/>
                          <a:headEnd/>
                          <a:tailEnd/>
                        </a:ln>
                      </wps:spPr>
                      <wps:txbx>
                        <w:txbxContent>
                          <w:p w14:paraId="0EB7A78C" w14:textId="77777777" w:rsidR="005D3E1C" w:rsidRPr="007D6442" w:rsidRDefault="005D3E1C" w:rsidP="007D6442">
                            <w:pPr>
                              <w:spacing w:line="240" w:lineRule="auto"/>
                              <w:ind w:firstLine="0"/>
                              <w:contextualSpacing/>
                              <w:jc w:val="center"/>
                              <w:rPr>
                                <w:b/>
                              </w:rPr>
                            </w:pPr>
                            <w:r>
                              <w:rPr>
                                <w:b/>
                              </w:rPr>
                              <w:t>Atsakingas už perspėjimą ir informavimą Gimnazijoje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2291236" id="Text Box 558" o:spid="_x0000_s1043" type="#_x0000_t202" style="position:absolute;left:0;text-align:left;margin-left:262.65pt;margin-top:2.4pt;width:291.7pt;height:39.1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">
                <v:textbox>
                  <w:txbxContent>
                    <w:p w14:paraId="0EB7A78C" w14:textId="77777777" w:rsidR="005D3E1C" w:rsidRPr="007D6442" w:rsidRDefault="005D3E1C" w:rsidP="007D6442">
                      <w:pPr>
                        <w:spacing w:line="240" w:lineRule="auto"/>
                        <w:ind w:firstLine="0"/>
                        <w:contextualSpacing/>
                        <w:jc w:val="center"/>
                        <w:rPr>
                          <w:b/>
                        </w:rPr>
                      </w:pPr>
                      <w:r>
                        <w:rPr>
                          <w:b/>
                        </w:rPr>
                        <w:t>Atsakingas už perspėjimą ir informavimą Gimnazijoje</w:t>
                      </w:r>
                    </w:p>
                  </w:txbxContent>
                </v:textbox>
              </v:shape>
            </w:pict>
          </mc:Fallback>
        </mc:AlternateContent>
      </w:r>
    </w:p>
    <w:p w14:paraId="57FFCB07" w14:textId="3DB19C98" w:rsidR="008F1A76" w:rsidRPr="0032650A" w:rsidRDefault="00B1789A" w:rsidP="00135429">
      <w:pPr>
        <w:pStyle w:val="BodyText1"/>
        <w:spacing w:line="360" w:lineRule="auto"/>
        <w:ind w:firstLine="567"/>
        <w:rPr>
          <w:color w:val="auto"/>
          <w:sz w:val="24"/>
          <w:szCs w:val="24"/>
        </w:rPr>
      </w:pPr>
      <w:r w:rsidRPr="0032650A">
        <w:rPr>
          <w:noProof/>
          <w:color w:val="auto"/>
          <w:sz w:val="24"/>
          <w:szCs w:val="24"/>
        </w:rPr>
        <mc:AlternateContent>
          <mc:Choice Requires="wps">
            <w:drawing>
              <wp:anchor distT="4294967295" distB="4294967295" distL="114300" distR="114300" simplePos="0" relativeHeight="251644416" behindDoc="0" locked="0" layoutInCell="1" allowOverlap="1" wp14:anchorId="6CAC7070" wp14:editId="68AC8685">
                <wp:simplePos x="0" y="0"/>
                <wp:positionH relativeFrom="column">
                  <wp:posOffset>2679700</wp:posOffset>
                </wp:positionH>
                <wp:positionV relativeFrom="paragraph">
                  <wp:posOffset>55880</wp:posOffset>
                </wp:positionV>
                <wp:extent cx="655955" cy="635"/>
                <wp:effectExtent l="15240" t="53975" r="5080" b="50165"/>
                <wp:wrapNone/>
                <wp:docPr id="448" name="AutoShap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55955" cy="635"/>
                        </a:xfrm>
                        <a:prstGeom prst="bentConnector3">
                          <a:avLst>
                            <a:gd name="adj1" fmla="val 49954"/>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D098CB" id="AutoShape 575" o:spid="_x0000_s1026" type="#_x0000_t34" style="position:absolute;margin-left:211pt;margin-top:4.4pt;width:51.65pt;height:.05pt;rotation:180;z-index:25164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" adj="10790">
                <v:stroke dashstyle="dash" endarrow="block"/>
              </v:shape>
            </w:pict>
          </mc:Fallback>
        </mc:AlternateContent>
      </w:r>
      <w:r w:rsidRPr="0032650A">
        <w:rPr>
          <w:noProof/>
          <w:color w:val="auto"/>
          <w:sz w:val="24"/>
          <w:szCs w:val="24"/>
        </w:rPr>
        <mc:AlternateContent>
          <mc:Choice Requires="wps">
            <w:drawing>
              <wp:anchor distT="4294967295" distB="4294967295" distL="114300" distR="114300" simplePos="0" relativeHeight="251674112" behindDoc="0" locked="0" layoutInCell="1" allowOverlap="1" wp14:anchorId="2E627C30" wp14:editId="51A62DD9">
                <wp:simplePos x="0" y="0"/>
                <wp:positionH relativeFrom="column">
                  <wp:posOffset>7040245</wp:posOffset>
                </wp:positionH>
                <wp:positionV relativeFrom="paragraph">
                  <wp:posOffset>54610</wp:posOffset>
                </wp:positionV>
                <wp:extent cx="574040" cy="635"/>
                <wp:effectExtent l="13335" t="52705" r="12700" b="51435"/>
                <wp:wrapNone/>
                <wp:docPr id="63" name="AutoShap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040" cy="635"/>
                        </a:xfrm>
                        <a:prstGeom prst="bentConnector3">
                          <a:avLst>
                            <a:gd name="adj1" fmla="val 50000"/>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F7FB8C" id="AutoShape 1010" o:spid="_x0000_s1026" type="#_x0000_t34" style="position:absolute;margin-left:554.35pt;margin-top:4.3pt;width:45.2pt;height:.05pt;z-index:2516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">
                <v:stroke startarrow="block" endarrow="block"/>
              </v:shape>
            </w:pict>
          </mc:Fallback>
        </mc:AlternateContent>
      </w:r>
    </w:p>
    <w:p w14:paraId="0B1CB3B2" w14:textId="26EF4BC8" w:rsidR="008F1A76" w:rsidRPr="0032650A" w:rsidRDefault="00B1789A" w:rsidP="00135429">
      <w:pPr>
        <w:pStyle w:val="BodyText1"/>
        <w:spacing w:line="360" w:lineRule="auto"/>
        <w:ind w:firstLine="567"/>
        <w:rPr>
          <w:color w:val="auto"/>
          <w:sz w:val="24"/>
          <w:szCs w:val="24"/>
        </w:rPr>
      </w:pPr>
      <w:r w:rsidRPr="0032650A">
        <w:rPr>
          <w:noProof/>
          <w:color w:val="auto"/>
        </w:rPr>
        <mc:AlternateContent>
          <mc:Choice Requires="wps">
            <w:drawing>
              <wp:anchor distT="0" distB="0" distL="114299" distR="114299" simplePos="0" relativeHeight="251661824" behindDoc="0" locked="0" layoutInCell="1" allowOverlap="1" wp14:anchorId="13430EE3" wp14:editId="7E1C838A">
                <wp:simplePos x="0" y="0"/>
                <wp:positionH relativeFrom="column">
                  <wp:posOffset>929640</wp:posOffset>
                </wp:positionH>
                <wp:positionV relativeFrom="paragraph">
                  <wp:posOffset>182880</wp:posOffset>
                </wp:positionV>
                <wp:extent cx="210820" cy="0"/>
                <wp:effectExtent l="8890" t="5080" r="635" b="3175"/>
                <wp:wrapNone/>
                <wp:docPr id="62" name="AutoShape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10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E4A381" id="AutoShape 970" o:spid="_x0000_s1026" type="#_x0000_t32" style="position:absolute;margin-left:73.2pt;margin-top:14.4pt;width:16.6pt;height:0;rotation:90;z-index:25166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"/>
            </w:pict>
          </mc:Fallback>
        </mc:AlternateContent>
      </w:r>
      <w:r w:rsidRPr="0032650A">
        <w:rPr>
          <w:noProof/>
          <w:color w:val="auto"/>
        </w:rPr>
        <mc:AlternateContent>
          <mc:Choice Requires="wps">
            <w:drawing>
              <wp:anchor distT="0" distB="0" distL="114300" distR="114300" simplePos="0" relativeHeight="251704832" behindDoc="0" locked="0" layoutInCell="1" allowOverlap="1" wp14:anchorId="0E9EDEF4" wp14:editId="23C02D6F">
                <wp:simplePos x="0" y="0"/>
                <wp:positionH relativeFrom="column">
                  <wp:posOffset>5385435</wp:posOffset>
                </wp:positionH>
                <wp:positionV relativeFrom="paragraph">
                  <wp:posOffset>250825</wp:posOffset>
                </wp:positionV>
                <wp:extent cx="5715" cy="259080"/>
                <wp:effectExtent l="44450" t="6985" r="54610" b="19685"/>
                <wp:wrapNone/>
                <wp:docPr id="61" name="AutoShape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259080"/>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3C53DE" id="AutoShape 1165" o:spid="_x0000_s1026" type="#_x0000_t32" style="position:absolute;margin-left:424.05pt;margin-top:19.75pt;width:.45pt;height:20.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" strokecolor="black [3213]" strokeweight="1pt">
                <v:stroke endarrow="block"/>
              </v:shape>
            </w:pict>
          </mc:Fallback>
        </mc:AlternateContent>
      </w:r>
      <w:r w:rsidRPr="0032650A">
        <w:rPr>
          <w:noProof/>
          <w:color w:val="auto"/>
        </w:rPr>
        <mc:AlternateContent>
          <mc:Choice Requires="wps">
            <w:drawing>
              <wp:anchor distT="0" distB="0" distL="114300" distR="114300" simplePos="0" relativeHeight="251705856" behindDoc="0" locked="0" layoutInCell="1" allowOverlap="1" wp14:anchorId="7FDBEADD" wp14:editId="1DDA9EB6">
                <wp:simplePos x="0" y="0"/>
                <wp:positionH relativeFrom="column">
                  <wp:posOffset>4336415</wp:posOffset>
                </wp:positionH>
                <wp:positionV relativeFrom="paragraph">
                  <wp:posOffset>26670</wp:posOffset>
                </wp:positionV>
                <wp:extent cx="635" cy="243840"/>
                <wp:effectExtent l="5080" t="1905" r="3810" b="1905"/>
                <wp:wrapNone/>
                <wp:docPr id="60" name="AutoShape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384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040041" id="AutoShape 1166" o:spid="_x0000_s1026" type="#_x0000_t32" style="position:absolute;margin-left:341.45pt;margin-top:2.1pt;width:.05pt;height:19.2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" strokecolor="black [3213]" strokeweight="1pt"/>
            </w:pict>
          </mc:Fallback>
        </mc:AlternateContent>
      </w:r>
      <w:r w:rsidRPr="0032650A">
        <w:rPr>
          <w:noProof/>
          <w:color w:val="auto"/>
        </w:rPr>
        <mc:AlternateContent>
          <mc:Choice Requires="wps">
            <w:drawing>
              <wp:anchor distT="0" distB="0" distL="114300" distR="114300" simplePos="0" relativeHeight="251697664" behindDoc="0" locked="0" layoutInCell="1" allowOverlap="1" wp14:anchorId="32CE1147" wp14:editId="38AD1038">
                <wp:simplePos x="0" y="0"/>
                <wp:positionH relativeFrom="column">
                  <wp:posOffset>2922905</wp:posOffset>
                </wp:positionH>
                <wp:positionV relativeFrom="paragraph">
                  <wp:posOffset>256540</wp:posOffset>
                </wp:positionV>
                <wp:extent cx="0" cy="299720"/>
                <wp:effectExtent l="58420" t="3175" r="55880" b="11430"/>
                <wp:wrapNone/>
                <wp:docPr id="59" name="AutoShape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720"/>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56BE28" id="AutoShape 1122" o:spid="_x0000_s1026" type="#_x0000_t32" style="position:absolute;margin-left:230.15pt;margin-top:20.2pt;width:0;height:23.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" strokecolor="black [3213]" strokeweight="1pt">
                <v:stroke endarrow="block"/>
              </v:shape>
            </w:pict>
          </mc:Fallback>
        </mc:AlternateContent>
      </w:r>
      <w:r w:rsidRPr="0032650A">
        <w:rPr>
          <w:noProof/>
          <w:color w:val="auto"/>
          <w:sz w:val="24"/>
          <w:szCs w:val="24"/>
        </w:rPr>
        <mc:AlternateContent>
          <mc:Choice Requires="wps">
            <w:drawing>
              <wp:anchor distT="0" distB="0" distL="114300" distR="114300" simplePos="0" relativeHeight="251638272" behindDoc="0" locked="0" layoutInCell="1" allowOverlap="1" wp14:anchorId="2679A756" wp14:editId="4EDEAE3D">
                <wp:simplePos x="0" y="0"/>
                <wp:positionH relativeFrom="column">
                  <wp:posOffset>8492490</wp:posOffset>
                </wp:positionH>
                <wp:positionV relativeFrom="paragraph">
                  <wp:posOffset>152400</wp:posOffset>
                </wp:positionV>
                <wp:extent cx="299720" cy="0"/>
                <wp:effectExtent l="53340" t="15875" r="51435" b="17780"/>
                <wp:wrapNone/>
                <wp:docPr id="58" name="AutoShap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9972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4C93B7" id="AutoShape 561" o:spid="_x0000_s1026" type="#_x0000_t32" style="position:absolute;margin-left:668.7pt;margin-top:12pt;width:23.6pt;height:0;rotation:90;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">
                <v:stroke startarrow="block" endarrow="block"/>
              </v:shape>
            </w:pict>
          </mc:Fallback>
        </mc:AlternateContent>
      </w:r>
      <w:r w:rsidRPr="0032650A">
        <w:rPr>
          <w:noProof/>
          <w:color w:val="auto"/>
          <w:sz w:val="24"/>
          <w:szCs w:val="24"/>
        </w:rPr>
        <mc:AlternateContent>
          <mc:Choice Requires="wps">
            <w:drawing>
              <wp:anchor distT="0" distB="0" distL="114300" distR="114300" simplePos="0" relativeHeight="251654656" behindDoc="0" locked="0" layoutInCell="1" allowOverlap="1" wp14:anchorId="24156037" wp14:editId="634D5FA5">
                <wp:simplePos x="0" y="0"/>
                <wp:positionH relativeFrom="column">
                  <wp:posOffset>6829425</wp:posOffset>
                </wp:positionH>
                <wp:positionV relativeFrom="paragraph">
                  <wp:posOffset>2540</wp:posOffset>
                </wp:positionV>
                <wp:extent cx="0" cy="299720"/>
                <wp:effectExtent l="50165" t="6350" r="54610" b="17780"/>
                <wp:wrapNone/>
                <wp:docPr id="57" name="AutoShap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720"/>
                        </a:xfrm>
                        <a:prstGeom prst="straightConnector1">
                          <a:avLst/>
                        </a:prstGeom>
                        <a:noFill/>
                        <a:ln w="63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475339" id="AutoShape 880" o:spid="_x0000_s1026" type="#_x0000_t32" style="position:absolute;margin-left:537.75pt;margin-top:.2pt;width:0;height:2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" strokecolor="black [3213]" strokeweight=".5pt">
                <v:stroke endarrow="block"/>
              </v:shape>
            </w:pict>
          </mc:Fallback>
        </mc:AlternateContent>
      </w:r>
    </w:p>
    <w:p w14:paraId="67267992" w14:textId="7F1939A2" w:rsidR="008F1A76" w:rsidRPr="0032650A" w:rsidRDefault="00B7574C" w:rsidP="00135429">
      <w:pPr>
        <w:pStyle w:val="BodyText1"/>
        <w:spacing w:line="360" w:lineRule="auto"/>
        <w:ind w:firstLine="567"/>
        <w:rPr>
          <w:color w:val="auto"/>
          <w:sz w:val="24"/>
          <w:szCs w:val="24"/>
        </w:rPr>
      </w:pPr>
      <w:r w:rsidRPr="0032650A">
        <w:rPr>
          <w:noProof/>
          <w:color w:val="auto"/>
          <w:sz w:val="24"/>
          <w:szCs w:val="24"/>
        </w:rPr>
        <mc:AlternateContent>
          <mc:Choice Requires="wps">
            <w:drawing>
              <wp:anchor distT="0" distB="0" distL="114300" distR="114300" simplePos="0" relativeHeight="251652608" behindDoc="0" locked="0" layoutInCell="1" allowOverlap="1" wp14:anchorId="7FD66518" wp14:editId="342EEDC2">
                <wp:simplePos x="0" y="0"/>
                <wp:positionH relativeFrom="column">
                  <wp:posOffset>6569231</wp:posOffset>
                </wp:positionH>
                <wp:positionV relativeFrom="paragraph">
                  <wp:posOffset>41155</wp:posOffset>
                </wp:positionV>
                <wp:extent cx="2941607" cy="560070"/>
                <wp:effectExtent l="0" t="0" r="11430" b="11430"/>
                <wp:wrapNone/>
                <wp:docPr id="54"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607" cy="560070"/>
                        </a:xfrm>
                        <a:prstGeom prst="rect">
                          <a:avLst/>
                        </a:prstGeom>
                        <a:solidFill>
                          <a:srgbClr val="FFFFFF"/>
                        </a:solidFill>
                        <a:ln w="9525">
                          <a:solidFill>
                            <a:srgbClr val="000000"/>
                          </a:solidFill>
                          <a:miter lim="800000"/>
                          <a:headEnd/>
                          <a:tailEnd/>
                        </a:ln>
                      </wps:spPr>
                      <wps:txbx>
                        <w:txbxContent>
                          <w:p w14:paraId="7AC17F1D" w14:textId="77777777" w:rsidR="005D3E1C" w:rsidRPr="005C2067" w:rsidRDefault="005D3E1C" w:rsidP="005C2067">
                            <w:pPr>
                              <w:spacing w:line="240" w:lineRule="auto"/>
                              <w:ind w:firstLine="0"/>
                              <w:contextualSpacing/>
                              <w:jc w:val="center"/>
                              <w:rPr>
                                <w:b/>
                              </w:rPr>
                            </w:pPr>
                            <w:r>
                              <w:rPr>
                                <w:b/>
                              </w:rPr>
                              <w:t>Atsakingas už informacijos priėmimą ir perdavimą</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FD66518" id="Text Box 574" o:spid="_x0000_s1044" type="#_x0000_t202" style="position:absolute;left:0;text-align:left;margin-left:517.25pt;margin-top:3.25pt;width:231.6pt;height:44.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">
                <v:textbox>
                  <w:txbxContent>
                    <w:p w14:paraId="7AC17F1D" w14:textId="77777777" w:rsidR="005D3E1C" w:rsidRPr="005C2067" w:rsidRDefault="005D3E1C" w:rsidP="005C2067">
                      <w:pPr>
                        <w:spacing w:line="240" w:lineRule="auto"/>
                        <w:ind w:firstLine="0"/>
                        <w:contextualSpacing/>
                        <w:jc w:val="center"/>
                        <w:rPr>
                          <w:b/>
                        </w:rPr>
                      </w:pPr>
                      <w:r>
                        <w:rPr>
                          <w:b/>
                        </w:rPr>
                        <w:t>Atsakingas už informacijos priėmimą ir perdavimą</w:t>
                      </w:r>
                    </w:p>
                  </w:txbxContent>
                </v:textbox>
              </v:shape>
            </w:pict>
          </mc:Fallback>
        </mc:AlternateContent>
      </w:r>
      <w:r w:rsidR="00B1789A" w:rsidRPr="0032650A">
        <w:rPr>
          <w:noProof/>
          <w:color w:val="auto"/>
        </w:rPr>
        <mc:AlternateContent>
          <mc:Choice Requires="wps">
            <w:drawing>
              <wp:anchor distT="0" distB="0" distL="114300" distR="114300" simplePos="0" relativeHeight="251706880" behindDoc="0" locked="0" layoutInCell="1" allowOverlap="1" wp14:anchorId="6318ECE1" wp14:editId="4FDB7282">
                <wp:simplePos x="0" y="0"/>
                <wp:positionH relativeFrom="column">
                  <wp:posOffset>2922905</wp:posOffset>
                </wp:positionH>
                <wp:positionV relativeFrom="paragraph">
                  <wp:posOffset>10160</wp:posOffset>
                </wp:positionV>
                <wp:extent cx="2462530" cy="0"/>
                <wp:effectExtent l="1270" t="635" r="3175" b="8890"/>
                <wp:wrapNone/>
                <wp:docPr id="56" name="AutoShap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62530"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BC086E" id="AutoShape 1167" o:spid="_x0000_s1026" type="#_x0000_t32" style="position:absolute;margin-left:230.15pt;margin-top:.8pt;width:193.9pt;height:0;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" strokecolor="black [3213]"/>
            </w:pict>
          </mc:Fallback>
        </mc:AlternateContent>
      </w:r>
      <w:r w:rsidR="00B1789A" w:rsidRPr="0032650A">
        <w:rPr>
          <w:noProof/>
          <w:color w:val="auto"/>
          <w:sz w:val="24"/>
          <w:szCs w:val="24"/>
        </w:rPr>
        <mc:AlternateContent>
          <mc:Choice Requires="wps">
            <w:drawing>
              <wp:anchor distT="0" distB="0" distL="114300" distR="114300" simplePos="0" relativeHeight="251703808" behindDoc="0" locked="0" layoutInCell="1" allowOverlap="1" wp14:anchorId="4E4457D8" wp14:editId="0955A449">
                <wp:simplePos x="0" y="0"/>
                <wp:positionH relativeFrom="column">
                  <wp:posOffset>4733290</wp:posOffset>
                </wp:positionH>
                <wp:positionV relativeFrom="paragraph">
                  <wp:posOffset>260350</wp:posOffset>
                </wp:positionV>
                <wp:extent cx="1305560" cy="1074420"/>
                <wp:effectExtent l="0" t="0" r="8890" b="0"/>
                <wp:wrapNone/>
                <wp:docPr id="55"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1074420"/>
                        </a:xfrm>
                        <a:prstGeom prst="rect">
                          <a:avLst/>
                        </a:prstGeom>
                        <a:solidFill>
                          <a:srgbClr val="FFFFFF"/>
                        </a:solidFill>
                        <a:ln w="9525">
                          <a:solidFill>
                            <a:srgbClr val="000000"/>
                          </a:solidFill>
                          <a:miter lim="800000"/>
                          <a:headEnd/>
                          <a:tailEnd/>
                        </a:ln>
                      </wps:spPr>
                      <wps:txbx>
                        <w:txbxContent>
                          <w:p w14:paraId="33790BFC" w14:textId="7C4350DC" w:rsidR="005D3E1C" w:rsidRPr="00D0416E" w:rsidRDefault="005D3E1C" w:rsidP="00426B3F">
                            <w:pPr>
                              <w:spacing w:line="240" w:lineRule="auto"/>
                              <w:ind w:firstLine="0"/>
                              <w:contextualSpacing/>
                              <w:jc w:val="center"/>
                              <w:rPr>
                                <w:b/>
                              </w:rPr>
                            </w:pPr>
                            <w:r>
                              <w:rPr>
                                <w:b/>
                              </w:rPr>
                              <w:t>ESV grupės nariai</w:t>
                            </w:r>
                          </w:p>
                          <w:p w14:paraId="45CD9126" w14:textId="77777777" w:rsidR="005D3E1C" w:rsidRPr="005C2067" w:rsidRDefault="005D3E1C" w:rsidP="00426B3F">
                            <w:pPr>
                              <w:spacing w:line="240" w:lineRule="auto"/>
                              <w:ind w:firstLine="0"/>
                              <w:contextualSpacing/>
                              <w:jc w:val="center"/>
                              <w:rPr>
                                <w: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E4457D8" id="Text Box 556" o:spid="_x0000_s1045" type="#_x0000_t202" style="position:absolute;left:0;text-align:left;margin-left:372.7pt;margin-top:20.5pt;width:102.8pt;height:84.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">
                <v:textbox>
                  <w:txbxContent>
                    <w:p w14:paraId="33790BFC" w14:textId="7C4350DC" w:rsidR="005D3E1C" w:rsidRPr="00D0416E" w:rsidRDefault="005D3E1C" w:rsidP="00426B3F">
                      <w:pPr>
                        <w:spacing w:line="240" w:lineRule="auto"/>
                        <w:ind w:firstLine="0"/>
                        <w:contextualSpacing/>
                        <w:jc w:val="center"/>
                        <w:rPr>
                          <w:b/>
                        </w:rPr>
                      </w:pPr>
                      <w:r>
                        <w:rPr>
                          <w:b/>
                        </w:rPr>
                        <w:t>ESV grupės nariai</w:t>
                      </w:r>
                    </w:p>
                    <w:p w14:paraId="45CD9126" w14:textId="77777777" w:rsidR="005D3E1C" w:rsidRPr="005C2067" w:rsidRDefault="005D3E1C" w:rsidP="00426B3F">
                      <w:pPr>
                        <w:spacing w:line="240" w:lineRule="auto"/>
                        <w:ind w:firstLine="0"/>
                        <w:contextualSpacing/>
                        <w:jc w:val="center"/>
                        <w:rPr>
                          <w:b/>
                        </w:rPr>
                      </w:pPr>
                    </w:p>
                  </w:txbxContent>
                </v:textbox>
              </v:shape>
            </w:pict>
          </mc:Fallback>
        </mc:AlternateContent>
      </w:r>
      <w:r w:rsidR="00B1789A" w:rsidRPr="0032650A">
        <w:rPr>
          <w:noProof/>
          <w:color w:val="auto"/>
          <w:sz w:val="24"/>
          <w:szCs w:val="24"/>
        </w:rPr>
        <mc:AlternateContent>
          <mc:Choice Requires="wps">
            <w:drawing>
              <wp:anchor distT="0" distB="0" distL="114300" distR="114300" simplePos="0" relativeHeight="251688448" behindDoc="0" locked="0" layoutInCell="1" allowOverlap="1" wp14:anchorId="2EEAC6B9" wp14:editId="3D02F002">
                <wp:simplePos x="0" y="0"/>
                <wp:positionH relativeFrom="column">
                  <wp:posOffset>-84455</wp:posOffset>
                </wp:positionH>
                <wp:positionV relativeFrom="paragraph">
                  <wp:posOffset>19050</wp:posOffset>
                </wp:positionV>
                <wp:extent cx="2117725" cy="830580"/>
                <wp:effectExtent l="0" t="0" r="0" b="7620"/>
                <wp:wrapNone/>
                <wp:docPr id="740"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725" cy="830580"/>
                        </a:xfrm>
                        <a:prstGeom prst="rect">
                          <a:avLst/>
                        </a:prstGeom>
                        <a:solidFill>
                          <a:srgbClr val="FFFFFF"/>
                        </a:solidFill>
                        <a:ln w="9525">
                          <a:solidFill>
                            <a:srgbClr val="000000"/>
                          </a:solidFill>
                          <a:miter lim="800000"/>
                          <a:headEnd/>
                          <a:tailEnd/>
                        </a:ln>
                      </wps:spPr>
                      <wps:txbx>
                        <w:txbxContent>
                          <w:p w14:paraId="70546201" w14:textId="24DF6A05" w:rsidR="005D3E1C" w:rsidRPr="00E3311D" w:rsidRDefault="001C7D9A" w:rsidP="00E3311D">
                            <w:pPr>
                              <w:ind w:firstLine="0"/>
                              <w:jc w:val="center"/>
                            </w:pPr>
                            <w:r>
                              <w:t>Gaisro signalas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EEAC6B9" id="_x0000_s1046" type="#_x0000_t202" style="position:absolute;left:0;text-align:left;margin-left:-6.65pt;margin-top:1.5pt;width:166.75pt;height:65.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">
                <v:textbox>
                  <w:txbxContent>
                    <w:p w14:paraId="70546201" w14:textId="24DF6A05" w:rsidR="005D3E1C" w:rsidRPr="00E3311D" w:rsidRDefault="001C7D9A" w:rsidP="00E3311D">
                      <w:pPr>
                        <w:ind w:firstLine="0"/>
                        <w:jc w:val="center"/>
                      </w:pPr>
                      <w:r>
                        <w:t>Gaisro signalas</w:t>
                      </w:r>
                    </w:p>
                  </w:txbxContent>
                </v:textbox>
              </v:shape>
            </w:pict>
          </mc:Fallback>
        </mc:AlternateContent>
      </w:r>
    </w:p>
    <w:p w14:paraId="4A12C1EF" w14:textId="79C92400" w:rsidR="008F1A76" w:rsidRPr="0032650A" w:rsidRDefault="00B1789A" w:rsidP="00135429">
      <w:pPr>
        <w:pStyle w:val="BodyText1"/>
        <w:tabs>
          <w:tab w:val="left" w:pos="13820"/>
        </w:tabs>
        <w:spacing w:line="360" w:lineRule="auto"/>
        <w:ind w:firstLine="567"/>
        <w:rPr>
          <w:color w:val="auto"/>
          <w:sz w:val="24"/>
          <w:szCs w:val="24"/>
        </w:rPr>
      </w:pPr>
      <w:r w:rsidRPr="0032650A">
        <w:rPr>
          <w:noProof/>
          <w:color w:val="auto"/>
          <w:sz w:val="24"/>
          <w:szCs w:val="24"/>
        </w:rPr>
        <mc:AlternateContent>
          <mc:Choice Requires="wps">
            <w:drawing>
              <wp:anchor distT="0" distB="0" distL="114300" distR="114300" simplePos="0" relativeHeight="251633152" behindDoc="0" locked="0" layoutInCell="1" allowOverlap="1" wp14:anchorId="5EF14B45" wp14:editId="57BFF28E">
                <wp:simplePos x="0" y="0"/>
                <wp:positionH relativeFrom="column">
                  <wp:posOffset>2306955</wp:posOffset>
                </wp:positionH>
                <wp:positionV relativeFrom="paragraph">
                  <wp:posOffset>63500</wp:posOffset>
                </wp:positionV>
                <wp:extent cx="1406525" cy="1064260"/>
                <wp:effectExtent l="0" t="0" r="3175" b="2540"/>
                <wp:wrapNone/>
                <wp:docPr id="53"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1064260"/>
                        </a:xfrm>
                        <a:prstGeom prst="rect">
                          <a:avLst/>
                        </a:prstGeom>
                        <a:solidFill>
                          <a:srgbClr val="FFFFFF"/>
                        </a:solidFill>
                        <a:ln w="9525">
                          <a:solidFill>
                            <a:srgbClr val="000000"/>
                          </a:solidFill>
                          <a:miter lim="800000"/>
                          <a:headEnd/>
                          <a:tailEnd/>
                        </a:ln>
                      </wps:spPr>
                      <wps:txbx>
                        <w:txbxContent>
                          <w:p w14:paraId="02D3C0CA" w14:textId="77777777" w:rsidR="005D3E1C" w:rsidRPr="00D0416E" w:rsidRDefault="005D3E1C" w:rsidP="00BF5BF2">
                            <w:pPr>
                              <w:spacing w:line="240" w:lineRule="auto"/>
                              <w:ind w:firstLine="0"/>
                              <w:contextualSpacing/>
                              <w:jc w:val="center"/>
                              <w:rPr>
                                <w:b/>
                              </w:rPr>
                            </w:pPr>
                            <w:r w:rsidRPr="00D0416E">
                              <w:rPr>
                                <w:b/>
                              </w:rPr>
                              <w:t>Pedagoginis personalas, kuris įvykio metu nedirba su mokiniais klasėse</w:t>
                            </w:r>
                          </w:p>
                          <w:p w14:paraId="1097AD79" w14:textId="77777777" w:rsidR="005D3E1C" w:rsidRPr="005C2067" w:rsidRDefault="005D3E1C" w:rsidP="005C2067">
                            <w:pPr>
                              <w:spacing w:line="240" w:lineRule="auto"/>
                              <w:ind w:firstLine="0"/>
                              <w:contextualSpacing/>
                              <w:jc w:val="center"/>
                              <w:rPr>
                                <w: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EF14B45" id="_x0000_s1047" type="#_x0000_t202" style="position:absolute;left:0;text-align:left;margin-left:181.65pt;margin-top:5pt;width:110.75pt;height:83.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">
                <v:textbox>
                  <w:txbxContent>
                    <w:p w14:paraId="02D3C0CA" w14:textId="77777777" w:rsidR="005D3E1C" w:rsidRPr="00D0416E" w:rsidRDefault="005D3E1C" w:rsidP="00BF5BF2">
                      <w:pPr>
                        <w:spacing w:line="240" w:lineRule="auto"/>
                        <w:ind w:firstLine="0"/>
                        <w:contextualSpacing/>
                        <w:jc w:val="center"/>
                        <w:rPr>
                          <w:b/>
                        </w:rPr>
                      </w:pPr>
                      <w:r w:rsidRPr="00D0416E">
                        <w:rPr>
                          <w:b/>
                        </w:rPr>
                        <w:t>Pedagoginis personalas, kuris įvykio metu nedirba su mokiniais klasėse</w:t>
                      </w:r>
                    </w:p>
                    <w:p w14:paraId="1097AD79" w14:textId="77777777" w:rsidR="005D3E1C" w:rsidRPr="005C2067" w:rsidRDefault="005D3E1C" w:rsidP="005C2067">
                      <w:pPr>
                        <w:spacing w:line="240" w:lineRule="auto"/>
                        <w:ind w:firstLine="0"/>
                        <w:contextualSpacing/>
                        <w:jc w:val="center"/>
                        <w:rPr>
                          <w:b/>
                        </w:rPr>
                      </w:pPr>
                    </w:p>
                  </w:txbxContent>
                </v:textbox>
              </v:shape>
            </w:pict>
          </mc:Fallback>
        </mc:AlternateContent>
      </w:r>
      <w:r w:rsidR="008F1A76" w:rsidRPr="0032650A">
        <w:rPr>
          <w:color w:val="auto"/>
          <w:sz w:val="24"/>
          <w:szCs w:val="24"/>
        </w:rPr>
        <w:tab/>
      </w:r>
    </w:p>
    <w:p w14:paraId="4CA6DD3E" w14:textId="5E877AC4" w:rsidR="008F1A76" w:rsidRPr="0032650A" w:rsidRDefault="00B1789A" w:rsidP="00135429">
      <w:pPr>
        <w:pStyle w:val="BodyText1"/>
        <w:spacing w:line="360" w:lineRule="auto"/>
        <w:ind w:firstLine="567"/>
        <w:rPr>
          <w:color w:val="auto"/>
          <w:sz w:val="24"/>
          <w:szCs w:val="24"/>
        </w:rPr>
      </w:pPr>
      <w:r w:rsidRPr="0032650A">
        <w:rPr>
          <w:noProof/>
          <w:color w:val="auto"/>
        </w:rPr>
        <mc:AlternateContent>
          <mc:Choice Requires="wps">
            <w:drawing>
              <wp:anchor distT="4294967295" distB="4294967295" distL="114300" distR="114300" simplePos="0" relativeHeight="251676160" behindDoc="0" locked="0" layoutInCell="1" allowOverlap="1" wp14:anchorId="69E17227" wp14:editId="7A63B79A">
                <wp:simplePos x="0" y="0"/>
                <wp:positionH relativeFrom="column">
                  <wp:posOffset>7213600</wp:posOffset>
                </wp:positionH>
                <wp:positionV relativeFrom="paragraph">
                  <wp:posOffset>243840</wp:posOffset>
                </wp:positionV>
                <wp:extent cx="323215" cy="0"/>
                <wp:effectExtent l="53340" t="7620" r="51435" b="12065"/>
                <wp:wrapNone/>
                <wp:docPr id="52" name="AutoShape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32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64D1AC" id="AutoShape 1012" o:spid="_x0000_s1026" type="#_x0000_t32" style="position:absolute;margin-left:568pt;margin-top:19.2pt;width:25.45pt;height:0;rotation:90;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">
                <v:stroke endarrow="block"/>
              </v:shape>
            </w:pict>
          </mc:Fallback>
        </mc:AlternateContent>
      </w:r>
      <w:r w:rsidRPr="0032650A">
        <w:rPr>
          <w:noProof/>
          <w:color w:val="auto"/>
          <w:sz w:val="24"/>
          <w:szCs w:val="24"/>
        </w:rPr>
        <mc:AlternateContent>
          <mc:Choice Requires="wps">
            <w:drawing>
              <wp:anchor distT="0" distB="0" distL="114299" distR="114299" simplePos="0" relativeHeight="251637248" behindDoc="0" locked="0" layoutInCell="1" allowOverlap="1" wp14:anchorId="08E52514" wp14:editId="078A501F">
                <wp:simplePos x="0" y="0"/>
                <wp:positionH relativeFrom="column">
                  <wp:posOffset>9011920</wp:posOffset>
                </wp:positionH>
                <wp:positionV relativeFrom="paragraph">
                  <wp:posOffset>238760</wp:posOffset>
                </wp:positionV>
                <wp:extent cx="331470" cy="635"/>
                <wp:effectExtent l="54610" t="8890" r="49530" b="12065"/>
                <wp:wrapNone/>
                <wp:docPr id="51" name="AutoShap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147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C4B7B6" id="AutoShape 560" o:spid="_x0000_s1026" type="#_x0000_t34" style="position:absolute;margin-left:709.6pt;margin-top:18.8pt;width:26.1pt;height:.05pt;rotation:90;flip:x;z-index:251637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">
                <v:stroke endarrow="block"/>
              </v:shape>
            </w:pict>
          </mc:Fallback>
        </mc:AlternateContent>
      </w:r>
    </w:p>
    <w:p w14:paraId="3882712F" w14:textId="6DAE43E6" w:rsidR="008F1A76" w:rsidRPr="0032650A" w:rsidRDefault="00B7574C" w:rsidP="00135429">
      <w:pPr>
        <w:pStyle w:val="BodyText1"/>
        <w:spacing w:line="360" w:lineRule="auto"/>
        <w:ind w:firstLine="567"/>
        <w:rPr>
          <w:color w:val="auto"/>
          <w:sz w:val="24"/>
          <w:szCs w:val="24"/>
        </w:rPr>
      </w:pPr>
      <w:r w:rsidRPr="0032650A">
        <w:rPr>
          <w:noProof/>
          <w:color w:val="auto"/>
        </w:rPr>
        <mc:AlternateContent>
          <mc:Choice Requires="wps">
            <w:drawing>
              <wp:anchor distT="0" distB="0" distL="114300" distR="114300" simplePos="0" relativeHeight="251647488" behindDoc="0" locked="0" layoutInCell="1" allowOverlap="1" wp14:anchorId="3D40402D" wp14:editId="741D2506">
                <wp:simplePos x="0" y="0"/>
                <wp:positionH relativeFrom="column">
                  <wp:posOffset>8467042</wp:posOffset>
                </wp:positionH>
                <wp:positionV relativeFrom="paragraph">
                  <wp:posOffset>150267</wp:posOffset>
                </wp:positionV>
                <wp:extent cx="1104181" cy="643890"/>
                <wp:effectExtent l="0" t="0" r="20320" b="22860"/>
                <wp:wrapNone/>
                <wp:docPr id="49"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181" cy="643890"/>
                        </a:xfrm>
                        <a:prstGeom prst="rect">
                          <a:avLst/>
                        </a:prstGeom>
                        <a:solidFill>
                          <a:srgbClr val="FFFFFF"/>
                        </a:solidFill>
                        <a:ln w="9525">
                          <a:solidFill>
                            <a:srgbClr val="000000"/>
                          </a:solidFill>
                          <a:miter lim="800000"/>
                          <a:headEnd/>
                          <a:tailEnd/>
                        </a:ln>
                      </wps:spPr>
                      <wps:txbx>
                        <w:txbxContent>
                          <w:p w14:paraId="3003DAA8" w14:textId="77777777" w:rsidR="005D3E1C" w:rsidRDefault="005D3E1C" w:rsidP="008F1A76">
                            <w:pPr>
                              <w:spacing w:line="240" w:lineRule="auto"/>
                              <w:ind w:firstLine="0"/>
                              <w:contextualSpacing/>
                              <w:jc w:val="center"/>
                            </w:pPr>
                            <w:r>
                              <w:rPr>
                                <w:b/>
                              </w:rPr>
                              <w:t>Gelbėjimo darbų vadovas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D40402D" id="Text Box 579" o:spid="_x0000_s1048" type="#_x0000_t202" style="position:absolute;left:0;text-align:left;margin-left:666.7pt;margin-top:11.85pt;width:86.95pt;height:50.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">
                <v:textbox>
                  <w:txbxContent>
                    <w:p w14:paraId="3003DAA8" w14:textId="77777777" w:rsidR="005D3E1C" w:rsidRDefault="005D3E1C" w:rsidP="008F1A76">
                      <w:pPr>
                        <w:spacing w:line="240" w:lineRule="auto"/>
                        <w:ind w:firstLine="0"/>
                        <w:contextualSpacing/>
                        <w:jc w:val="center"/>
                      </w:pPr>
                      <w:r>
                        <w:rPr>
                          <w:b/>
                        </w:rPr>
                        <w:t>Gelbėjimo darbų vadovas</w:t>
                      </w:r>
                    </w:p>
                  </w:txbxContent>
                </v:textbox>
              </v:shape>
            </w:pict>
          </mc:Fallback>
        </mc:AlternateContent>
      </w:r>
      <w:r w:rsidR="00B1789A" w:rsidRPr="0032650A">
        <w:rPr>
          <w:noProof/>
          <w:color w:val="auto"/>
          <w:sz w:val="24"/>
          <w:szCs w:val="24"/>
        </w:rPr>
        <mc:AlternateContent>
          <mc:Choice Requires="wps">
            <w:drawing>
              <wp:anchor distT="0" distB="0" distL="114300" distR="114300" simplePos="0" relativeHeight="251653632" behindDoc="0" locked="0" layoutInCell="1" allowOverlap="1" wp14:anchorId="59CC1AC0" wp14:editId="0914EEDB">
                <wp:simplePos x="0" y="0"/>
                <wp:positionH relativeFrom="column">
                  <wp:posOffset>975995</wp:posOffset>
                </wp:positionH>
                <wp:positionV relativeFrom="paragraph">
                  <wp:posOffset>57785</wp:posOffset>
                </wp:positionV>
                <wp:extent cx="0" cy="852170"/>
                <wp:effectExtent l="54610" t="7620" r="50165" b="16510"/>
                <wp:wrapNone/>
                <wp:docPr id="50" name="AutoShap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2170"/>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5A8A71" id="AutoShape 877" o:spid="_x0000_s1026" type="#_x0000_t32" style="position:absolute;margin-left:76.85pt;margin-top:4.55pt;width:0;height:67.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" strokecolor="black [3213]" strokeweight="1pt">
                <v:stroke endarrow="block"/>
              </v:shape>
            </w:pict>
          </mc:Fallback>
        </mc:AlternateContent>
      </w:r>
      <w:r w:rsidR="00B1789A" w:rsidRPr="0032650A">
        <w:rPr>
          <w:noProof/>
          <w:color w:val="auto"/>
          <w:sz w:val="24"/>
          <w:szCs w:val="24"/>
        </w:rPr>
        <mc:AlternateContent>
          <mc:Choice Requires="wps">
            <w:drawing>
              <wp:anchor distT="0" distB="0" distL="114300" distR="114300" simplePos="0" relativeHeight="251655680" behindDoc="0" locked="0" layoutInCell="1" allowOverlap="1" wp14:anchorId="062B1138" wp14:editId="51D3E5F8">
                <wp:simplePos x="0" y="0"/>
                <wp:positionH relativeFrom="column">
                  <wp:posOffset>6567805</wp:posOffset>
                </wp:positionH>
                <wp:positionV relativeFrom="paragraph">
                  <wp:posOffset>142875</wp:posOffset>
                </wp:positionV>
                <wp:extent cx="1627505" cy="937260"/>
                <wp:effectExtent l="0" t="0" r="0" b="0"/>
                <wp:wrapNone/>
                <wp:docPr id="705"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937260"/>
                        </a:xfrm>
                        <a:prstGeom prst="rect">
                          <a:avLst/>
                        </a:prstGeom>
                        <a:solidFill>
                          <a:srgbClr val="FFFFFF"/>
                        </a:solidFill>
                        <a:ln w="9525">
                          <a:solidFill>
                            <a:srgbClr val="000000"/>
                          </a:solidFill>
                          <a:miter lim="800000"/>
                          <a:headEnd/>
                          <a:tailEnd/>
                        </a:ln>
                      </wps:spPr>
                      <wps:txbx>
                        <w:txbxContent>
                          <w:p w14:paraId="1EC4553C" w14:textId="77777777" w:rsidR="005D3E1C" w:rsidRPr="005C2067" w:rsidRDefault="005D3E1C" w:rsidP="005C2067">
                            <w:pPr>
                              <w:spacing w:line="240" w:lineRule="auto"/>
                              <w:ind w:firstLine="0"/>
                              <w:jc w:val="center"/>
                              <w:rPr>
                                <w:b/>
                              </w:rPr>
                            </w:pPr>
                            <w:r>
                              <w:rPr>
                                <w:b/>
                              </w:rPr>
                              <w:t>Savivaldybės administracijos Civilinės saugos specialistai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62B1138" id="_x0000_s1049" type="#_x0000_t202" style="position:absolute;left:0;text-align:left;margin-left:517.15pt;margin-top:11.25pt;width:128.15pt;height:73.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">
                <v:textbox>
                  <w:txbxContent>
                    <w:p w14:paraId="1EC4553C" w14:textId="77777777" w:rsidR="005D3E1C" w:rsidRPr="005C2067" w:rsidRDefault="005D3E1C" w:rsidP="005C2067">
                      <w:pPr>
                        <w:spacing w:line="240" w:lineRule="auto"/>
                        <w:ind w:firstLine="0"/>
                        <w:jc w:val="center"/>
                        <w:rPr>
                          <w:b/>
                        </w:rPr>
                      </w:pPr>
                      <w:r>
                        <w:rPr>
                          <w:b/>
                        </w:rPr>
                        <w:t>Savivaldybės administracijos Civilinės saugos specialistai</w:t>
                      </w:r>
                    </w:p>
                  </w:txbxContent>
                </v:textbox>
              </v:shape>
            </w:pict>
          </mc:Fallback>
        </mc:AlternateContent>
      </w:r>
    </w:p>
    <w:p w14:paraId="7F3CF3DC" w14:textId="77777777" w:rsidR="008F1A76" w:rsidRPr="0032650A" w:rsidRDefault="008F1A76" w:rsidP="00135429">
      <w:pPr>
        <w:pStyle w:val="BodyText1"/>
        <w:spacing w:line="360" w:lineRule="auto"/>
        <w:ind w:firstLine="567"/>
        <w:rPr>
          <w:color w:val="auto"/>
          <w:sz w:val="24"/>
          <w:szCs w:val="24"/>
        </w:rPr>
      </w:pPr>
    </w:p>
    <w:p w14:paraId="60642C51" w14:textId="523F2288" w:rsidR="008F1A76" w:rsidRPr="0032650A" w:rsidRDefault="00B1789A" w:rsidP="00135429">
      <w:pPr>
        <w:pStyle w:val="BodyText1"/>
        <w:spacing w:line="360" w:lineRule="auto"/>
        <w:ind w:firstLine="567"/>
        <w:rPr>
          <w:color w:val="auto"/>
          <w:sz w:val="24"/>
          <w:szCs w:val="24"/>
        </w:rPr>
      </w:pPr>
      <w:r w:rsidRPr="0032650A">
        <w:rPr>
          <w:noProof/>
          <w:color w:val="auto"/>
          <w:sz w:val="24"/>
          <w:szCs w:val="24"/>
        </w:rPr>
        <mc:AlternateContent>
          <mc:Choice Requires="wps">
            <w:drawing>
              <wp:anchor distT="0" distB="0" distL="114300" distR="114300" simplePos="0" relativeHeight="251639296" behindDoc="0" locked="0" layoutInCell="1" allowOverlap="1" wp14:anchorId="64EAC5FA" wp14:editId="036EF1CE">
                <wp:simplePos x="0" y="0"/>
                <wp:positionH relativeFrom="column">
                  <wp:posOffset>2834005</wp:posOffset>
                </wp:positionH>
                <wp:positionV relativeFrom="paragraph">
                  <wp:posOffset>233680</wp:posOffset>
                </wp:positionV>
                <wp:extent cx="286385" cy="0"/>
                <wp:effectExtent l="55880" t="3810" r="48895" b="14605"/>
                <wp:wrapNone/>
                <wp:docPr id="48" name="AutoShap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86385"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5009B5" id="AutoShape 565" o:spid="_x0000_s1026" type="#_x0000_t32" style="position:absolute;margin-left:223.15pt;margin-top:18.4pt;width:22.55pt;height:0;rotation:-9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">
                <v:stroke startarrow="block"/>
              </v:shape>
            </w:pict>
          </mc:Fallback>
        </mc:AlternateContent>
      </w:r>
      <w:r w:rsidRPr="0032650A">
        <w:rPr>
          <w:noProof/>
          <w:color w:val="auto"/>
          <w:sz w:val="24"/>
          <w:szCs w:val="24"/>
        </w:rPr>
        <mc:AlternateContent>
          <mc:Choice Requires="wps">
            <w:drawing>
              <wp:anchor distT="0" distB="0" distL="114300" distR="114300" simplePos="0" relativeHeight="251656704" behindDoc="0" locked="0" layoutInCell="1" allowOverlap="1" wp14:anchorId="1DB9FA8A" wp14:editId="596329D0">
                <wp:simplePos x="0" y="0"/>
                <wp:positionH relativeFrom="column">
                  <wp:posOffset>5244465</wp:posOffset>
                </wp:positionH>
                <wp:positionV relativeFrom="paragraph">
                  <wp:posOffset>20955</wp:posOffset>
                </wp:positionV>
                <wp:extent cx="0" cy="355600"/>
                <wp:effectExtent l="55880" t="10795" r="58420" b="14605"/>
                <wp:wrapNone/>
                <wp:docPr id="47" name="AutoShap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5600"/>
                        </a:xfrm>
                        <a:prstGeom prst="straightConnector1">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9EA7D2" id="AutoShape 882" o:spid="_x0000_s1026" type="#_x0000_t32" style="position:absolute;margin-left:412.95pt;margin-top:1.65pt;width:0;height:2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" strokecolor="black [3213]" strokeweight="1pt">
                <v:stroke endarrow="block"/>
              </v:shape>
            </w:pict>
          </mc:Fallback>
        </mc:AlternateContent>
      </w:r>
    </w:p>
    <w:p w14:paraId="7E0500C1" w14:textId="2787720F" w:rsidR="008F1A76" w:rsidRPr="0032650A" w:rsidRDefault="00B1789A" w:rsidP="00135429">
      <w:pPr>
        <w:pStyle w:val="BodyText1"/>
        <w:spacing w:line="360" w:lineRule="auto"/>
        <w:ind w:firstLine="567"/>
        <w:jc w:val="left"/>
        <w:rPr>
          <w:b/>
          <w:color w:val="auto"/>
          <w:sz w:val="24"/>
          <w:szCs w:val="24"/>
          <w:u w:val="single"/>
        </w:rPr>
      </w:pPr>
      <w:r w:rsidRPr="0032650A">
        <w:rPr>
          <w:noProof/>
          <w:color w:val="auto"/>
        </w:rPr>
        <mc:AlternateContent>
          <mc:Choice Requires="wps">
            <w:drawing>
              <wp:anchor distT="0" distB="0" distL="114300" distR="114300" simplePos="0" relativeHeight="251643392" behindDoc="0" locked="0" layoutInCell="1" allowOverlap="1" wp14:anchorId="02CD3722" wp14:editId="2E024114">
                <wp:simplePos x="0" y="0"/>
                <wp:positionH relativeFrom="column">
                  <wp:posOffset>-52705</wp:posOffset>
                </wp:positionH>
                <wp:positionV relativeFrom="paragraph">
                  <wp:posOffset>113665</wp:posOffset>
                </wp:positionV>
                <wp:extent cx="5978525" cy="643890"/>
                <wp:effectExtent l="0" t="0" r="3175" b="3810"/>
                <wp:wrapNone/>
                <wp:docPr id="503"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8525" cy="643890"/>
                        </a:xfrm>
                        <a:prstGeom prst="rect">
                          <a:avLst/>
                        </a:prstGeom>
                        <a:solidFill>
                          <a:srgbClr val="FFFFFF"/>
                        </a:solidFill>
                        <a:ln w="9525">
                          <a:solidFill>
                            <a:srgbClr val="000000"/>
                          </a:solidFill>
                          <a:miter lim="800000"/>
                          <a:headEnd/>
                          <a:tailEnd/>
                        </a:ln>
                      </wps:spPr>
                      <wps:txbx>
                        <w:txbxContent>
                          <w:p w14:paraId="49B8C446" w14:textId="77777777" w:rsidR="005D3E1C" w:rsidRPr="00E3311D" w:rsidRDefault="005D3E1C" w:rsidP="004D110F">
                            <w:pPr>
                              <w:spacing w:line="240" w:lineRule="auto"/>
                              <w:ind w:firstLine="0"/>
                              <w:jc w:val="center"/>
                              <w:rPr>
                                <w:b/>
                              </w:rPr>
                            </w:pPr>
                            <w:r w:rsidRPr="00D0416E">
                              <w:rPr>
                                <w:b/>
                              </w:rPr>
                              <w:t>Pedagoginis personalas, kuris įvykio metu dirba su mokiniais klasėse, mokiniai, lankytojai</w:t>
                            </w:r>
                            <w:r>
                              <w:rPr>
                                <w:b/>
                              </w:rPr>
                              <w:t>,</w:t>
                            </w:r>
                            <w:r w:rsidRPr="004D110F">
                              <w:rPr>
                                <w:b/>
                              </w:rPr>
                              <w:t xml:space="preserve"> </w:t>
                            </w:r>
                            <w:r>
                              <w:rPr>
                                <w:b/>
                              </w:rPr>
                              <w:t xml:space="preserve">Gimnazijos </w:t>
                            </w:r>
                            <w:r w:rsidRPr="00E3311D">
                              <w:rPr>
                                <w:b/>
                              </w:rPr>
                              <w:t>administra</w:t>
                            </w:r>
                            <w:r>
                              <w:rPr>
                                <w:b/>
                              </w:rPr>
                              <w:t>cija,</w:t>
                            </w:r>
                            <w:r w:rsidRPr="00E3311D">
                              <w:rPr>
                                <w:b/>
                              </w:rPr>
                              <w:t xml:space="preserve"> techninis personalas</w:t>
                            </w:r>
                          </w:p>
                          <w:p w14:paraId="504E9F33" w14:textId="77777777" w:rsidR="005D3E1C" w:rsidRPr="00D0416E" w:rsidRDefault="005D3E1C" w:rsidP="005C2067">
                            <w:pPr>
                              <w:spacing w:line="240" w:lineRule="auto"/>
                              <w:ind w:firstLine="0"/>
                              <w:contextualSpacing/>
                              <w:jc w:val="center"/>
                              <w:rPr>
                                <w: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2CD3722" id="_x0000_s1050" type="#_x0000_t202" style="position:absolute;left:0;text-align:left;margin-left:-4.15pt;margin-top:8.95pt;width:470.75pt;height:50.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">
                <v:textbox>
                  <w:txbxContent>
                    <w:p w14:paraId="49B8C446" w14:textId="77777777" w:rsidR="005D3E1C" w:rsidRPr="00E3311D" w:rsidRDefault="005D3E1C" w:rsidP="004D110F">
                      <w:pPr>
                        <w:spacing w:line="240" w:lineRule="auto"/>
                        <w:ind w:firstLine="0"/>
                        <w:jc w:val="center"/>
                        <w:rPr>
                          <w:b/>
                        </w:rPr>
                      </w:pPr>
                      <w:r w:rsidRPr="00D0416E">
                        <w:rPr>
                          <w:b/>
                        </w:rPr>
                        <w:t>Pedagoginis personalas, kuris įvykio metu dirba su mokiniais klasėse, mokiniai, lankytojai</w:t>
                      </w:r>
                      <w:r>
                        <w:rPr>
                          <w:b/>
                        </w:rPr>
                        <w:t>,</w:t>
                      </w:r>
                      <w:r w:rsidRPr="004D110F">
                        <w:rPr>
                          <w:b/>
                        </w:rPr>
                        <w:t xml:space="preserve"> </w:t>
                      </w:r>
                      <w:r>
                        <w:rPr>
                          <w:b/>
                        </w:rPr>
                        <w:t xml:space="preserve">Gimnazijos </w:t>
                      </w:r>
                      <w:r w:rsidRPr="00E3311D">
                        <w:rPr>
                          <w:b/>
                        </w:rPr>
                        <w:t>administra</w:t>
                      </w:r>
                      <w:r>
                        <w:rPr>
                          <w:b/>
                        </w:rPr>
                        <w:t>cija,</w:t>
                      </w:r>
                      <w:r w:rsidRPr="00E3311D">
                        <w:rPr>
                          <w:b/>
                        </w:rPr>
                        <w:t xml:space="preserve"> techninis personalas</w:t>
                      </w:r>
                    </w:p>
                    <w:p w14:paraId="504E9F33" w14:textId="77777777" w:rsidR="005D3E1C" w:rsidRPr="00D0416E" w:rsidRDefault="005D3E1C" w:rsidP="005C2067">
                      <w:pPr>
                        <w:spacing w:line="240" w:lineRule="auto"/>
                        <w:ind w:firstLine="0"/>
                        <w:contextualSpacing/>
                        <w:jc w:val="center"/>
                        <w:rPr>
                          <w:b/>
                        </w:rPr>
                      </w:pPr>
                    </w:p>
                  </w:txbxContent>
                </v:textbox>
              </v:shape>
            </w:pict>
          </mc:Fallback>
        </mc:AlternateContent>
      </w:r>
      <w:r w:rsidRPr="0032650A">
        <w:rPr>
          <w:noProof/>
          <w:color w:val="auto"/>
        </w:rPr>
        <mc:AlternateContent>
          <mc:Choice Requires="wps">
            <w:drawing>
              <wp:anchor distT="4294967295" distB="4294967295" distL="114300" distR="114300" simplePos="0" relativeHeight="251672064" behindDoc="0" locked="0" layoutInCell="1" allowOverlap="1" wp14:anchorId="15C8D345" wp14:editId="33307ABD">
                <wp:simplePos x="0" y="0"/>
                <wp:positionH relativeFrom="column">
                  <wp:posOffset>9073515</wp:posOffset>
                </wp:positionH>
                <wp:positionV relativeFrom="paragraph">
                  <wp:posOffset>315595</wp:posOffset>
                </wp:positionV>
                <wp:extent cx="617855" cy="0"/>
                <wp:effectExtent l="50800" t="11430" r="53975" b="8890"/>
                <wp:wrapNone/>
                <wp:docPr id="46" name="AutoShape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178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6FE781" id="AutoShape 1007" o:spid="_x0000_s1026" type="#_x0000_t32" style="position:absolute;margin-left:714.45pt;margin-top:24.85pt;width:48.65pt;height:0;rotation:-90;z-index:25167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">
                <v:stroke endarrow="block"/>
              </v:shape>
            </w:pict>
          </mc:Fallback>
        </mc:AlternateContent>
      </w:r>
      <w:r w:rsidRPr="0032650A">
        <w:rPr>
          <w:noProof/>
          <w:color w:val="auto"/>
        </w:rPr>
        <mc:AlternateContent>
          <mc:Choice Requires="wps">
            <w:drawing>
              <wp:anchor distT="0" distB="0" distL="114300" distR="114300" simplePos="0" relativeHeight="251689472" behindDoc="0" locked="0" layoutInCell="1" allowOverlap="1" wp14:anchorId="545DAF39" wp14:editId="52FF5324">
                <wp:simplePos x="0" y="0"/>
                <wp:positionH relativeFrom="column">
                  <wp:posOffset>9177020</wp:posOffset>
                </wp:positionH>
                <wp:positionV relativeFrom="paragraph">
                  <wp:posOffset>6350</wp:posOffset>
                </wp:positionV>
                <wp:extent cx="0" cy="433705"/>
                <wp:effectExtent l="6985" t="1905" r="2540" b="2540"/>
                <wp:wrapNone/>
                <wp:docPr id="45" name="AutoShape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3705"/>
                        </a:xfrm>
                        <a:prstGeom prst="straightConnector1">
                          <a:avLst/>
                        </a:prstGeom>
                        <a:noFill/>
                        <a:ln w="6350">
                          <a:solidFill>
                            <a:schemeClr val="tx1">
                              <a:lumMod val="100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1DAB63" id="AutoShape 1110" o:spid="_x0000_s1026" type="#_x0000_t32" style="position:absolute;margin-left:722.6pt;margin-top:.5pt;width:0;height:34.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" strokecolor="black [3213]" strokeweight=".5pt">
                <v:stroke dashstyle="dash"/>
              </v:shape>
            </w:pict>
          </mc:Fallback>
        </mc:AlternateContent>
      </w:r>
    </w:p>
    <w:p w14:paraId="20FAEA72" w14:textId="02D2FCC8" w:rsidR="008F1A76" w:rsidRPr="0032650A" w:rsidRDefault="00B1789A" w:rsidP="00135429">
      <w:pPr>
        <w:ind w:firstLine="567"/>
      </w:pPr>
      <w:r w:rsidRPr="0032650A">
        <w:rPr>
          <w:noProof/>
        </w:rPr>
        <mc:AlternateContent>
          <mc:Choice Requires="wps">
            <w:drawing>
              <wp:anchor distT="0" distB="0" distL="114300" distR="114300" simplePos="0" relativeHeight="251646464" behindDoc="0" locked="0" layoutInCell="1" allowOverlap="1" wp14:anchorId="2917EE2F" wp14:editId="3CED9DFE">
                <wp:simplePos x="0" y="0"/>
                <wp:positionH relativeFrom="column">
                  <wp:posOffset>6010275</wp:posOffset>
                </wp:positionH>
                <wp:positionV relativeFrom="paragraph">
                  <wp:posOffset>176530</wp:posOffset>
                </wp:positionV>
                <wp:extent cx="3166745" cy="635"/>
                <wp:effectExtent l="12065" t="53975" r="2540" b="50165"/>
                <wp:wrapNone/>
                <wp:docPr id="44" name="AutoShap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166745" cy="635"/>
                        </a:xfrm>
                        <a:prstGeom prst="bentConnector3">
                          <a:avLst>
                            <a:gd name="adj1" fmla="val 49991"/>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A237EE" id="AutoShape 577" o:spid="_x0000_s1026" type="#_x0000_t34" style="position:absolute;margin-left:473.25pt;margin-top:13.9pt;width:249.35pt;height:.05pt;rotation:180;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" adj="10798">
                <v:stroke dashstyle="dash" endarrow="block"/>
              </v:shape>
            </w:pict>
          </mc:Fallback>
        </mc:AlternateContent>
      </w:r>
    </w:p>
    <w:p w14:paraId="5500D47B" w14:textId="01ED30A7" w:rsidR="008F1A76" w:rsidRPr="0032650A" w:rsidRDefault="00B1789A" w:rsidP="00135429">
      <w:pPr>
        <w:ind w:firstLine="567"/>
      </w:pPr>
      <w:r w:rsidRPr="0032650A">
        <w:rPr>
          <w:noProof/>
        </w:rPr>
        <mc:AlternateContent>
          <mc:Choice Requires="wps">
            <w:drawing>
              <wp:anchor distT="0" distB="0" distL="114299" distR="114299" simplePos="0" relativeHeight="251675136" behindDoc="0" locked="0" layoutInCell="1" allowOverlap="1" wp14:anchorId="161937B3" wp14:editId="6C472F44">
                <wp:simplePos x="0" y="0"/>
                <wp:positionH relativeFrom="column">
                  <wp:posOffset>6010275</wp:posOffset>
                </wp:positionH>
                <wp:positionV relativeFrom="paragraph">
                  <wp:posOffset>98425</wp:posOffset>
                </wp:positionV>
                <wp:extent cx="3372485" cy="0"/>
                <wp:effectExtent l="2540" t="635" r="6350" b="8890"/>
                <wp:wrapNone/>
                <wp:docPr id="43" name="AutoShap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372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F63379" id="AutoShape 1011" o:spid="_x0000_s1026" type="#_x0000_t32" style="position:absolute;margin-left:473.25pt;margin-top:7.75pt;width:265.55pt;height:0;rotation:180;z-index:251675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"/>
            </w:pict>
          </mc:Fallback>
        </mc:AlternateContent>
      </w:r>
    </w:p>
    <w:p w14:paraId="208F1FE6" w14:textId="77777777" w:rsidR="008F1A76" w:rsidRPr="0032650A" w:rsidRDefault="008F1A76" w:rsidP="00135429">
      <w:pPr>
        <w:spacing w:line="240" w:lineRule="auto"/>
        <w:ind w:firstLine="567"/>
        <w:contextualSpacing/>
      </w:pPr>
      <w:r w:rsidRPr="0032650A">
        <w:rPr>
          <w:b/>
          <w:u w:val="single"/>
        </w:rPr>
        <w:t>Pastaba:</w:t>
      </w:r>
      <w:r w:rsidR="00EA1AB8" w:rsidRPr="0032650A">
        <w:t xml:space="preserve"> </w:t>
      </w:r>
      <w:r w:rsidRPr="0032650A">
        <w:t>Savivaldybės Civilinės saugos specialistai informuojama jei įvykis viršija nustatytus Ekstremalaus įvykio kriterijus</w:t>
      </w:r>
      <w:r w:rsidRPr="0032650A">
        <w:rPr>
          <w:b/>
        </w:rPr>
        <w:br w:type="page"/>
      </w:r>
    </w:p>
    <w:p w14:paraId="2DC76C02" w14:textId="77777777" w:rsidR="00DF35F6" w:rsidRPr="0032650A" w:rsidRDefault="00DF35F6" w:rsidP="00135429">
      <w:pPr>
        <w:spacing w:before="100" w:beforeAutospacing="1" w:after="100" w:afterAutospacing="1" w:line="240" w:lineRule="auto"/>
        <w:ind w:right="1145" w:firstLine="567"/>
        <w:contextualSpacing/>
        <w:rPr>
          <w:b/>
        </w:rPr>
        <w:sectPr w:rsidR="00DF35F6" w:rsidRPr="0032650A" w:rsidSect="00D16C4B">
          <w:pgSz w:w="16838" w:h="11906" w:orient="landscape"/>
          <w:pgMar w:top="1701" w:right="1134" w:bottom="567" w:left="1134" w:header="454" w:footer="0" w:gutter="0"/>
          <w:cols w:space="1296"/>
          <w:docGrid w:linePitch="360"/>
        </w:sectPr>
      </w:pPr>
    </w:p>
    <w:p w14:paraId="53B9AD5E" w14:textId="77777777" w:rsidR="00196F6F" w:rsidRPr="0032650A" w:rsidRDefault="00196F6F" w:rsidP="00196F6F">
      <w:pPr>
        <w:pStyle w:val="Puslapioinaostekstas"/>
        <w:tabs>
          <w:tab w:val="left" w:pos="1080"/>
        </w:tabs>
        <w:spacing w:line="240" w:lineRule="auto"/>
        <w:ind w:left="11624" w:firstLine="0"/>
        <w:contextualSpacing/>
        <w:jc w:val="left"/>
        <w:rPr>
          <w:bCs/>
          <w:sz w:val="24"/>
          <w:szCs w:val="24"/>
        </w:rPr>
      </w:pPr>
      <w:r w:rsidRPr="0032650A">
        <w:rPr>
          <w:bCs/>
          <w:sz w:val="24"/>
          <w:szCs w:val="24"/>
        </w:rPr>
        <w:lastRenderedPageBreak/>
        <w:t>Jonavos Jeronimo Ralio gimnazijos ekstremaliųjų situacijų valdymo plano</w:t>
      </w:r>
    </w:p>
    <w:p w14:paraId="153CBF06" w14:textId="0B442594" w:rsidR="00196F6F" w:rsidRPr="0032650A" w:rsidRDefault="00196F6F" w:rsidP="00196F6F">
      <w:pPr>
        <w:pStyle w:val="Puslapioinaostekstas"/>
        <w:tabs>
          <w:tab w:val="left" w:pos="1080"/>
        </w:tabs>
        <w:spacing w:line="240" w:lineRule="auto"/>
        <w:ind w:left="11624" w:firstLine="0"/>
        <w:contextualSpacing/>
        <w:jc w:val="left"/>
        <w:rPr>
          <w:bCs/>
          <w:sz w:val="24"/>
          <w:szCs w:val="24"/>
        </w:rPr>
      </w:pPr>
      <w:r w:rsidRPr="0032650A">
        <w:rPr>
          <w:bCs/>
          <w:sz w:val="24"/>
          <w:szCs w:val="24"/>
        </w:rPr>
        <w:t>11 priedas</w:t>
      </w:r>
    </w:p>
    <w:p w14:paraId="56875E12" w14:textId="77777777" w:rsidR="00607DBA" w:rsidRPr="0032650A" w:rsidRDefault="00607DBA" w:rsidP="00135429">
      <w:pPr>
        <w:spacing w:line="240" w:lineRule="auto"/>
        <w:ind w:firstLine="567"/>
        <w:jc w:val="center"/>
        <w:rPr>
          <w:b/>
          <w:szCs w:val="20"/>
        </w:rPr>
      </w:pPr>
    </w:p>
    <w:p w14:paraId="0F73A445" w14:textId="52BA64CB" w:rsidR="00D91EF0" w:rsidRPr="0032650A" w:rsidRDefault="00091623" w:rsidP="00135429">
      <w:pPr>
        <w:pStyle w:val="BodyText1"/>
        <w:spacing w:line="360" w:lineRule="auto"/>
        <w:ind w:firstLine="567"/>
        <w:jc w:val="center"/>
        <w:rPr>
          <w:b/>
          <w:color w:val="auto"/>
          <w:sz w:val="24"/>
        </w:rPr>
      </w:pPr>
      <w:r w:rsidRPr="0032650A">
        <w:rPr>
          <w:b/>
          <w:color w:val="auto"/>
          <w:sz w:val="24"/>
          <w:szCs w:val="24"/>
        </w:rPr>
        <w:t>KEITIMOSI INFORMACIJA APIE ĮVYKĮ SCHEMA</w:t>
      </w:r>
    </w:p>
    <w:p w14:paraId="6271A3EF" w14:textId="16A1E061" w:rsidR="00D91EF0" w:rsidRPr="0032650A" w:rsidRDefault="00B1789A" w:rsidP="00135429">
      <w:pPr>
        <w:pStyle w:val="BodyText1"/>
        <w:spacing w:line="360" w:lineRule="auto"/>
        <w:ind w:firstLine="567"/>
        <w:jc w:val="center"/>
        <w:rPr>
          <w:b/>
          <w:color w:val="auto"/>
          <w:sz w:val="24"/>
        </w:rPr>
      </w:pPr>
      <w:r w:rsidRPr="0032650A">
        <w:rPr>
          <w:b/>
          <w:noProof/>
          <w:color w:val="auto"/>
          <w:sz w:val="24"/>
          <w:szCs w:val="24"/>
        </w:rPr>
        <mc:AlternateContent>
          <mc:Choice Requires="wps">
            <w:drawing>
              <wp:anchor distT="0" distB="0" distL="114300" distR="114300" simplePos="0" relativeHeight="251678208" behindDoc="0" locked="0" layoutInCell="1" allowOverlap="1" wp14:anchorId="592B47FD" wp14:editId="12B075BF">
                <wp:simplePos x="0" y="0"/>
                <wp:positionH relativeFrom="margin">
                  <wp:posOffset>6484620</wp:posOffset>
                </wp:positionH>
                <wp:positionV relativeFrom="paragraph">
                  <wp:posOffset>233045</wp:posOffset>
                </wp:positionV>
                <wp:extent cx="3173095" cy="1045210"/>
                <wp:effectExtent l="7620" t="3175" r="635" b="8890"/>
                <wp:wrapNone/>
                <wp:docPr id="41" name="Text Box 1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095" cy="1045210"/>
                        </a:xfrm>
                        <a:prstGeom prst="rect">
                          <a:avLst/>
                        </a:prstGeom>
                        <a:solidFill>
                          <a:srgbClr val="FFFFFF"/>
                        </a:solidFill>
                        <a:ln w="9525">
                          <a:solidFill>
                            <a:srgbClr val="000000"/>
                          </a:solidFill>
                          <a:miter lim="800000"/>
                          <a:headEnd/>
                          <a:tailEnd/>
                        </a:ln>
                      </wps:spPr>
                      <wps:txbx>
                        <w:txbxContent>
                          <w:p w14:paraId="30BF6D0E" w14:textId="77777777" w:rsidR="005D3E1C" w:rsidRPr="00483149" w:rsidRDefault="005D3E1C" w:rsidP="00B1038C">
                            <w:pPr>
                              <w:spacing w:line="240" w:lineRule="auto"/>
                              <w:ind w:firstLine="0"/>
                              <w:contextualSpacing/>
                              <w:jc w:val="center"/>
                            </w:pPr>
                            <w:r w:rsidRPr="00483149">
                              <w:rPr>
                                <w:rStyle w:val="Grietas"/>
                                <w:iCs/>
                              </w:rPr>
                              <w:t xml:space="preserve">Savivaldybės Ekstremaliųjų situacijų </w:t>
                            </w:r>
                            <w:r>
                              <w:rPr>
                                <w:rStyle w:val="Grietas"/>
                                <w:iCs/>
                              </w:rPr>
                              <w:t>komisija (komisijos pirmininkas)</w:t>
                            </w: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92B47FD" id="Text Box 1014" o:spid="_x0000_s1051" type="#_x0000_t202" style="position:absolute;left:0;text-align:left;margin-left:510.6pt;margin-top:18.35pt;width:249.85pt;height:82.3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">
                <v:textbox inset="1mm,,1mm">
                  <w:txbxContent>
                    <w:p w14:paraId="30BF6D0E" w14:textId="77777777" w:rsidR="005D3E1C" w:rsidRPr="00483149" w:rsidRDefault="005D3E1C" w:rsidP="00B1038C">
                      <w:pPr>
                        <w:spacing w:line="240" w:lineRule="auto"/>
                        <w:ind w:firstLine="0"/>
                        <w:contextualSpacing/>
                        <w:jc w:val="center"/>
                      </w:pPr>
                      <w:r w:rsidRPr="00483149">
                        <w:rPr>
                          <w:rStyle w:val="Grietas"/>
                          <w:iCs/>
                        </w:rPr>
                        <w:t xml:space="preserve">Savivaldybės Ekstremaliųjų situacijų </w:t>
                      </w:r>
                      <w:r>
                        <w:rPr>
                          <w:rStyle w:val="Grietas"/>
                          <w:iCs/>
                        </w:rPr>
                        <w:t>komisija (komisijos pirmininkas)</w:t>
                      </w:r>
                    </w:p>
                  </w:txbxContent>
                </v:textbox>
                <w10:wrap anchorx="margin"/>
              </v:shape>
            </w:pict>
          </mc:Fallback>
        </mc:AlternateContent>
      </w:r>
      <w:r w:rsidRPr="0032650A">
        <w:rPr>
          <w:noProof/>
          <w:color w:val="auto"/>
          <w:sz w:val="24"/>
          <w:szCs w:val="24"/>
        </w:rPr>
        <mc:AlternateContent>
          <mc:Choice Requires="wps">
            <w:drawing>
              <wp:anchor distT="0" distB="0" distL="114300" distR="114300" simplePos="0" relativeHeight="251611648" behindDoc="0" locked="0" layoutInCell="1" allowOverlap="1" wp14:anchorId="6C7592DE" wp14:editId="36BE47B2">
                <wp:simplePos x="0" y="0"/>
                <wp:positionH relativeFrom="margin">
                  <wp:posOffset>3268345</wp:posOffset>
                </wp:positionH>
                <wp:positionV relativeFrom="paragraph">
                  <wp:posOffset>169545</wp:posOffset>
                </wp:positionV>
                <wp:extent cx="2672715" cy="1108710"/>
                <wp:effectExtent l="1270" t="6350" r="2540" b="8890"/>
                <wp:wrapNone/>
                <wp:docPr id="4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715" cy="1108710"/>
                        </a:xfrm>
                        <a:prstGeom prst="rect">
                          <a:avLst/>
                        </a:prstGeom>
                        <a:solidFill>
                          <a:srgbClr val="FFFFFF"/>
                        </a:solidFill>
                        <a:ln w="9525">
                          <a:solidFill>
                            <a:srgbClr val="000000"/>
                          </a:solidFill>
                          <a:miter lim="800000"/>
                          <a:headEnd/>
                          <a:tailEnd/>
                        </a:ln>
                      </wps:spPr>
                      <wps:txbx>
                        <w:txbxContent>
                          <w:p w14:paraId="125BAB46" w14:textId="77777777" w:rsidR="005D3E1C" w:rsidRDefault="005D3E1C" w:rsidP="0062212F">
                            <w:pPr>
                              <w:spacing w:line="240" w:lineRule="auto"/>
                              <w:ind w:firstLine="0"/>
                              <w:contextualSpacing/>
                              <w:jc w:val="center"/>
                            </w:pPr>
                            <w:r>
                              <w:rPr>
                                <w:b/>
                              </w:rPr>
                              <w:t>Gimnazijos vadovas</w:t>
                            </w: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7592DE" id="Text Box 66" o:spid="_x0000_s1052" type="#_x0000_t202" style="position:absolute;left:0;text-align:left;margin-left:257.35pt;margin-top:13.35pt;width:210.45pt;height:87.3pt;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">
                <v:textbox inset="1mm,,1mm">
                  <w:txbxContent>
                    <w:p w14:paraId="125BAB46" w14:textId="77777777" w:rsidR="005D3E1C" w:rsidRDefault="005D3E1C" w:rsidP="0062212F">
                      <w:pPr>
                        <w:spacing w:line="240" w:lineRule="auto"/>
                        <w:ind w:firstLine="0"/>
                        <w:contextualSpacing/>
                        <w:jc w:val="center"/>
                      </w:pPr>
                      <w:r>
                        <w:rPr>
                          <w:b/>
                        </w:rPr>
                        <w:t>Gimnazijos vadovas</w:t>
                      </w:r>
                    </w:p>
                  </w:txbxContent>
                </v:textbox>
                <w10:wrap anchorx="margin"/>
              </v:shape>
            </w:pict>
          </mc:Fallback>
        </mc:AlternateContent>
      </w:r>
    </w:p>
    <w:p w14:paraId="3CAB02DB" w14:textId="77777777" w:rsidR="009824E6" w:rsidRPr="0032650A" w:rsidRDefault="009824E6" w:rsidP="00135429">
      <w:pPr>
        <w:pStyle w:val="BodyText1"/>
        <w:spacing w:line="360" w:lineRule="auto"/>
        <w:ind w:firstLine="567"/>
        <w:jc w:val="center"/>
        <w:rPr>
          <w:color w:val="auto"/>
          <w:sz w:val="24"/>
          <w:szCs w:val="24"/>
        </w:rPr>
      </w:pPr>
    </w:p>
    <w:p w14:paraId="07996F24" w14:textId="145A2CFA" w:rsidR="009824E6" w:rsidRPr="0032650A" w:rsidRDefault="00B1789A" w:rsidP="00135429">
      <w:pPr>
        <w:pStyle w:val="BodyText1"/>
        <w:spacing w:line="360" w:lineRule="auto"/>
        <w:ind w:firstLine="567"/>
        <w:rPr>
          <w:color w:val="auto"/>
          <w:sz w:val="24"/>
          <w:szCs w:val="24"/>
        </w:rPr>
      </w:pPr>
      <w:r w:rsidRPr="0032650A">
        <w:rPr>
          <w:noProof/>
          <w:color w:val="auto"/>
          <w:sz w:val="24"/>
          <w:szCs w:val="24"/>
        </w:rPr>
        <mc:AlternateContent>
          <mc:Choice Requires="wps">
            <w:drawing>
              <wp:anchor distT="0" distB="0" distL="114300" distR="114300" simplePos="0" relativeHeight="251679232" behindDoc="0" locked="0" layoutInCell="1" allowOverlap="1" wp14:anchorId="7590464E" wp14:editId="7C639BBA">
                <wp:simplePos x="0" y="0"/>
                <wp:positionH relativeFrom="column">
                  <wp:posOffset>5941060</wp:posOffset>
                </wp:positionH>
                <wp:positionV relativeFrom="paragraph">
                  <wp:posOffset>203200</wp:posOffset>
                </wp:positionV>
                <wp:extent cx="543560" cy="0"/>
                <wp:effectExtent l="16510" t="51435" r="11430" b="53340"/>
                <wp:wrapNone/>
                <wp:docPr id="39" name="AutoShape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56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DA848A" id="AutoShape 1015" o:spid="_x0000_s1026" type="#_x0000_t32" style="position:absolute;margin-left:467.8pt;margin-top:16pt;width:42.8pt;height: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">
                <v:stroke startarrow="block" endarrow="block"/>
              </v:shape>
            </w:pict>
          </mc:Fallback>
        </mc:AlternateContent>
      </w:r>
      <w:r w:rsidRPr="0032650A">
        <w:rPr>
          <w:b/>
          <w:noProof/>
          <w:color w:val="auto"/>
          <w:sz w:val="24"/>
          <w:szCs w:val="24"/>
        </w:rPr>
        <mc:AlternateContent>
          <mc:Choice Requires="wps">
            <w:drawing>
              <wp:anchor distT="0" distB="0" distL="114300" distR="114300" simplePos="0" relativeHeight="251614720" behindDoc="0" locked="0" layoutInCell="1" allowOverlap="1" wp14:anchorId="3AE621B0" wp14:editId="3D6062AD">
                <wp:simplePos x="0" y="0"/>
                <wp:positionH relativeFrom="margin">
                  <wp:posOffset>-64770</wp:posOffset>
                </wp:positionH>
                <wp:positionV relativeFrom="paragraph">
                  <wp:posOffset>203200</wp:posOffset>
                </wp:positionV>
                <wp:extent cx="2409190" cy="1382395"/>
                <wp:effectExtent l="1905" t="3810" r="8255" b="4445"/>
                <wp:wrapNone/>
                <wp:docPr id="3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190" cy="1382395"/>
                        </a:xfrm>
                        <a:prstGeom prst="rect">
                          <a:avLst/>
                        </a:prstGeom>
                        <a:solidFill>
                          <a:srgbClr val="FFFFFF"/>
                        </a:solidFill>
                        <a:ln w="9525">
                          <a:solidFill>
                            <a:srgbClr val="000000"/>
                          </a:solidFill>
                          <a:miter lim="800000"/>
                          <a:headEnd/>
                          <a:tailEnd/>
                        </a:ln>
                      </wps:spPr>
                      <wps:txbx>
                        <w:txbxContent>
                          <w:p w14:paraId="13DC9BF3" w14:textId="77777777" w:rsidR="005D3E1C" w:rsidRDefault="005D3E1C" w:rsidP="003C298B">
                            <w:pPr>
                              <w:spacing w:line="240" w:lineRule="auto"/>
                              <w:ind w:firstLine="0"/>
                              <w:contextualSpacing/>
                              <w:jc w:val="center"/>
                              <w:rPr>
                                <w:b/>
                              </w:rPr>
                            </w:pPr>
                            <w:r>
                              <w:rPr>
                                <w:b/>
                              </w:rPr>
                              <w:t>P</w:t>
                            </w:r>
                            <w:r w:rsidRPr="00D32C13">
                              <w:rPr>
                                <w:b/>
                              </w:rPr>
                              <w:t>riešgaisrinė gelbėjimo valdyba</w:t>
                            </w:r>
                          </w:p>
                          <w:p w14:paraId="115783FC" w14:textId="77777777" w:rsidR="005D3E1C" w:rsidRDefault="005D3E1C" w:rsidP="00D32C13">
                            <w:pPr>
                              <w:spacing w:line="240" w:lineRule="auto"/>
                              <w:ind w:firstLine="0"/>
                              <w:contextualSpacing/>
                              <w:jc w:val="center"/>
                              <w:rPr>
                                <w:b/>
                              </w:rPr>
                            </w:pPr>
                            <w:r w:rsidRPr="00D32C13">
                              <w:rPr>
                                <w:b/>
                              </w:rPr>
                              <w:t xml:space="preserve">Vyriausiasis policijos </w:t>
                            </w:r>
                            <w:r>
                              <w:rPr>
                                <w:b/>
                              </w:rPr>
                              <w:t>k</w:t>
                            </w:r>
                            <w:r w:rsidRPr="00D32C13">
                              <w:rPr>
                                <w:b/>
                              </w:rPr>
                              <w:t>omisariatas</w:t>
                            </w:r>
                          </w:p>
                          <w:p w14:paraId="656F11B1" w14:textId="77777777" w:rsidR="005D3E1C" w:rsidRDefault="005D3E1C" w:rsidP="003C298B">
                            <w:pPr>
                              <w:spacing w:line="240" w:lineRule="auto"/>
                              <w:ind w:firstLine="0"/>
                              <w:contextualSpacing/>
                              <w:jc w:val="center"/>
                              <w:rPr>
                                <w:b/>
                              </w:rPr>
                            </w:pPr>
                            <w:r w:rsidRPr="00D32C13">
                              <w:rPr>
                                <w:b/>
                              </w:rPr>
                              <w:t>Greitosios medicinos pagalbos stotis</w:t>
                            </w:r>
                          </w:p>
                          <w:p w14:paraId="7106A783" w14:textId="77777777" w:rsidR="005D3E1C" w:rsidRPr="00D32C13" w:rsidRDefault="005D3E1C" w:rsidP="003C298B">
                            <w:pPr>
                              <w:spacing w:line="240" w:lineRule="auto"/>
                              <w:ind w:firstLine="0"/>
                              <w:contextualSpacing/>
                              <w:jc w:val="center"/>
                              <w:rPr>
                                <w:b/>
                              </w:rPr>
                            </w:pPr>
                            <w:r>
                              <w:rPr>
                                <w:b/>
                              </w:rPr>
                              <w:t>Kitos civilinės saugos sistemos subjektai</w:t>
                            </w:r>
                          </w:p>
                          <w:p w14:paraId="2755423B" w14:textId="77777777" w:rsidR="005D3E1C" w:rsidRDefault="005D3E1C" w:rsidP="004A7833">
                            <w:pPr>
                              <w:spacing w:before="100" w:beforeAutospacing="1" w:after="100" w:afterAutospacing="1" w:line="240" w:lineRule="auto"/>
                              <w:ind w:firstLine="0"/>
                              <w:jc w:val="left"/>
                            </w:pPr>
                          </w:p>
                          <w:p w14:paraId="0CDA8BCE" w14:textId="77777777" w:rsidR="005D3E1C" w:rsidRPr="004A7833" w:rsidRDefault="005D3E1C" w:rsidP="004A7833">
                            <w:pPr>
                              <w:spacing w:before="100" w:beforeAutospacing="1" w:after="100" w:afterAutospacing="1" w:line="240" w:lineRule="auto"/>
                              <w:ind w:firstLine="0"/>
                              <w:jc w:val="left"/>
                            </w:pPr>
                          </w:p>
                          <w:p w14:paraId="3732246B" w14:textId="77777777" w:rsidR="005D3E1C" w:rsidRPr="004A7833" w:rsidRDefault="005D3E1C" w:rsidP="004A7833">
                            <w:pPr>
                              <w:spacing w:before="100" w:beforeAutospacing="1" w:after="100" w:afterAutospacing="1" w:line="240" w:lineRule="auto"/>
                              <w:ind w:firstLine="0"/>
                              <w:jc w:val="left"/>
                            </w:pPr>
                            <w:r w:rsidRPr="004A7833">
                              <w:t>Bitė GSM abonentai - 033</w:t>
                            </w:r>
                          </w:p>
                          <w:p w14:paraId="19ABFAC2" w14:textId="77777777" w:rsidR="005D3E1C" w:rsidRPr="004A7833" w:rsidRDefault="005D3E1C" w:rsidP="004A7833">
                            <w:pPr>
                              <w:spacing w:before="100" w:beforeAutospacing="1" w:after="100" w:afterAutospacing="1" w:line="240" w:lineRule="auto"/>
                              <w:ind w:firstLine="0"/>
                              <w:jc w:val="left"/>
                            </w:pPr>
                            <w:r w:rsidRPr="004A7833">
                              <w:t>Tele-2 abonentai - 033</w:t>
                            </w:r>
                          </w:p>
                          <w:p w14:paraId="75BFAECD" w14:textId="77777777" w:rsidR="005D3E1C" w:rsidRPr="007A5D91" w:rsidRDefault="005D3E1C" w:rsidP="004A7833">
                            <w:pPr>
                              <w:spacing w:line="240" w:lineRule="auto"/>
                              <w:ind w:firstLine="0"/>
                              <w:contextualSpacing/>
                              <w:jc w:val="center"/>
                              <w:rPr>
                                <w:b/>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621B0" id="Text Box 71" o:spid="_x0000_s1053" type="#_x0000_t202" style="position:absolute;left:0;text-align:left;margin-left:-5.1pt;margin-top:16pt;width:189.7pt;height:108.85pt;z-index:25161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">
                <v:textbox inset="1mm,,1mm">
                  <w:txbxContent>
                    <w:p w14:paraId="13DC9BF3" w14:textId="77777777" w:rsidR="005D3E1C" w:rsidRDefault="005D3E1C" w:rsidP="003C298B">
                      <w:pPr>
                        <w:spacing w:line="240" w:lineRule="auto"/>
                        <w:ind w:firstLine="0"/>
                        <w:contextualSpacing/>
                        <w:jc w:val="center"/>
                        <w:rPr>
                          <w:b/>
                        </w:rPr>
                      </w:pPr>
                      <w:r>
                        <w:rPr>
                          <w:b/>
                        </w:rPr>
                        <w:t>P</w:t>
                      </w:r>
                      <w:r w:rsidRPr="00D32C13">
                        <w:rPr>
                          <w:b/>
                        </w:rPr>
                        <w:t>riešgaisrinė gelbėjimo valdyba</w:t>
                      </w:r>
                    </w:p>
                    <w:p w14:paraId="115783FC" w14:textId="77777777" w:rsidR="005D3E1C" w:rsidRDefault="005D3E1C" w:rsidP="00D32C13">
                      <w:pPr>
                        <w:spacing w:line="240" w:lineRule="auto"/>
                        <w:ind w:firstLine="0"/>
                        <w:contextualSpacing/>
                        <w:jc w:val="center"/>
                        <w:rPr>
                          <w:b/>
                        </w:rPr>
                      </w:pPr>
                      <w:r w:rsidRPr="00D32C13">
                        <w:rPr>
                          <w:b/>
                        </w:rPr>
                        <w:t xml:space="preserve">Vyriausiasis policijos </w:t>
                      </w:r>
                      <w:r>
                        <w:rPr>
                          <w:b/>
                        </w:rPr>
                        <w:t>k</w:t>
                      </w:r>
                      <w:r w:rsidRPr="00D32C13">
                        <w:rPr>
                          <w:b/>
                        </w:rPr>
                        <w:t>omisariatas</w:t>
                      </w:r>
                    </w:p>
                    <w:p w14:paraId="656F11B1" w14:textId="77777777" w:rsidR="005D3E1C" w:rsidRDefault="005D3E1C" w:rsidP="003C298B">
                      <w:pPr>
                        <w:spacing w:line="240" w:lineRule="auto"/>
                        <w:ind w:firstLine="0"/>
                        <w:contextualSpacing/>
                        <w:jc w:val="center"/>
                        <w:rPr>
                          <w:b/>
                        </w:rPr>
                      </w:pPr>
                      <w:r w:rsidRPr="00D32C13">
                        <w:rPr>
                          <w:b/>
                        </w:rPr>
                        <w:t>Greitosios medicinos pagalbos stotis</w:t>
                      </w:r>
                    </w:p>
                    <w:p w14:paraId="7106A783" w14:textId="77777777" w:rsidR="005D3E1C" w:rsidRPr="00D32C13" w:rsidRDefault="005D3E1C" w:rsidP="003C298B">
                      <w:pPr>
                        <w:spacing w:line="240" w:lineRule="auto"/>
                        <w:ind w:firstLine="0"/>
                        <w:contextualSpacing/>
                        <w:jc w:val="center"/>
                        <w:rPr>
                          <w:b/>
                        </w:rPr>
                      </w:pPr>
                      <w:r>
                        <w:rPr>
                          <w:b/>
                        </w:rPr>
                        <w:t>Kitos civilinės saugos sistemos subjektai</w:t>
                      </w:r>
                    </w:p>
                    <w:p w14:paraId="2755423B" w14:textId="77777777" w:rsidR="005D3E1C" w:rsidRDefault="005D3E1C" w:rsidP="004A7833">
                      <w:pPr>
                        <w:spacing w:before="100" w:beforeAutospacing="1" w:after="100" w:afterAutospacing="1" w:line="240" w:lineRule="auto"/>
                        <w:ind w:firstLine="0"/>
                        <w:jc w:val="left"/>
                      </w:pPr>
                    </w:p>
                    <w:p w14:paraId="0CDA8BCE" w14:textId="77777777" w:rsidR="005D3E1C" w:rsidRPr="004A7833" w:rsidRDefault="005D3E1C" w:rsidP="004A7833">
                      <w:pPr>
                        <w:spacing w:before="100" w:beforeAutospacing="1" w:after="100" w:afterAutospacing="1" w:line="240" w:lineRule="auto"/>
                        <w:ind w:firstLine="0"/>
                        <w:jc w:val="left"/>
                      </w:pPr>
                    </w:p>
                    <w:p w14:paraId="3732246B" w14:textId="77777777" w:rsidR="005D3E1C" w:rsidRPr="004A7833" w:rsidRDefault="005D3E1C" w:rsidP="004A7833">
                      <w:pPr>
                        <w:spacing w:before="100" w:beforeAutospacing="1" w:after="100" w:afterAutospacing="1" w:line="240" w:lineRule="auto"/>
                        <w:ind w:firstLine="0"/>
                        <w:jc w:val="left"/>
                      </w:pPr>
                      <w:r w:rsidRPr="004A7833">
                        <w:t>Bitė GSM abonentai - 033</w:t>
                      </w:r>
                    </w:p>
                    <w:p w14:paraId="19ABFAC2" w14:textId="77777777" w:rsidR="005D3E1C" w:rsidRPr="004A7833" w:rsidRDefault="005D3E1C" w:rsidP="004A7833">
                      <w:pPr>
                        <w:spacing w:before="100" w:beforeAutospacing="1" w:after="100" w:afterAutospacing="1" w:line="240" w:lineRule="auto"/>
                        <w:ind w:firstLine="0"/>
                        <w:jc w:val="left"/>
                      </w:pPr>
                      <w:r w:rsidRPr="004A7833">
                        <w:t>Tele-2 abonentai - 033</w:t>
                      </w:r>
                    </w:p>
                    <w:p w14:paraId="75BFAECD" w14:textId="77777777" w:rsidR="005D3E1C" w:rsidRPr="007A5D91" w:rsidRDefault="005D3E1C" w:rsidP="004A7833">
                      <w:pPr>
                        <w:spacing w:line="240" w:lineRule="auto"/>
                        <w:ind w:firstLine="0"/>
                        <w:contextualSpacing/>
                        <w:jc w:val="center"/>
                        <w:rPr>
                          <w:b/>
                        </w:rPr>
                      </w:pPr>
                    </w:p>
                  </w:txbxContent>
                </v:textbox>
                <w10:wrap anchorx="margin"/>
              </v:shape>
            </w:pict>
          </mc:Fallback>
        </mc:AlternateContent>
      </w:r>
    </w:p>
    <w:p w14:paraId="24497AEB" w14:textId="77777777" w:rsidR="009824E6" w:rsidRPr="0032650A" w:rsidRDefault="009824E6" w:rsidP="00135429">
      <w:pPr>
        <w:pStyle w:val="BodyText1"/>
        <w:spacing w:line="360" w:lineRule="auto"/>
        <w:ind w:firstLine="567"/>
        <w:rPr>
          <w:color w:val="auto"/>
          <w:sz w:val="24"/>
          <w:szCs w:val="24"/>
        </w:rPr>
      </w:pPr>
    </w:p>
    <w:p w14:paraId="31FD3DBF" w14:textId="0FFC2C2B" w:rsidR="009824E6" w:rsidRPr="0032650A" w:rsidRDefault="00B1789A" w:rsidP="00135429">
      <w:pPr>
        <w:pStyle w:val="BodyText1"/>
        <w:spacing w:line="360" w:lineRule="auto"/>
        <w:ind w:firstLine="567"/>
        <w:rPr>
          <w:color w:val="auto"/>
          <w:sz w:val="24"/>
          <w:szCs w:val="24"/>
        </w:rPr>
      </w:pPr>
      <w:r w:rsidRPr="0032650A">
        <w:rPr>
          <w:noProof/>
          <w:color w:val="auto"/>
          <w:sz w:val="24"/>
          <w:szCs w:val="24"/>
        </w:rPr>
        <mc:AlternateContent>
          <mc:Choice Requires="wps">
            <w:drawing>
              <wp:anchor distT="0" distB="0" distL="114300" distR="114300" simplePos="0" relativeHeight="251619840" behindDoc="0" locked="0" layoutInCell="1" allowOverlap="1" wp14:anchorId="29A72073" wp14:editId="7C1D6D6F">
                <wp:simplePos x="0" y="0"/>
                <wp:positionH relativeFrom="column">
                  <wp:posOffset>4610100</wp:posOffset>
                </wp:positionH>
                <wp:positionV relativeFrom="paragraph">
                  <wp:posOffset>226695</wp:posOffset>
                </wp:positionV>
                <wp:extent cx="0" cy="579120"/>
                <wp:effectExtent l="57150" t="10160" r="57150" b="10795"/>
                <wp:wrapNone/>
                <wp:docPr id="37"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91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486703" id="AutoShape 111" o:spid="_x0000_s1026" type="#_x0000_t32" style="position:absolute;margin-left:363pt;margin-top:17.85pt;width:0;height:45.6pt;flip: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">
                <v:stroke startarrow="block" endarrow="block"/>
              </v:shape>
            </w:pict>
          </mc:Fallback>
        </mc:AlternateContent>
      </w:r>
    </w:p>
    <w:p w14:paraId="5B36A0F3" w14:textId="57894C3C" w:rsidR="009824E6" w:rsidRPr="0032650A" w:rsidRDefault="00B1789A" w:rsidP="00135429">
      <w:pPr>
        <w:pStyle w:val="BodyText1"/>
        <w:spacing w:line="360" w:lineRule="auto"/>
        <w:ind w:firstLine="567"/>
        <w:rPr>
          <w:color w:val="auto"/>
          <w:sz w:val="24"/>
          <w:szCs w:val="24"/>
        </w:rPr>
      </w:pPr>
      <w:r w:rsidRPr="0032650A">
        <w:rPr>
          <w:b/>
          <w:noProof/>
          <w:color w:val="auto"/>
        </w:rPr>
        <mc:AlternateContent>
          <mc:Choice Requires="wps">
            <w:drawing>
              <wp:anchor distT="0" distB="0" distL="114300" distR="114300" simplePos="0" relativeHeight="251692544" behindDoc="0" locked="0" layoutInCell="1" allowOverlap="1" wp14:anchorId="0B94A882" wp14:editId="298B13F4">
                <wp:simplePos x="0" y="0"/>
                <wp:positionH relativeFrom="column">
                  <wp:posOffset>2899410</wp:posOffset>
                </wp:positionH>
                <wp:positionV relativeFrom="paragraph">
                  <wp:posOffset>151130</wp:posOffset>
                </wp:positionV>
                <wp:extent cx="0" cy="527050"/>
                <wp:effectExtent l="3810" t="6985" r="5715" b="8890"/>
                <wp:wrapNone/>
                <wp:docPr id="36" name="AutoShape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0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B05DD3" id="AutoShape 1115" o:spid="_x0000_s1026" type="#_x0000_t32" style="position:absolute;margin-left:228.3pt;margin-top:11.9pt;width:0;height:4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">
                <v:stroke dashstyle="dash"/>
              </v:shape>
            </w:pict>
          </mc:Fallback>
        </mc:AlternateContent>
      </w:r>
      <w:r w:rsidRPr="0032650A">
        <w:rPr>
          <w:noProof/>
          <w:color w:val="auto"/>
          <w:sz w:val="24"/>
          <w:szCs w:val="24"/>
        </w:rPr>
        <mc:AlternateContent>
          <mc:Choice Requires="wps">
            <w:drawing>
              <wp:anchor distT="0" distB="0" distL="114300" distR="114300" simplePos="0" relativeHeight="251615744" behindDoc="0" locked="0" layoutInCell="1" allowOverlap="1" wp14:anchorId="611136B3" wp14:editId="30527516">
                <wp:simplePos x="0" y="0"/>
                <wp:positionH relativeFrom="column">
                  <wp:posOffset>2344420</wp:posOffset>
                </wp:positionH>
                <wp:positionV relativeFrom="paragraph">
                  <wp:posOffset>151130</wp:posOffset>
                </wp:positionV>
                <wp:extent cx="554990" cy="0"/>
                <wp:effectExtent l="10795" t="54610" r="5715" b="50165"/>
                <wp:wrapNone/>
                <wp:docPr id="35"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990" cy="0"/>
                        </a:xfrm>
                        <a:prstGeom prst="straightConnector1">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6EC474" id="AutoShape 72" o:spid="_x0000_s1026" type="#_x0000_t32" style="position:absolute;margin-left:184.6pt;margin-top:11.9pt;width:43.7pt;height:0;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">
                <v:stroke dashstyle="dash" startarrow="block"/>
              </v:shape>
            </w:pict>
          </mc:Fallback>
        </mc:AlternateContent>
      </w:r>
    </w:p>
    <w:p w14:paraId="59C97EF0" w14:textId="3BBEFF75" w:rsidR="009824E6" w:rsidRPr="0032650A" w:rsidRDefault="00B1789A" w:rsidP="00135429">
      <w:pPr>
        <w:pStyle w:val="BodyText1"/>
        <w:tabs>
          <w:tab w:val="left" w:pos="13611"/>
        </w:tabs>
        <w:spacing w:line="360" w:lineRule="auto"/>
        <w:ind w:firstLine="567"/>
        <w:rPr>
          <w:color w:val="auto"/>
          <w:sz w:val="24"/>
          <w:szCs w:val="24"/>
        </w:rPr>
      </w:pPr>
      <w:r w:rsidRPr="0032650A">
        <w:rPr>
          <w:noProof/>
          <w:color w:val="auto"/>
          <w:sz w:val="24"/>
          <w:szCs w:val="24"/>
        </w:rPr>
        <mc:AlternateContent>
          <mc:Choice Requires="wps">
            <w:drawing>
              <wp:anchor distT="0" distB="0" distL="114300" distR="114300" simplePos="0" relativeHeight="251610624" behindDoc="0" locked="0" layoutInCell="1" allowOverlap="1" wp14:anchorId="6C6C690F" wp14:editId="2AC3FC9E">
                <wp:simplePos x="0" y="0"/>
                <wp:positionH relativeFrom="margin">
                  <wp:posOffset>6588125</wp:posOffset>
                </wp:positionH>
                <wp:positionV relativeFrom="paragraph">
                  <wp:posOffset>227330</wp:posOffset>
                </wp:positionV>
                <wp:extent cx="3173095" cy="1045210"/>
                <wp:effectExtent l="6350" t="3175" r="1905" b="8890"/>
                <wp:wrapNone/>
                <wp:docPr id="3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095" cy="1045210"/>
                        </a:xfrm>
                        <a:prstGeom prst="rect">
                          <a:avLst/>
                        </a:prstGeom>
                        <a:solidFill>
                          <a:srgbClr val="FFFFFF"/>
                        </a:solidFill>
                        <a:ln w="9525">
                          <a:solidFill>
                            <a:srgbClr val="000000"/>
                          </a:solidFill>
                          <a:miter lim="800000"/>
                          <a:headEnd/>
                          <a:tailEnd/>
                        </a:ln>
                      </wps:spPr>
                      <wps:txbx>
                        <w:txbxContent>
                          <w:p w14:paraId="4162282E" w14:textId="77777777" w:rsidR="005D3E1C" w:rsidRPr="00483149" w:rsidRDefault="005D3E1C" w:rsidP="00D91EF0">
                            <w:pPr>
                              <w:spacing w:line="240" w:lineRule="auto"/>
                              <w:ind w:firstLine="0"/>
                              <w:contextualSpacing/>
                              <w:jc w:val="center"/>
                              <w:rPr>
                                <w:rStyle w:val="Grietas"/>
                                <w:iCs/>
                              </w:rPr>
                            </w:pPr>
                            <w:r w:rsidRPr="00483149">
                              <w:rPr>
                                <w:rStyle w:val="Grietas"/>
                                <w:iCs/>
                              </w:rPr>
                              <w:t>Savivaldybės Ekstremaliųjų situacijų operacijų</w:t>
                            </w:r>
                            <w:r>
                              <w:rPr>
                                <w:rStyle w:val="Grietas"/>
                                <w:iCs/>
                              </w:rPr>
                              <w:t xml:space="preserve"> centras (</w:t>
                            </w:r>
                            <w:r w:rsidRPr="00483149">
                              <w:rPr>
                                <w:rStyle w:val="Grietas"/>
                                <w:iCs/>
                              </w:rPr>
                              <w:t>centro koordinatorius</w:t>
                            </w:r>
                            <w:r>
                              <w:rPr>
                                <w:rStyle w:val="Grietas"/>
                                <w:iCs/>
                              </w:rPr>
                              <w:t>)</w:t>
                            </w: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6C690F" id="Text Box 65" o:spid="_x0000_s1054" type="#_x0000_t202" style="position:absolute;left:0;text-align:left;margin-left:518.75pt;margin-top:17.9pt;width:249.85pt;height:82.3pt;z-index:25161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">
                <v:textbox inset="1mm,,1mm">
                  <w:txbxContent>
                    <w:p w14:paraId="4162282E" w14:textId="77777777" w:rsidR="005D3E1C" w:rsidRPr="00483149" w:rsidRDefault="005D3E1C" w:rsidP="00D91EF0">
                      <w:pPr>
                        <w:spacing w:line="240" w:lineRule="auto"/>
                        <w:ind w:firstLine="0"/>
                        <w:contextualSpacing/>
                        <w:jc w:val="center"/>
                        <w:rPr>
                          <w:rStyle w:val="Grietas"/>
                          <w:iCs/>
                        </w:rPr>
                      </w:pPr>
                      <w:r w:rsidRPr="00483149">
                        <w:rPr>
                          <w:rStyle w:val="Grietas"/>
                          <w:iCs/>
                        </w:rPr>
                        <w:t>Savivaldybės Ekstremaliųjų situacijų operacijų</w:t>
                      </w:r>
                      <w:r>
                        <w:rPr>
                          <w:rStyle w:val="Grietas"/>
                          <w:iCs/>
                        </w:rPr>
                        <w:t xml:space="preserve"> centras (</w:t>
                      </w:r>
                      <w:r w:rsidRPr="00483149">
                        <w:rPr>
                          <w:rStyle w:val="Grietas"/>
                          <w:iCs/>
                        </w:rPr>
                        <w:t>centro koordinatorius</w:t>
                      </w:r>
                      <w:r>
                        <w:rPr>
                          <w:rStyle w:val="Grietas"/>
                          <w:iCs/>
                        </w:rPr>
                        <w:t>)</w:t>
                      </w:r>
                    </w:p>
                  </w:txbxContent>
                </v:textbox>
                <w10:wrap anchorx="margin"/>
              </v:shape>
            </w:pict>
          </mc:Fallback>
        </mc:AlternateContent>
      </w:r>
      <w:r w:rsidR="001A5DF2" w:rsidRPr="0032650A">
        <w:rPr>
          <w:color w:val="auto"/>
          <w:sz w:val="24"/>
          <w:szCs w:val="24"/>
        </w:rPr>
        <w:tab/>
      </w:r>
    </w:p>
    <w:p w14:paraId="2217B646" w14:textId="4E80A1F4" w:rsidR="009824E6" w:rsidRPr="0032650A" w:rsidRDefault="00B1789A" w:rsidP="00135429">
      <w:pPr>
        <w:pStyle w:val="BodyText1"/>
        <w:spacing w:line="360" w:lineRule="auto"/>
        <w:ind w:firstLine="567"/>
        <w:rPr>
          <w:color w:val="auto"/>
          <w:sz w:val="24"/>
          <w:szCs w:val="24"/>
        </w:rPr>
      </w:pPr>
      <w:r w:rsidRPr="0032650A">
        <w:rPr>
          <w:b/>
          <w:noProof/>
          <w:color w:val="auto"/>
          <w:sz w:val="24"/>
          <w:szCs w:val="24"/>
        </w:rPr>
        <mc:AlternateContent>
          <mc:Choice Requires="wps">
            <w:drawing>
              <wp:anchor distT="0" distB="0" distL="114300" distR="114300" simplePos="0" relativeHeight="251693568" behindDoc="0" locked="0" layoutInCell="1" allowOverlap="1" wp14:anchorId="16076434" wp14:editId="37F85FD1">
                <wp:simplePos x="0" y="0"/>
                <wp:positionH relativeFrom="column">
                  <wp:posOffset>2899410</wp:posOffset>
                </wp:positionH>
                <wp:positionV relativeFrom="paragraph">
                  <wp:posOffset>186055</wp:posOffset>
                </wp:positionV>
                <wp:extent cx="368935" cy="0"/>
                <wp:effectExtent l="3810" t="5715" r="8255" b="3810"/>
                <wp:wrapNone/>
                <wp:docPr id="33" name="AutoShape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93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25B023" id="AutoShape 1116" o:spid="_x0000_s1026" type="#_x0000_t32" style="position:absolute;margin-left:228.3pt;margin-top:14.65pt;width:29.05pt;height: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">
                <v:stroke dashstyle="dash"/>
              </v:shape>
            </w:pict>
          </mc:Fallback>
        </mc:AlternateContent>
      </w:r>
      <w:r w:rsidRPr="0032650A">
        <w:rPr>
          <w:noProof/>
          <w:color w:val="auto"/>
          <w:sz w:val="24"/>
          <w:szCs w:val="24"/>
        </w:rPr>
        <mc:AlternateContent>
          <mc:Choice Requires="wps">
            <w:drawing>
              <wp:anchor distT="0" distB="0" distL="114300" distR="114300" simplePos="0" relativeHeight="251612672" behindDoc="0" locked="0" layoutInCell="1" allowOverlap="1" wp14:anchorId="349BED31" wp14:editId="5DF58D19">
                <wp:simplePos x="0" y="0"/>
                <wp:positionH relativeFrom="margin">
                  <wp:posOffset>3268345</wp:posOffset>
                </wp:positionH>
                <wp:positionV relativeFrom="paragraph">
                  <wp:posOffset>17145</wp:posOffset>
                </wp:positionV>
                <wp:extent cx="2672715" cy="667385"/>
                <wp:effectExtent l="1270" t="8255" r="2540" b="635"/>
                <wp:wrapNone/>
                <wp:docPr id="3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715" cy="667385"/>
                        </a:xfrm>
                        <a:prstGeom prst="rect">
                          <a:avLst/>
                        </a:prstGeom>
                        <a:solidFill>
                          <a:srgbClr val="FFFFFF"/>
                        </a:solidFill>
                        <a:ln w="9525">
                          <a:solidFill>
                            <a:srgbClr val="000000"/>
                          </a:solidFill>
                          <a:miter lim="800000"/>
                          <a:headEnd/>
                          <a:tailEnd/>
                        </a:ln>
                      </wps:spPr>
                      <wps:txbx>
                        <w:txbxContent>
                          <w:p w14:paraId="04498A57" w14:textId="77777777" w:rsidR="005D3E1C" w:rsidRDefault="005D3E1C" w:rsidP="00B559E8">
                            <w:pPr>
                              <w:spacing w:line="240" w:lineRule="auto"/>
                              <w:ind w:firstLine="0"/>
                              <w:contextualSpacing/>
                              <w:jc w:val="center"/>
                              <w:rPr>
                                <w:b/>
                              </w:rPr>
                            </w:pPr>
                            <w:r>
                              <w:rPr>
                                <w:b/>
                              </w:rPr>
                              <w:t>Atsakingas už informacijos priėmimą ir perdavimą Gimnazijoje</w:t>
                            </w: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9BED31" id="Text Box 67" o:spid="_x0000_s1055" type="#_x0000_t202" style="position:absolute;left:0;text-align:left;margin-left:257.35pt;margin-top:1.35pt;width:210.45pt;height:52.55pt;z-index:25161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">
                <v:textbox inset="1mm,,1mm">
                  <w:txbxContent>
                    <w:p w14:paraId="04498A57" w14:textId="77777777" w:rsidR="005D3E1C" w:rsidRDefault="005D3E1C" w:rsidP="00B559E8">
                      <w:pPr>
                        <w:spacing w:line="240" w:lineRule="auto"/>
                        <w:ind w:firstLine="0"/>
                        <w:contextualSpacing/>
                        <w:jc w:val="center"/>
                        <w:rPr>
                          <w:b/>
                        </w:rPr>
                      </w:pPr>
                      <w:r>
                        <w:rPr>
                          <w:b/>
                        </w:rPr>
                        <w:t>Atsakingas už informacijos priėmimą ir perdavimą Gimnazijoje</w:t>
                      </w:r>
                    </w:p>
                  </w:txbxContent>
                </v:textbox>
                <w10:wrap anchorx="margin"/>
              </v:shape>
            </w:pict>
          </mc:Fallback>
        </mc:AlternateContent>
      </w:r>
    </w:p>
    <w:p w14:paraId="02B8634A" w14:textId="25EEC89C" w:rsidR="009824E6" w:rsidRPr="0032650A" w:rsidRDefault="00B1789A" w:rsidP="00135429">
      <w:pPr>
        <w:pStyle w:val="BodyText1"/>
        <w:spacing w:line="360" w:lineRule="auto"/>
        <w:ind w:firstLine="567"/>
        <w:rPr>
          <w:color w:val="auto"/>
          <w:sz w:val="24"/>
          <w:szCs w:val="24"/>
        </w:rPr>
      </w:pPr>
      <w:r w:rsidRPr="0032650A">
        <w:rPr>
          <w:noProof/>
          <w:color w:val="auto"/>
          <w:sz w:val="24"/>
          <w:szCs w:val="24"/>
        </w:rPr>
        <mc:AlternateContent>
          <mc:Choice Requires="wps">
            <w:drawing>
              <wp:anchor distT="0" distB="0" distL="114300" distR="114300" simplePos="0" relativeHeight="251617792" behindDoc="0" locked="0" layoutInCell="1" allowOverlap="1" wp14:anchorId="5CE74385" wp14:editId="3EF3B18A">
                <wp:simplePos x="0" y="0"/>
                <wp:positionH relativeFrom="column">
                  <wp:posOffset>5941060</wp:posOffset>
                </wp:positionH>
                <wp:positionV relativeFrom="paragraph">
                  <wp:posOffset>196850</wp:posOffset>
                </wp:positionV>
                <wp:extent cx="356235" cy="635"/>
                <wp:effectExtent l="16510" t="50800" r="8255" b="53340"/>
                <wp:wrapNone/>
                <wp:docPr id="31"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62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39025F" id="AutoShape 77" o:spid="_x0000_s1026" type="#_x0000_t32" style="position:absolute;margin-left:467.8pt;margin-top:15.5pt;width:28.05pt;height:.05pt;flip:x;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">
                <v:stroke endarrow="block"/>
              </v:shape>
            </w:pict>
          </mc:Fallback>
        </mc:AlternateContent>
      </w:r>
      <w:r w:rsidRPr="0032650A">
        <w:rPr>
          <w:b/>
          <w:noProof/>
          <w:color w:val="auto"/>
          <w:sz w:val="24"/>
          <w:szCs w:val="24"/>
          <w:u w:val="single"/>
        </w:rPr>
        <mc:AlternateContent>
          <mc:Choice Requires="wps">
            <w:drawing>
              <wp:anchor distT="0" distB="0" distL="114300" distR="114300" simplePos="0" relativeHeight="251694592" behindDoc="0" locked="0" layoutInCell="1" allowOverlap="1" wp14:anchorId="2F16338A" wp14:editId="466FA699">
                <wp:simplePos x="0" y="0"/>
                <wp:positionH relativeFrom="column">
                  <wp:posOffset>6297295</wp:posOffset>
                </wp:positionH>
                <wp:positionV relativeFrom="paragraph">
                  <wp:posOffset>196850</wp:posOffset>
                </wp:positionV>
                <wp:extent cx="0" cy="1226820"/>
                <wp:effectExtent l="1270" t="3175" r="8255" b="8255"/>
                <wp:wrapNone/>
                <wp:docPr id="30" name="AutoShape 1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26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594213" id="AutoShape 1117" o:spid="_x0000_s1026" type="#_x0000_t32" style="position:absolute;margin-left:495.85pt;margin-top:15.5pt;width:0;height:96.6pt;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"/>
            </w:pict>
          </mc:Fallback>
        </mc:AlternateContent>
      </w:r>
      <w:r w:rsidRPr="0032650A">
        <w:rPr>
          <w:b/>
          <w:noProof/>
          <w:color w:val="auto"/>
          <w:sz w:val="24"/>
          <w:szCs w:val="24"/>
          <w:u w:val="single"/>
        </w:rPr>
        <mc:AlternateContent>
          <mc:Choice Requires="wps">
            <w:drawing>
              <wp:anchor distT="0" distB="0" distL="114300" distR="114300" simplePos="0" relativeHeight="251690496" behindDoc="0" locked="0" layoutInCell="1" allowOverlap="1" wp14:anchorId="01C3F008" wp14:editId="06221E93">
                <wp:simplePos x="0" y="0"/>
                <wp:positionH relativeFrom="column">
                  <wp:posOffset>2713355</wp:posOffset>
                </wp:positionH>
                <wp:positionV relativeFrom="paragraph">
                  <wp:posOffset>113030</wp:posOffset>
                </wp:positionV>
                <wp:extent cx="0" cy="1534160"/>
                <wp:effectExtent l="8255" t="5080" r="1270" b="3810"/>
                <wp:wrapNone/>
                <wp:docPr id="28" name="AutoShape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34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8A036B" id="AutoShape 1112" o:spid="_x0000_s1026" type="#_x0000_t32" style="position:absolute;margin-left:213.65pt;margin-top:8.9pt;width:0;height:120.8pt;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"/>
            </w:pict>
          </mc:Fallback>
        </mc:AlternateContent>
      </w:r>
      <w:r w:rsidRPr="0032650A">
        <w:rPr>
          <w:noProof/>
          <w:color w:val="auto"/>
          <w:sz w:val="24"/>
          <w:szCs w:val="24"/>
        </w:rPr>
        <mc:AlternateContent>
          <mc:Choice Requires="wps">
            <w:drawing>
              <wp:anchor distT="0" distB="0" distL="114300" distR="114300" simplePos="0" relativeHeight="251616768" behindDoc="0" locked="0" layoutInCell="1" allowOverlap="1" wp14:anchorId="54DC0D8A" wp14:editId="459576D9">
                <wp:simplePos x="0" y="0"/>
                <wp:positionH relativeFrom="column">
                  <wp:posOffset>2713355</wp:posOffset>
                </wp:positionH>
                <wp:positionV relativeFrom="paragraph">
                  <wp:posOffset>113030</wp:posOffset>
                </wp:positionV>
                <wp:extent cx="554990" cy="0"/>
                <wp:effectExtent l="8255" t="52705" r="17780" b="52070"/>
                <wp:wrapNone/>
                <wp:docPr id="27"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9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CD34B" id="AutoShape 73" o:spid="_x0000_s1026" type="#_x0000_t32" style="position:absolute;margin-left:213.65pt;margin-top:8.9pt;width:43.7pt;height:0;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">
                <v:stroke endarrow="block"/>
              </v:shape>
            </w:pict>
          </mc:Fallback>
        </mc:AlternateContent>
      </w:r>
      <w:r w:rsidRPr="0032650A">
        <w:rPr>
          <w:noProof/>
          <w:color w:val="auto"/>
          <w:sz w:val="24"/>
          <w:szCs w:val="24"/>
        </w:rPr>
        <mc:AlternateContent>
          <mc:Choice Requires="wps">
            <w:drawing>
              <wp:anchor distT="0" distB="0" distL="114300" distR="114300" simplePos="0" relativeHeight="251622912" behindDoc="0" locked="0" layoutInCell="1" allowOverlap="1" wp14:anchorId="19004E8A" wp14:editId="0142BDBA">
                <wp:simplePos x="0" y="0"/>
                <wp:positionH relativeFrom="column">
                  <wp:posOffset>5941060</wp:posOffset>
                </wp:positionH>
                <wp:positionV relativeFrom="paragraph">
                  <wp:posOffset>8255</wp:posOffset>
                </wp:positionV>
                <wp:extent cx="647065" cy="0"/>
                <wp:effectExtent l="16510" t="52705" r="12700" b="52070"/>
                <wp:wrapNone/>
                <wp:docPr id="26" name="AutoShap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065" cy="0"/>
                        </a:xfrm>
                        <a:prstGeom prst="straightConnector1">
                          <a:avLst/>
                        </a:prstGeom>
                        <a:noFill/>
                        <a:ln w="9525">
                          <a:solidFill>
                            <a:srgbClr val="000000"/>
                          </a:solidFill>
                          <a:prstDash val="lg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EE80EC" id="AutoShape 487" o:spid="_x0000_s1026" type="#_x0000_t32" style="position:absolute;margin-left:467.8pt;margin-top:.65pt;width:50.95pt;height:0;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">
                <v:stroke dashstyle="longDash" startarrow="block" endarrow="block"/>
              </v:shape>
            </w:pict>
          </mc:Fallback>
        </mc:AlternateContent>
      </w:r>
      <w:r w:rsidRPr="0032650A">
        <w:rPr>
          <w:noProof/>
          <w:color w:val="auto"/>
          <w:sz w:val="24"/>
          <w:szCs w:val="24"/>
        </w:rPr>
        <mc:AlternateContent>
          <mc:Choice Requires="wps">
            <w:drawing>
              <wp:anchor distT="0" distB="0" distL="114300" distR="114300" simplePos="0" relativeHeight="251657728" behindDoc="0" locked="0" layoutInCell="1" allowOverlap="1" wp14:anchorId="3BD1C1B9" wp14:editId="762881B5">
                <wp:simplePos x="0" y="0"/>
                <wp:positionH relativeFrom="column">
                  <wp:posOffset>1084580</wp:posOffset>
                </wp:positionH>
                <wp:positionV relativeFrom="paragraph">
                  <wp:posOffset>8255</wp:posOffset>
                </wp:positionV>
                <wp:extent cx="0" cy="488315"/>
                <wp:effectExtent l="55880" t="14605" r="48895" b="11430"/>
                <wp:wrapNone/>
                <wp:docPr id="25" name="AutoShape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83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A535BD" id="AutoShape 952" o:spid="_x0000_s1026" type="#_x0000_t32" style="position:absolute;margin-left:85.4pt;margin-top:.65pt;width:0;height:38.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">
                <v:stroke startarrow="block" endarrow="block"/>
              </v:shape>
            </w:pict>
          </mc:Fallback>
        </mc:AlternateContent>
      </w:r>
    </w:p>
    <w:p w14:paraId="76C5C8C6" w14:textId="7D4AABAE" w:rsidR="009824E6" w:rsidRPr="0032650A" w:rsidRDefault="00B1789A" w:rsidP="00135429">
      <w:pPr>
        <w:pStyle w:val="BodyText1"/>
        <w:spacing w:line="360" w:lineRule="auto"/>
        <w:ind w:firstLine="567"/>
        <w:rPr>
          <w:color w:val="auto"/>
          <w:sz w:val="24"/>
          <w:szCs w:val="24"/>
        </w:rPr>
      </w:pPr>
      <w:r w:rsidRPr="0032650A">
        <w:rPr>
          <w:noProof/>
          <w:color w:val="auto"/>
          <w:sz w:val="24"/>
          <w:szCs w:val="24"/>
        </w:rPr>
        <mc:AlternateContent>
          <mc:Choice Requires="wps">
            <w:drawing>
              <wp:anchor distT="0" distB="0" distL="114300" distR="114300" simplePos="0" relativeHeight="251681280" behindDoc="0" locked="0" layoutInCell="1" allowOverlap="1" wp14:anchorId="7901BBE2" wp14:editId="685AC529">
                <wp:simplePos x="0" y="0"/>
                <wp:positionH relativeFrom="column">
                  <wp:posOffset>4609465</wp:posOffset>
                </wp:positionH>
                <wp:positionV relativeFrom="paragraph">
                  <wp:posOffset>158750</wp:posOffset>
                </wp:positionV>
                <wp:extent cx="0" cy="281940"/>
                <wp:effectExtent l="56515" t="18415" r="48260" b="13970"/>
                <wp:wrapNone/>
                <wp:docPr id="24" name="AutoShape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9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01A209" id="AutoShape 1017" o:spid="_x0000_s1026" type="#_x0000_t32" style="position:absolute;margin-left:362.95pt;margin-top:12.5pt;width:0;height:22.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">
                <v:stroke startarrow="block" endarrow="block"/>
              </v:shape>
            </w:pict>
          </mc:Fallback>
        </mc:AlternateContent>
      </w:r>
      <w:r w:rsidRPr="0032650A">
        <w:rPr>
          <w:noProof/>
          <w:color w:val="auto"/>
          <w:sz w:val="24"/>
          <w:szCs w:val="24"/>
        </w:rPr>
        <mc:AlternateContent>
          <mc:Choice Requires="wps">
            <w:drawing>
              <wp:anchor distT="0" distB="0" distL="114300" distR="114300" simplePos="0" relativeHeight="251609600" behindDoc="0" locked="0" layoutInCell="1" allowOverlap="1" wp14:anchorId="5291B999" wp14:editId="641B8DBB">
                <wp:simplePos x="0" y="0"/>
                <wp:positionH relativeFrom="margin">
                  <wp:posOffset>-64770</wp:posOffset>
                </wp:positionH>
                <wp:positionV relativeFrom="paragraph">
                  <wp:posOffset>233680</wp:posOffset>
                </wp:positionV>
                <wp:extent cx="2409190" cy="610870"/>
                <wp:effectExtent l="1905" t="7620" r="8255" b="635"/>
                <wp:wrapNone/>
                <wp:docPr id="2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190" cy="610870"/>
                        </a:xfrm>
                        <a:prstGeom prst="rect">
                          <a:avLst/>
                        </a:prstGeom>
                        <a:solidFill>
                          <a:srgbClr val="FFFFFF"/>
                        </a:solidFill>
                        <a:ln w="9525">
                          <a:solidFill>
                            <a:srgbClr val="000000"/>
                          </a:solidFill>
                          <a:miter lim="800000"/>
                          <a:headEnd/>
                          <a:tailEnd/>
                        </a:ln>
                      </wps:spPr>
                      <wps:txbx>
                        <w:txbxContent>
                          <w:p w14:paraId="631FC56C" w14:textId="77777777" w:rsidR="005D3E1C" w:rsidRDefault="005D3E1C" w:rsidP="00B559E8">
                            <w:pPr>
                              <w:spacing w:line="240" w:lineRule="auto"/>
                              <w:ind w:firstLine="0"/>
                              <w:contextualSpacing/>
                              <w:jc w:val="center"/>
                              <w:rPr>
                                <w:b/>
                              </w:rPr>
                            </w:pPr>
                            <w:r>
                              <w:rPr>
                                <w:b/>
                              </w:rPr>
                              <w:t>Bendrasis pagalbos centras</w:t>
                            </w:r>
                          </w:p>
                          <w:p w14:paraId="54E5A2C4" w14:textId="77777777" w:rsidR="005D3E1C" w:rsidRPr="00D32C13" w:rsidRDefault="005D3E1C" w:rsidP="00B559E8">
                            <w:pPr>
                              <w:spacing w:line="240" w:lineRule="auto"/>
                              <w:ind w:firstLine="0"/>
                              <w:contextualSpacing/>
                              <w:jc w:val="center"/>
                              <w:rPr>
                                <w:b/>
                              </w:rPr>
                            </w:pPr>
                            <w:r w:rsidRPr="00D32C13">
                              <w:rPr>
                                <w:b/>
                              </w:rPr>
                              <w:t>Tel. 112</w:t>
                            </w: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291B999" id="Text Box 64" o:spid="_x0000_s1056" type="#_x0000_t202" style="position:absolute;left:0;text-align:left;margin-left:-5.1pt;margin-top:18.4pt;width:189.7pt;height:48.1pt;z-index:25160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">
                <v:textbox inset="1mm,,1mm">
                  <w:txbxContent>
                    <w:p w14:paraId="631FC56C" w14:textId="77777777" w:rsidR="005D3E1C" w:rsidRDefault="005D3E1C" w:rsidP="00B559E8">
                      <w:pPr>
                        <w:spacing w:line="240" w:lineRule="auto"/>
                        <w:ind w:firstLine="0"/>
                        <w:contextualSpacing/>
                        <w:jc w:val="center"/>
                        <w:rPr>
                          <w:b/>
                        </w:rPr>
                      </w:pPr>
                      <w:r>
                        <w:rPr>
                          <w:b/>
                        </w:rPr>
                        <w:t>Bendrasis pagalbos centras</w:t>
                      </w:r>
                    </w:p>
                    <w:p w14:paraId="54E5A2C4" w14:textId="77777777" w:rsidR="005D3E1C" w:rsidRPr="00D32C13" w:rsidRDefault="005D3E1C" w:rsidP="00B559E8">
                      <w:pPr>
                        <w:spacing w:line="240" w:lineRule="auto"/>
                        <w:ind w:firstLine="0"/>
                        <w:contextualSpacing/>
                        <w:jc w:val="center"/>
                        <w:rPr>
                          <w:b/>
                        </w:rPr>
                      </w:pPr>
                      <w:r w:rsidRPr="00D32C13">
                        <w:rPr>
                          <w:b/>
                        </w:rPr>
                        <w:t>Tel. 112</w:t>
                      </w:r>
                    </w:p>
                  </w:txbxContent>
                </v:textbox>
                <w10:wrap anchorx="margin"/>
              </v:shape>
            </w:pict>
          </mc:Fallback>
        </mc:AlternateContent>
      </w:r>
    </w:p>
    <w:p w14:paraId="1CB44B4C" w14:textId="69CEAB46" w:rsidR="009824E6" w:rsidRPr="0032650A" w:rsidRDefault="00B1789A" w:rsidP="00135429">
      <w:pPr>
        <w:pStyle w:val="BodyText1"/>
        <w:spacing w:line="360" w:lineRule="auto"/>
        <w:ind w:firstLine="567"/>
        <w:rPr>
          <w:color w:val="auto"/>
          <w:sz w:val="24"/>
          <w:szCs w:val="24"/>
        </w:rPr>
      </w:pPr>
      <w:r w:rsidRPr="0032650A">
        <w:rPr>
          <w:noProof/>
          <w:color w:val="auto"/>
          <w:sz w:val="24"/>
          <w:szCs w:val="24"/>
        </w:rPr>
        <mc:AlternateContent>
          <mc:Choice Requires="wps">
            <w:drawing>
              <wp:anchor distT="0" distB="0" distL="114300" distR="114300" simplePos="0" relativeHeight="251680256" behindDoc="0" locked="0" layoutInCell="1" allowOverlap="1" wp14:anchorId="3B89FD05" wp14:editId="35466CF4">
                <wp:simplePos x="0" y="0"/>
                <wp:positionH relativeFrom="column">
                  <wp:posOffset>3207385</wp:posOffset>
                </wp:positionH>
                <wp:positionV relativeFrom="paragraph">
                  <wp:posOffset>177800</wp:posOffset>
                </wp:positionV>
                <wp:extent cx="2672715" cy="1298575"/>
                <wp:effectExtent l="6985" t="5080" r="6350" b="1270"/>
                <wp:wrapNone/>
                <wp:docPr id="22" name="Text 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715" cy="1298575"/>
                        </a:xfrm>
                        <a:prstGeom prst="rect">
                          <a:avLst/>
                        </a:prstGeom>
                        <a:solidFill>
                          <a:srgbClr val="FFFFFF"/>
                        </a:solidFill>
                        <a:ln w="9525">
                          <a:solidFill>
                            <a:srgbClr val="000000"/>
                          </a:solidFill>
                          <a:miter lim="800000"/>
                          <a:headEnd/>
                          <a:tailEnd/>
                        </a:ln>
                      </wps:spPr>
                      <wps:txbx>
                        <w:txbxContent>
                          <w:p w14:paraId="4BEF881C" w14:textId="77777777" w:rsidR="005D3E1C" w:rsidRDefault="005D3E1C" w:rsidP="00D6032F">
                            <w:pPr>
                              <w:spacing w:line="240" w:lineRule="auto"/>
                              <w:ind w:firstLine="0"/>
                              <w:contextualSpacing/>
                              <w:jc w:val="center"/>
                              <w:rPr>
                                <w:b/>
                              </w:rPr>
                            </w:pPr>
                            <w:r>
                              <w:rPr>
                                <w:b/>
                              </w:rPr>
                              <w:t>Atsakingas už perspėjimą ir informavimą Gimnazijoje;</w:t>
                            </w:r>
                          </w:p>
                          <w:p w14:paraId="3F456D7E" w14:textId="3D8212C4" w:rsidR="005D3E1C" w:rsidRDefault="005D3E1C" w:rsidP="00D930BE">
                            <w:pPr>
                              <w:spacing w:line="240" w:lineRule="auto"/>
                              <w:ind w:firstLine="0"/>
                              <w:contextualSpacing/>
                              <w:jc w:val="center"/>
                              <w:rPr>
                                <w:b/>
                              </w:rPr>
                            </w:pPr>
                            <w:r>
                              <w:rPr>
                                <w:b/>
                              </w:rPr>
                              <w:t>Gimnazijos ESV grupės nariai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B89FD05" id="Text Box 1016" o:spid="_x0000_s1057" type="#_x0000_t202" style="position:absolute;left:0;text-align:left;margin-left:252.55pt;margin-top:14pt;width:210.45pt;height:102.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">
                <v:textbox>
                  <w:txbxContent>
                    <w:p w14:paraId="4BEF881C" w14:textId="77777777" w:rsidR="005D3E1C" w:rsidRDefault="005D3E1C" w:rsidP="00D6032F">
                      <w:pPr>
                        <w:spacing w:line="240" w:lineRule="auto"/>
                        <w:ind w:firstLine="0"/>
                        <w:contextualSpacing/>
                        <w:jc w:val="center"/>
                        <w:rPr>
                          <w:b/>
                        </w:rPr>
                      </w:pPr>
                      <w:r>
                        <w:rPr>
                          <w:b/>
                        </w:rPr>
                        <w:t>Atsakingas už perspėjimą ir informavimą Gimnazijoje;</w:t>
                      </w:r>
                    </w:p>
                    <w:p w14:paraId="3F456D7E" w14:textId="3D8212C4" w:rsidR="005D3E1C" w:rsidRDefault="005D3E1C" w:rsidP="00D930BE">
                      <w:pPr>
                        <w:spacing w:line="240" w:lineRule="auto"/>
                        <w:ind w:firstLine="0"/>
                        <w:contextualSpacing/>
                        <w:jc w:val="center"/>
                        <w:rPr>
                          <w:b/>
                        </w:rPr>
                      </w:pPr>
                      <w:r>
                        <w:rPr>
                          <w:b/>
                        </w:rPr>
                        <w:t>Gimnazijos ESV grupės nariai</w:t>
                      </w:r>
                    </w:p>
                  </w:txbxContent>
                </v:textbox>
              </v:shape>
            </w:pict>
          </mc:Fallback>
        </mc:AlternateContent>
      </w:r>
    </w:p>
    <w:p w14:paraId="4BB95449" w14:textId="42AB786D" w:rsidR="009824E6" w:rsidRPr="0032650A" w:rsidRDefault="00B1789A" w:rsidP="00135429">
      <w:pPr>
        <w:pStyle w:val="BodyText1"/>
        <w:spacing w:line="360" w:lineRule="auto"/>
        <w:ind w:firstLine="567"/>
        <w:rPr>
          <w:color w:val="auto"/>
          <w:sz w:val="24"/>
          <w:szCs w:val="24"/>
        </w:rPr>
      </w:pPr>
      <w:r w:rsidRPr="0032650A">
        <w:rPr>
          <w:noProof/>
          <w:color w:val="auto"/>
          <w:sz w:val="24"/>
          <w:szCs w:val="24"/>
        </w:rPr>
        <mc:AlternateContent>
          <mc:Choice Requires="wps">
            <w:drawing>
              <wp:anchor distT="0" distB="0" distL="114300" distR="114300" simplePos="0" relativeHeight="251691520" behindDoc="0" locked="0" layoutInCell="1" allowOverlap="1" wp14:anchorId="37BC8BDF" wp14:editId="71116062">
                <wp:simplePos x="0" y="0"/>
                <wp:positionH relativeFrom="column">
                  <wp:posOffset>2344420</wp:posOffset>
                </wp:positionH>
                <wp:positionV relativeFrom="paragraph">
                  <wp:posOffset>29210</wp:posOffset>
                </wp:positionV>
                <wp:extent cx="368935" cy="635"/>
                <wp:effectExtent l="10795" t="52070" r="1270" b="52070"/>
                <wp:wrapNone/>
                <wp:docPr id="21" name="AutoShape 1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89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E6401" id="AutoShape 1113" o:spid="_x0000_s1026" type="#_x0000_t32" style="position:absolute;margin-left:184.6pt;margin-top:2.3pt;width:29.05pt;height:.05pt;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">
                <v:stroke endarrow="block"/>
              </v:shape>
            </w:pict>
          </mc:Fallback>
        </mc:AlternateContent>
      </w:r>
      <w:r w:rsidRPr="0032650A">
        <w:rPr>
          <w:noProof/>
          <w:color w:val="auto"/>
          <w:sz w:val="24"/>
          <w:szCs w:val="24"/>
        </w:rPr>
        <mc:AlternateContent>
          <mc:Choice Requires="wps">
            <w:drawing>
              <wp:anchor distT="0" distB="0" distL="114300" distR="114300" simplePos="0" relativeHeight="251613696" behindDoc="0" locked="0" layoutInCell="1" allowOverlap="1" wp14:anchorId="574EC8CB" wp14:editId="05B3A6F5">
                <wp:simplePos x="0" y="0"/>
                <wp:positionH relativeFrom="margin">
                  <wp:posOffset>6588125</wp:posOffset>
                </wp:positionH>
                <wp:positionV relativeFrom="paragraph">
                  <wp:posOffset>195580</wp:posOffset>
                </wp:positionV>
                <wp:extent cx="3173095" cy="1018540"/>
                <wp:effectExtent l="6350" t="8890" r="1905" b="1270"/>
                <wp:wrapNone/>
                <wp:docPr id="2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095" cy="1018540"/>
                        </a:xfrm>
                        <a:prstGeom prst="rect">
                          <a:avLst/>
                        </a:prstGeom>
                        <a:solidFill>
                          <a:srgbClr val="FFFFFF"/>
                        </a:solidFill>
                        <a:ln w="9525">
                          <a:solidFill>
                            <a:srgbClr val="000000"/>
                          </a:solidFill>
                          <a:miter lim="800000"/>
                          <a:headEnd/>
                          <a:tailEnd/>
                        </a:ln>
                      </wps:spPr>
                      <wps:txbx>
                        <w:txbxContent>
                          <w:p w14:paraId="6D51DDBD" w14:textId="77777777" w:rsidR="005D3E1C" w:rsidRPr="00116AB0" w:rsidRDefault="005D3E1C" w:rsidP="00B80DC1">
                            <w:pPr>
                              <w:spacing w:line="240" w:lineRule="auto"/>
                              <w:ind w:firstLine="0"/>
                              <w:contextualSpacing/>
                              <w:jc w:val="center"/>
                              <w:rPr>
                                <w:rStyle w:val="Grietas"/>
                                <w:iCs/>
                                <w:color w:val="000000"/>
                              </w:rPr>
                            </w:pPr>
                            <w:r>
                              <w:rPr>
                                <w:rStyle w:val="Grietas"/>
                                <w:iCs/>
                                <w:color w:val="000000"/>
                              </w:rPr>
                              <w:t>Savivaldybės administracijos</w:t>
                            </w:r>
                          </w:p>
                          <w:p w14:paraId="78B49604" w14:textId="77777777" w:rsidR="005D3E1C" w:rsidRDefault="005D3E1C" w:rsidP="00B80DC1">
                            <w:pPr>
                              <w:spacing w:line="240" w:lineRule="auto"/>
                              <w:ind w:firstLine="0"/>
                              <w:contextualSpacing/>
                              <w:jc w:val="center"/>
                              <w:rPr>
                                <w:rStyle w:val="Grietas"/>
                                <w:iCs/>
                                <w:color w:val="000000"/>
                              </w:rPr>
                            </w:pPr>
                            <w:r w:rsidRPr="00116AB0">
                              <w:rPr>
                                <w:rStyle w:val="Grietas"/>
                                <w:iCs/>
                                <w:color w:val="000000"/>
                              </w:rPr>
                              <w:t>Civilinės saugos</w:t>
                            </w:r>
                            <w:r>
                              <w:rPr>
                                <w:rStyle w:val="Grietas"/>
                                <w:iCs/>
                                <w:color w:val="000000"/>
                              </w:rPr>
                              <w:t xml:space="preserve"> specialistai</w:t>
                            </w:r>
                          </w:p>
                          <w:p w14:paraId="42EC091F" w14:textId="77777777" w:rsidR="005D3E1C" w:rsidRDefault="005D3E1C" w:rsidP="00B80DC1">
                            <w:pPr>
                              <w:spacing w:line="240" w:lineRule="auto"/>
                              <w:ind w:firstLine="0"/>
                              <w:contextualSpacing/>
                              <w:jc w:val="center"/>
                              <w:rPr>
                                <w:rStyle w:val="Grietas"/>
                                <w:iCs/>
                                <w:color w:val="000000"/>
                              </w:rPr>
                            </w:pPr>
                            <w:r>
                              <w:rPr>
                                <w:rStyle w:val="Grietas"/>
                                <w:iCs/>
                                <w:color w:val="000000"/>
                              </w:rPr>
                              <w:t>Savivaldybės švietimo skyrius</w:t>
                            </w:r>
                          </w:p>
                        </w:txbxContent>
                      </wps:txbx>
                      <wps:bodyPr rot="0" vert="horz" wrap="square" lIns="36000" tIns="45720" rIns="36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4EC8CB" id="Text Box 70" o:spid="_x0000_s1058" type="#_x0000_t202" style="position:absolute;left:0;text-align:left;margin-left:518.75pt;margin-top:15.4pt;width:249.85pt;height:80.2pt;z-index:25161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">
                <v:textbox inset="1mm,,1mm">
                  <w:txbxContent>
                    <w:p w14:paraId="6D51DDBD" w14:textId="77777777" w:rsidR="005D3E1C" w:rsidRPr="00116AB0" w:rsidRDefault="005D3E1C" w:rsidP="00B80DC1">
                      <w:pPr>
                        <w:spacing w:line="240" w:lineRule="auto"/>
                        <w:ind w:firstLine="0"/>
                        <w:contextualSpacing/>
                        <w:jc w:val="center"/>
                        <w:rPr>
                          <w:rStyle w:val="Grietas"/>
                          <w:iCs/>
                          <w:color w:val="000000"/>
                        </w:rPr>
                      </w:pPr>
                      <w:r>
                        <w:rPr>
                          <w:rStyle w:val="Grietas"/>
                          <w:iCs/>
                          <w:color w:val="000000"/>
                        </w:rPr>
                        <w:t>Savivaldybės administracijos</w:t>
                      </w:r>
                    </w:p>
                    <w:p w14:paraId="78B49604" w14:textId="77777777" w:rsidR="005D3E1C" w:rsidRDefault="005D3E1C" w:rsidP="00B80DC1">
                      <w:pPr>
                        <w:spacing w:line="240" w:lineRule="auto"/>
                        <w:ind w:firstLine="0"/>
                        <w:contextualSpacing/>
                        <w:jc w:val="center"/>
                        <w:rPr>
                          <w:rStyle w:val="Grietas"/>
                          <w:iCs/>
                          <w:color w:val="000000"/>
                        </w:rPr>
                      </w:pPr>
                      <w:r w:rsidRPr="00116AB0">
                        <w:rPr>
                          <w:rStyle w:val="Grietas"/>
                          <w:iCs/>
                          <w:color w:val="000000"/>
                        </w:rPr>
                        <w:t>Civilinės saugos</w:t>
                      </w:r>
                      <w:r>
                        <w:rPr>
                          <w:rStyle w:val="Grietas"/>
                          <w:iCs/>
                          <w:color w:val="000000"/>
                        </w:rPr>
                        <w:t xml:space="preserve"> specialistai</w:t>
                      </w:r>
                    </w:p>
                    <w:p w14:paraId="42EC091F" w14:textId="77777777" w:rsidR="005D3E1C" w:rsidRDefault="005D3E1C" w:rsidP="00B80DC1">
                      <w:pPr>
                        <w:spacing w:line="240" w:lineRule="auto"/>
                        <w:ind w:firstLine="0"/>
                        <w:contextualSpacing/>
                        <w:jc w:val="center"/>
                        <w:rPr>
                          <w:rStyle w:val="Grietas"/>
                          <w:iCs/>
                          <w:color w:val="000000"/>
                        </w:rPr>
                      </w:pPr>
                      <w:r>
                        <w:rPr>
                          <w:rStyle w:val="Grietas"/>
                          <w:iCs/>
                          <w:color w:val="000000"/>
                        </w:rPr>
                        <w:t>Savivaldybės švietimo skyrius</w:t>
                      </w:r>
                    </w:p>
                  </w:txbxContent>
                </v:textbox>
                <w10:wrap anchorx="margin"/>
              </v:shape>
            </w:pict>
          </mc:Fallback>
        </mc:AlternateContent>
      </w:r>
    </w:p>
    <w:p w14:paraId="1FE35EC5" w14:textId="70565EDC" w:rsidR="009824E6" w:rsidRPr="0032650A" w:rsidRDefault="00B1789A" w:rsidP="00135429">
      <w:pPr>
        <w:pStyle w:val="BodyText1"/>
        <w:spacing w:line="360" w:lineRule="auto"/>
        <w:ind w:firstLine="567"/>
        <w:rPr>
          <w:color w:val="auto"/>
          <w:sz w:val="24"/>
          <w:szCs w:val="24"/>
        </w:rPr>
      </w:pPr>
      <w:r w:rsidRPr="0032650A">
        <w:rPr>
          <w:noProof/>
          <w:color w:val="auto"/>
          <w:sz w:val="24"/>
          <w:szCs w:val="24"/>
        </w:rPr>
        <mc:AlternateContent>
          <mc:Choice Requires="wps">
            <w:drawing>
              <wp:anchor distT="0" distB="0" distL="114300" distR="114300" simplePos="0" relativeHeight="251623936" behindDoc="0" locked="0" layoutInCell="1" allowOverlap="1" wp14:anchorId="047A0B56" wp14:editId="7530E88D">
                <wp:simplePos x="0" y="0"/>
                <wp:positionH relativeFrom="column">
                  <wp:posOffset>-64770</wp:posOffset>
                </wp:positionH>
                <wp:positionV relativeFrom="paragraph">
                  <wp:posOffset>257175</wp:posOffset>
                </wp:positionV>
                <wp:extent cx="2409190" cy="815975"/>
                <wp:effectExtent l="1905" t="0" r="8255" b="3175"/>
                <wp:wrapNone/>
                <wp:docPr id="19"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190" cy="815975"/>
                        </a:xfrm>
                        <a:prstGeom prst="rect">
                          <a:avLst/>
                        </a:prstGeom>
                        <a:solidFill>
                          <a:srgbClr val="FFFFFF"/>
                        </a:solidFill>
                        <a:ln w="9525">
                          <a:solidFill>
                            <a:srgbClr val="000000"/>
                          </a:solidFill>
                          <a:miter lim="800000"/>
                          <a:headEnd/>
                          <a:tailEnd/>
                        </a:ln>
                      </wps:spPr>
                      <wps:txbx>
                        <w:txbxContent>
                          <w:p w14:paraId="0BA8C8DE" w14:textId="77777777" w:rsidR="005D3E1C" w:rsidRDefault="005D3E1C" w:rsidP="000F5818">
                            <w:pPr>
                              <w:spacing w:before="240" w:line="240" w:lineRule="auto"/>
                              <w:ind w:firstLine="0"/>
                              <w:contextualSpacing/>
                              <w:jc w:val="center"/>
                              <w:rPr>
                                <w:b/>
                              </w:rPr>
                            </w:pPr>
                            <w:r>
                              <w:rPr>
                                <w:b/>
                              </w:rPr>
                              <w:t>Gelbėjimo darbų vadovas</w:t>
                            </w:r>
                          </w:p>
                          <w:p w14:paraId="652E946F" w14:textId="77777777" w:rsidR="005D3E1C" w:rsidRPr="00B4274D" w:rsidRDefault="005D3E1C" w:rsidP="000F5818">
                            <w:pPr>
                              <w:spacing w:before="240" w:line="240" w:lineRule="auto"/>
                              <w:ind w:firstLine="0"/>
                              <w:contextualSpacing/>
                              <w:jc w:val="center"/>
                            </w:pPr>
                            <w:r>
                              <w:rPr>
                                <w:b/>
                              </w:rPr>
                              <w:t>Incidento likvidavimo darbų štabas</w:t>
                            </w:r>
                          </w:p>
                          <w:p w14:paraId="47015179" w14:textId="77777777" w:rsidR="005D3E1C" w:rsidRPr="00164FCD" w:rsidRDefault="005D3E1C" w:rsidP="000F5818"/>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47A0B56" id="Text Box 494" o:spid="_x0000_s1059" type="#_x0000_t202" style="position:absolute;left:0;text-align:left;margin-left:-5.1pt;margin-top:20.25pt;width:189.7pt;height:64.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">
                <v:textbox>
                  <w:txbxContent>
                    <w:p w14:paraId="0BA8C8DE" w14:textId="77777777" w:rsidR="005D3E1C" w:rsidRDefault="005D3E1C" w:rsidP="000F5818">
                      <w:pPr>
                        <w:spacing w:before="240" w:line="240" w:lineRule="auto"/>
                        <w:ind w:firstLine="0"/>
                        <w:contextualSpacing/>
                        <w:jc w:val="center"/>
                        <w:rPr>
                          <w:b/>
                        </w:rPr>
                      </w:pPr>
                      <w:r>
                        <w:rPr>
                          <w:b/>
                        </w:rPr>
                        <w:t>Gelbėjimo darbų vadovas</w:t>
                      </w:r>
                    </w:p>
                    <w:p w14:paraId="652E946F" w14:textId="77777777" w:rsidR="005D3E1C" w:rsidRPr="00B4274D" w:rsidRDefault="005D3E1C" w:rsidP="000F5818">
                      <w:pPr>
                        <w:spacing w:before="240" w:line="240" w:lineRule="auto"/>
                        <w:ind w:firstLine="0"/>
                        <w:contextualSpacing/>
                        <w:jc w:val="center"/>
                      </w:pPr>
                      <w:r>
                        <w:rPr>
                          <w:b/>
                        </w:rPr>
                        <w:t>Incidento likvidavimo darbų štabas</w:t>
                      </w:r>
                    </w:p>
                    <w:p w14:paraId="47015179" w14:textId="77777777" w:rsidR="005D3E1C" w:rsidRPr="00164FCD" w:rsidRDefault="005D3E1C" w:rsidP="000F5818"/>
                  </w:txbxContent>
                </v:textbox>
              </v:shape>
            </w:pict>
          </mc:Fallback>
        </mc:AlternateContent>
      </w:r>
    </w:p>
    <w:p w14:paraId="70B774C5" w14:textId="598F06E5" w:rsidR="009824E6" w:rsidRPr="0032650A" w:rsidRDefault="00B1789A" w:rsidP="00135429">
      <w:pPr>
        <w:pStyle w:val="BodyText1"/>
        <w:spacing w:line="360" w:lineRule="auto"/>
        <w:ind w:firstLine="567"/>
        <w:rPr>
          <w:color w:val="auto"/>
          <w:sz w:val="24"/>
          <w:szCs w:val="24"/>
        </w:rPr>
      </w:pPr>
      <w:r w:rsidRPr="0032650A">
        <w:rPr>
          <w:b/>
          <w:noProof/>
          <w:color w:val="auto"/>
          <w:sz w:val="24"/>
          <w:szCs w:val="24"/>
          <w:u w:val="single"/>
        </w:rPr>
        <mc:AlternateContent>
          <mc:Choice Requires="wps">
            <w:drawing>
              <wp:anchor distT="0" distB="0" distL="114300" distR="114300" simplePos="0" relativeHeight="251695616" behindDoc="0" locked="0" layoutInCell="1" allowOverlap="1" wp14:anchorId="591191D2" wp14:editId="2C79D938">
                <wp:simplePos x="0" y="0"/>
                <wp:positionH relativeFrom="column">
                  <wp:posOffset>6297295</wp:posOffset>
                </wp:positionH>
                <wp:positionV relativeFrom="paragraph">
                  <wp:posOffset>109855</wp:posOffset>
                </wp:positionV>
                <wp:extent cx="290830" cy="0"/>
                <wp:effectExtent l="1270" t="48895" r="12700" b="55880"/>
                <wp:wrapNone/>
                <wp:docPr id="18" name="AutoShape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8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063FD2" id="AutoShape 1118" o:spid="_x0000_s1026" type="#_x0000_t32" style="position:absolute;margin-left:495.85pt;margin-top:8.65pt;width:22.9pt;height: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">
                <v:stroke endarrow="block"/>
              </v:shape>
            </w:pict>
          </mc:Fallback>
        </mc:AlternateContent>
      </w:r>
    </w:p>
    <w:p w14:paraId="4907952A" w14:textId="3F1D3B49" w:rsidR="00D91EF0" w:rsidRPr="0032650A" w:rsidRDefault="00B1789A" w:rsidP="00135429">
      <w:pPr>
        <w:pStyle w:val="BodyText1"/>
        <w:spacing w:line="360" w:lineRule="auto"/>
        <w:ind w:firstLine="567"/>
        <w:rPr>
          <w:color w:val="auto"/>
          <w:sz w:val="24"/>
          <w:szCs w:val="24"/>
        </w:rPr>
      </w:pPr>
      <w:r w:rsidRPr="0032650A">
        <w:rPr>
          <w:noProof/>
          <w:color w:val="auto"/>
          <w:sz w:val="24"/>
          <w:szCs w:val="24"/>
        </w:rPr>
        <mc:AlternateContent>
          <mc:Choice Requires="wps">
            <w:drawing>
              <wp:anchor distT="0" distB="0" distL="114300" distR="114300" simplePos="0" relativeHeight="251682304" behindDoc="0" locked="0" layoutInCell="1" allowOverlap="1" wp14:anchorId="12140C3E" wp14:editId="79975ED0">
                <wp:simplePos x="0" y="0"/>
                <wp:positionH relativeFrom="column">
                  <wp:posOffset>2344420</wp:posOffset>
                </wp:positionH>
                <wp:positionV relativeFrom="paragraph">
                  <wp:posOffset>69850</wp:posOffset>
                </wp:positionV>
                <wp:extent cx="368935" cy="635"/>
                <wp:effectExtent l="10795" t="52705" r="1270" b="51435"/>
                <wp:wrapNone/>
                <wp:docPr id="17" name="AutoShape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89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C0432D" id="AutoShape 1018" o:spid="_x0000_s1026" type="#_x0000_t32" style="position:absolute;margin-left:184.6pt;margin-top:5.5pt;width:29.05pt;height:.05pt;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">
                <v:stroke endarrow="block"/>
              </v:shape>
            </w:pict>
          </mc:Fallback>
        </mc:AlternateContent>
      </w:r>
    </w:p>
    <w:p w14:paraId="42F23FCE" w14:textId="77777777" w:rsidR="000F5818" w:rsidRPr="0032650A" w:rsidRDefault="000F5818" w:rsidP="00135429">
      <w:pPr>
        <w:pStyle w:val="BodyText1"/>
        <w:spacing w:line="360" w:lineRule="auto"/>
        <w:ind w:firstLine="567"/>
        <w:rPr>
          <w:color w:val="auto"/>
          <w:sz w:val="24"/>
          <w:szCs w:val="24"/>
        </w:rPr>
      </w:pPr>
    </w:p>
    <w:p w14:paraId="5E5A4CAF" w14:textId="77777777" w:rsidR="00F8427B" w:rsidRPr="0032650A" w:rsidRDefault="00F8427B" w:rsidP="00135429">
      <w:pPr>
        <w:pStyle w:val="BodyText1"/>
        <w:spacing w:line="360" w:lineRule="auto"/>
        <w:ind w:firstLine="567"/>
        <w:rPr>
          <w:b/>
          <w:color w:val="auto"/>
          <w:sz w:val="24"/>
          <w:szCs w:val="24"/>
          <w:u w:val="single"/>
        </w:rPr>
      </w:pPr>
    </w:p>
    <w:p w14:paraId="493CD10E" w14:textId="77777777" w:rsidR="009824E6" w:rsidRPr="0032650A" w:rsidRDefault="00D91EF0" w:rsidP="00135429">
      <w:pPr>
        <w:pStyle w:val="BodyText1"/>
        <w:spacing w:line="360" w:lineRule="auto"/>
        <w:ind w:firstLine="567"/>
        <w:rPr>
          <w:b/>
          <w:color w:val="auto"/>
          <w:sz w:val="24"/>
          <w:szCs w:val="24"/>
        </w:rPr>
      </w:pPr>
      <w:r w:rsidRPr="0032650A">
        <w:rPr>
          <w:b/>
          <w:color w:val="auto"/>
          <w:sz w:val="24"/>
          <w:szCs w:val="24"/>
          <w:u w:val="single"/>
        </w:rPr>
        <w:t>Pastaba:</w:t>
      </w:r>
      <w:r w:rsidRPr="0032650A">
        <w:rPr>
          <w:color w:val="auto"/>
          <w:sz w:val="24"/>
          <w:szCs w:val="24"/>
        </w:rPr>
        <w:t xml:space="preserve"> Civilinės saugos sistemos subjektų kontaktai pateikti </w:t>
      </w:r>
      <w:r w:rsidRPr="0032650A">
        <w:rPr>
          <w:b/>
          <w:color w:val="auto"/>
          <w:sz w:val="24"/>
          <w:szCs w:val="24"/>
        </w:rPr>
        <w:t xml:space="preserve">Plano priede Nr. </w:t>
      </w:r>
      <w:r w:rsidR="000B148A" w:rsidRPr="0032650A">
        <w:rPr>
          <w:b/>
          <w:color w:val="auto"/>
          <w:sz w:val="24"/>
          <w:szCs w:val="24"/>
        </w:rPr>
        <w:t>2</w:t>
      </w:r>
    </w:p>
    <w:p w14:paraId="3D2CED1D" w14:textId="54C736C3" w:rsidR="009A5D00" w:rsidRPr="0032650A" w:rsidRDefault="00B1789A" w:rsidP="00135429">
      <w:pPr>
        <w:pStyle w:val="BodyText1"/>
        <w:spacing w:line="360" w:lineRule="auto"/>
        <w:ind w:firstLine="567"/>
        <w:rPr>
          <w:color w:val="auto"/>
        </w:rPr>
      </w:pPr>
      <w:r w:rsidRPr="0032650A">
        <w:rPr>
          <w:noProof/>
          <w:color w:val="auto"/>
          <w:sz w:val="24"/>
          <w:szCs w:val="24"/>
        </w:rPr>
        <mc:AlternateContent>
          <mc:Choice Requires="wps">
            <w:drawing>
              <wp:anchor distT="0" distB="0" distL="114300" distR="114300" simplePos="0" relativeHeight="251618816" behindDoc="0" locked="0" layoutInCell="1" allowOverlap="1" wp14:anchorId="26267008" wp14:editId="6B4BC4BB">
                <wp:simplePos x="0" y="0"/>
                <wp:positionH relativeFrom="column">
                  <wp:posOffset>4235450</wp:posOffset>
                </wp:positionH>
                <wp:positionV relativeFrom="paragraph">
                  <wp:posOffset>340995</wp:posOffset>
                </wp:positionV>
                <wp:extent cx="645795" cy="635"/>
                <wp:effectExtent l="6350" t="47625" r="14605" b="56515"/>
                <wp:wrapNone/>
                <wp:docPr id="16"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795"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1A717F" id="AutoShape 80" o:spid="_x0000_s1026" type="#_x0000_t32" style="position:absolute;margin-left:333.5pt;margin-top:26.85pt;width:50.85pt;height:.0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">
                <v:stroke dashstyle="dash" endarrow="block"/>
              </v:shape>
            </w:pict>
          </mc:Fallback>
        </mc:AlternateContent>
      </w:r>
      <w:r w:rsidRPr="0032650A">
        <w:rPr>
          <w:noProof/>
          <w:color w:val="auto"/>
          <w:sz w:val="24"/>
          <w:szCs w:val="24"/>
        </w:rPr>
        <mc:AlternateContent>
          <mc:Choice Requires="wps">
            <w:drawing>
              <wp:anchor distT="0" distB="0" distL="114300" distR="114300" simplePos="0" relativeHeight="251621888" behindDoc="0" locked="0" layoutInCell="1" allowOverlap="1" wp14:anchorId="2BA49DA7" wp14:editId="3996BE89">
                <wp:simplePos x="0" y="0"/>
                <wp:positionH relativeFrom="column">
                  <wp:posOffset>4174490</wp:posOffset>
                </wp:positionH>
                <wp:positionV relativeFrom="paragraph">
                  <wp:posOffset>164465</wp:posOffset>
                </wp:positionV>
                <wp:extent cx="668655" cy="0"/>
                <wp:effectExtent l="2540" t="52070" r="14605" b="52705"/>
                <wp:wrapNone/>
                <wp:docPr id="9" name="AutoShap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8655"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076B21" id="AutoShape 481" o:spid="_x0000_s1026" type="#_x0000_t32" style="position:absolute;margin-left:328.7pt;margin-top:12.95pt;width:52.65pt;height:0;flip:x;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">
                <v:stroke startarrow="block"/>
              </v:shape>
            </w:pict>
          </mc:Fallback>
        </mc:AlternateContent>
      </w:r>
      <w:r w:rsidRPr="0032650A">
        <w:rPr>
          <w:noProof/>
          <w:color w:val="auto"/>
          <w:sz w:val="24"/>
          <w:szCs w:val="24"/>
        </w:rPr>
        <mc:AlternateContent>
          <mc:Choice Requires="wps">
            <w:drawing>
              <wp:anchor distT="0" distB="0" distL="114300" distR="114300" simplePos="0" relativeHeight="251620864" behindDoc="1" locked="0" layoutInCell="1" allowOverlap="1" wp14:anchorId="6540D2BA" wp14:editId="3E3A2126">
                <wp:simplePos x="0" y="0"/>
                <wp:positionH relativeFrom="column">
                  <wp:posOffset>3016250</wp:posOffset>
                </wp:positionH>
                <wp:positionV relativeFrom="paragraph">
                  <wp:posOffset>20955</wp:posOffset>
                </wp:positionV>
                <wp:extent cx="7037705" cy="443230"/>
                <wp:effectExtent l="0" t="3810" r="4445" b="635"/>
                <wp:wrapNone/>
                <wp:docPr id="8"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7705"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E7C98" w14:textId="77777777" w:rsidR="005D3E1C" w:rsidRPr="000B148A" w:rsidRDefault="005D3E1C" w:rsidP="000B148A">
                            <w:pPr>
                              <w:spacing w:line="240" w:lineRule="auto"/>
                              <w:ind w:firstLine="0"/>
                              <w:contextualSpacing/>
                            </w:pPr>
                            <w:r>
                              <w:rPr>
                                <w:b/>
                              </w:rPr>
                              <w:t xml:space="preserve">Žymėjimas:                           </w:t>
                            </w:r>
                            <w:r w:rsidRPr="000B148A">
                              <w:t>Informacijos priėmimas – perdavimas</w:t>
                            </w:r>
                          </w:p>
                          <w:p w14:paraId="07CEAB43" w14:textId="77777777" w:rsidR="005D3E1C" w:rsidRDefault="005D3E1C" w:rsidP="00DE28C6">
                            <w:pPr>
                              <w:spacing w:line="240" w:lineRule="auto"/>
                              <w:ind w:left="2977" w:firstLine="0"/>
                              <w:contextualSpacing/>
                            </w:pPr>
                            <w:r w:rsidRPr="008B70AD">
                              <w:t>Informacijos priėmimas – perdavimas tarnybai pareikalavus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0D2BA" id="Text Box 480" o:spid="_x0000_s1060" type="#_x0000_t202" style="position:absolute;left:0;text-align:left;margin-left:237.5pt;margin-top:1.65pt;width:554.15pt;height:34.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" stroked="f">
                <v:textbox>
                  <w:txbxContent>
                    <w:p w14:paraId="350E7C98" w14:textId="77777777" w:rsidR="005D3E1C" w:rsidRPr="000B148A" w:rsidRDefault="005D3E1C" w:rsidP="000B148A">
                      <w:pPr>
                        <w:spacing w:line="240" w:lineRule="auto"/>
                        <w:ind w:firstLine="0"/>
                        <w:contextualSpacing/>
                      </w:pPr>
                      <w:r>
                        <w:rPr>
                          <w:b/>
                        </w:rPr>
                        <w:t xml:space="preserve">Žymėjimas:                           </w:t>
                      </w:r>
                      <w:r w:rsidRPr="000B148A">
                        <w:t>Informacijos priėmimas – perdavimas</w:t>
                      </w:r>
                    </w:p>
                    <w:p w14:paraId="07CEAB43" w14:textId="77777777" w:rsidR="005D3E1C" w:rsidRDefault="005D3E1C" w:rsidP="00DE28C6">
                      <w:pPr>
                        <w:spacing w:line="240" w:lineRule="auto"/>
                        <w:ind w:left="2977" w:firstLine="0"/>
                        <w:contextualSpacing/>
                      </w:pPr>
                      <w:r w:rsidRPr="008B70AD">
                        <w:t>Informacijos priėmimas – perdavimas tarnybai pareikalavus</w:t>
                      </w:r>
                    </w:p>
                  </w:txbxContent>
                </v:textbox>
              </v:shape>
            </w:pict>
          </mc:Fallback>
        </mc:AlternateContent>
      </w:r>
    </w:p>
    <w:p w14:paraId="7F914201" w14:textId="77777777" w:rsidR="009A5D00" w:rsidRPr="0032650A" w:rsidRDefault="009A5D00" w:rsidP="00135429">
      <w:pPr>
        <w:ind w:firstLine="567"/>
      </w:pPr>
    </w:p>
    <w:p w14:paraId="029E23B7" w14:textId="77777777" w:rsidR="00556A46" w:rsidRPr="0032650A" w:rsidRDefault="00556A46" w:rsidP="00135429">
      <w:pPr>
        <w:ind w:firstLine="567"/>
        <w:contextualSpacing/>
        <w:rPr>
          <w:b/>
        </w:rPr>
        <w:sectPr w:rsidR="00556A46" w:rsidRPr="0032650A" w:rsidSect="00DF35F6">
          <w:pgSz w:w="16838" w:h="11906" w:orient="landscape"/>
          <w:pgMar w:top="720" w:right="720" w:bottom="720" w:left="720" w:header="567" w:footer="567" w:gutter="0"/>
          <w:cols w:space="1296"/>
          <w:docGrid w:linePitch="360"/>
        </w:sectPr>
      </w:pPr>
    </w:p>
    <w:p w14:paraId="07CCE6FF" w14:textId="77777777" w:rsidR="00C03404" w:rsidRPr="0032650A" w:rsidRDefault="00C03404" w:rsidP="00135429">
      <w:pPr>
        <w:spacing w:line="240" w:lineRule="auto"/>
        <w:ind w:firstLine="567"/>
        <w:rPr>
          <w:b/>
        </w:rPr>
      </w:pPr>
    </w:p>
    <w:p w14:paraId="4C522B7A" w14:textId="77777777" w:rsidR="0007613E" w:rsidRPr="0032650A" w:rsidRDefault="0007613E" w:rsidP="0007613E">
      <w:pPr>
        <w:pStyle w:val="Puslapioinaostekstas"/>
        <w:tabs>
          <w:tab w:val="left" w:pos="1080"/>
        </w:tabs>
        <w:spacing w:line="240" w:lineRule="auto"/>
        <w:ind w:left="5670" w:firstLine="0"/>
        <w:contextualSpacing/>
        <w:jc w:val="left"/>
        <w:rPr>
          <w:bCs/>
          <w:sz w:val="24"/>
          <w:szCs w:val="24"/>
        </w:rPr>
      </w:pPr>
      <w:bookmarkStart w:id="2" w:name="_Hlk122427032"/>
      <w:r w:rsidRPr="0032650A">
        <w:rPr>
          <w:bCs/>
          <w:sz w:val="24"/>
          <w:szCs w:val="24"/>
        </w:rPr>
        <w:t>Jonavos Jeronimo Ralio gimnazijos ekstremaliųjų situacijų valdymo plano</w:t>
      </w:r>
    </w:p>
    <w:p w14:paraId="075AC9A1" w14:textId="7755704F" w:rsidR="0007613E" w:rsidRPr="0032650A" w:rsidRDefault="0007613E" w:rsidP="0007613E">
      <w:pPr>
        <w:pStyle w:val="Puslapioinaostekstas"/>
        <w:tabs>
          <w:tab w:val="left" w:pos="1080"/>
        </w:tabs>
        <w:spacing w:line="240" w:lineRule="auto"/>
        <w:ind w:left="5670" w:firstLine="0"/>
        <w:contextualSpacing/>
        <w:jc w:val="left"/>
        <w:rPr>
          <w:bCs/>
          <w:sz w:val="24"/>
          <w:szCs w:val="24"/>
        </w:rPr>
      </w:pPr>
      <w:r w:rsidRPr="0032650A">
        <w:rPr>
          <w:bCs/>
          <w:sz w:val="24"/>
          <w:szCs w:val="24"/>
        </w:rPr>
        <w:t>12 priedas</w:t>
      </w:r>
    </w:p>
    <w:bookmarkEnd w:id="2"/>
    <w:p w14:paraId="0903CFD6" w14:textId="77777777" w:rsidR="00942BA9" w:rsidRPr="0032650A" w:rsidRDefault="00942BA9" w:rsidP="00135429">
      <w:pPr>
        <w:pStyle w:val="Linija"/>
        <w:spacing w:line="360" w:lineRule="auto"/>
        <w:ind w:firstLine="567"/>
        <w:rPr>
          <w:color w:val="auto"/>
          <w:sz w:val="24"/>
          <w:szCs w:val="24"/>
        </w:rPr>
      </w:pPr>
    </w:p>
    <w:p w14:paraId="7248FE0F" w14:textId="77777777" w:rsidR="00942BA9" w:rsidRPr="0032650A" w:rsidRDefault="00942BA9" w:rsidP="00135429">
      <w:pPr>
        <w:pStyle w:val="CentrBold"/>
        <w:spacing w:line="360" w:lineRule="auto"/>
        <w:ind w:firstLine="567"/>
        <w:rPr>
          <w:color w:val="auto"/>
          <w:sz w:val="24"/>
          <w:szCs w:val="24"/>
        </w:rPr>
      </w:pPr>
      <w:r w:rsidRPr="0032650A">
        <w:rPr>
          <w:color w:val="auto"/>
          <w:sz w:val="24"/>
          <w:szCs w:val="24"/>
        </w:rPr>
        <w:t>CIVILINĖS</w:t>
      </w:r>
      <w:r w:rsidR="00386F6C" w:rsidRPr="0032650A">
        <w:rPr>
          <w:color w:val="auto"/>
          <w:sz w:val="24"/>
          <w:szCs w:val="24"/>
        </w:rPr>
        <w:t xml:space="preserve"> </w:t>
      </w:r>
      <w:r w:rsidRPr="0032650A">
        <w:rPr>
          <w:color w:val="auto"/>
          <w:sz w:val="24"/>
          <w:szCs w:val="24"/>
        </w:rPr>
        <w:t xml:space="preserve">SAUGOS SIGNALAI IR JŲ PANAUDOJIMO TVARKOS APRAŠAS </w:t>
      </w:r>
    </w:p>
    <w:p w14:paraId="2C8A6161" w14:textId="77777777" w:rsidR="0007613E" w:rsidRPr="0032650A" w:rsidRDefault="00942BA9" w:rsidP="0007613E">
      <w:pPr>
        <w:pStyle w:val="CentrBold"/>
        <w:spacing w:line="240" w:lineRule="auto"/>
        <w:ind w:firstLine="567"/>
        <w:rPr>
          <w:color w:val="auto"/>
          <w:sz w:val="24"/>
          <w:szCs w:val="24"/>
        </w:rPr>
      </w:pPr>
      <w:r w:rsidRPr="0032650A">
        <w:rPr>
          <w:color w:val="auto"/>
          <w:sz w:val="24"/>
          <w:szCs w:val="24"/>
        </w:rPr>
        <w:t>I</w:t>
      </w:r>
      <w:r w:rsidR="0007613E" w:rsidRPr="0032650A">
        <w:rPr>
          <w:color w:val="auto"/>
          <w:sz w:val="24"/>
          <w:szCs w:val="24"/>
        </w:rPr>
        <w:t xml:space="preserve"> SKYRIUS</w:t>
      </w:r>
    </w:p>
    <w:p w14:paraId="539D0C50" w14:textId="53C68D7F" w:rsidR="00942BA9" w:rsidRPr="0032650A" w:rsidRDefault="00942BA9" w:rsidP="0007613E">
      <w:pPr>
        <w:pStyle w:val="CentrBold"/>
        <w:spacing w:line="240" w:lineRule="auto"/>
        <w:ind w:firstLine="567"/>
        <w:rPr>
          <w:color w:val="auto"/>
          <w:sz w:val="24"/>
          <w:szCs w:val="24"/>
        </w:rPr>
      </w:pPr>
      <w:r w:rsidRPr="0032650A">
        <w:rPr>
          <w:color w:val="auto"/>
          <w:sz w:val="24"/>
          <w:szCs w:val="24"/>
        </w:rPr>
        <w:t>CIVILINĖS SAUGOS SIGNALAI</w:t>
      </w:r>
    </w:p>
    <w:p w14:paraId="4AEE4496" w14:textId="77777777" w:rsidR="00942BA9" w:rsidRPr="0032650A" w:rsidRDefault="00942BA9" w:rsidP="00135429">
      <w:pPr>
        <w:pStyle w:val="MAZAS"/>
        <w:spacing w:line="360" w:lineRule="auto"/>
        <w:ind w:firstLine="567"/>
        <w:rPr>
          <w:color w:val="auto"/>
          <w:sz w:val="24"/>
          <w:szCs w:val="24"/>
        </w:rPr>
      </w:pPr>
    </w:p>
    <w:p w14:paraId="31C9FB12" w14:textId="77777777" w:rsidR="00942BA9" w:rsidRPr="0032650A" w:rsidRDefault="00942BA9" w:rsidP="00135429">
      <w:pPr>
        <w:pStyle w:val="BodyText1"/>
        <w:spacing w:line="360" w:lineRule="auto"/>
        <w:ind w:firstLine="567"/>
        <w:rPr>
          <w:color w:val="auto"/>
          <w:sz w:val="24"/>
          <w:szCs w:val="24"/>
        </w:rPr>
      </w:pPr>
      <w:r w:rsidRPr="0032650A">
        <w:rPr>
          <w:color w:val="auto"/>
          <w:sz w:val="24"/>
          <w:szCs w:val="24"/>
        </w:rPr>
        <w:t xml:space="preserve">1. Gyventojams, valstybės ir savivaldybių institucijoms ir </w:t>
      </w:r>
      <w:r w:rsidR="00E06CC7" w:rsidRPr="0032650A">
        <w:rPr>
          <w:color w:val="auto"/>
          <w:sz w:val="24"/>
          <w:szCs w:val="24"/>
        </w:rPr>
        <w:t>įstaigoms</w:t>
      </w:r>
      <w:r w:rsidRPr="0032650A">
        <w:rPr>
          <w:color w:val="auto"/>
          <w:sz w:val="24"/>
          <w:szCs w:val="24"/>
        </w:rPr>
        <w:t xml:space="preserve">, kitoms </w:t>
      </w:r>
      <w:r w:rsidR="00E06CC7" w:rsidRPr="0032650A">
        <w:rPr>
          <w:color w:val="auto"/>
          <w:sz w:val="24"/>
          <w:szCs w:val="24"/>
        </w:rPr>
        <w:t>įstaigoms</w:t>
      </w:r>
      <w:r w:rsidRPr="0032650A">
        <w:rPr>
          <w:color w:val="auto"/>
          <w:sz w:val="24"/>
          <w:szCs w:val="24"/>
        </w:rPr>
        <w:t xml:space="preserve">, ūkio subjektams perspėti apie gresiančią ar susidariusią ekstremaliąją situaciją nustatomi šie civilinės saugos signalai (toliau – CS signalai): </w:t>
      </w:r>
    </w:p>
    <w:p w14:paraId="2CB1AD71" w14:textId="77777777" w:rsidR="00942BA9" w:rsidRPr="0032650A" w:rsidRDefault="00942BA9" w:rsidP="00135429">
      <w:pPr>
        <w:pStyle w:val="BodyText1"/>
        <w:spacing w:line="360" w:lineRule="auto"/>
        <w:ind w:firstLine="567"/>
        <w:rPr>
          <w:color w:val="auto"/>
          <w:sz w:val="24"/>
          <w:szCs w:val="24"/>
        </w:rPr>
      </w:pPr>
      <w:r w:rsidRPr="0032650A">
        <w:rPr>
          <w:color w:val="auto"/>
          <w:sz w:val="24"/>
          <w:szCs w:val="24"/>
        </w:rPr>
        <w:t xml:space="preserve">1.1.Įspėjamasis garsinis signalas: </w:t>
      </w:r>
    </w:p>
    <w:tbl>
      <w:tblPr>
        <w:tblW w:w="5000" w:type="pct"/>
        <w:tblCellMar>
          <w:left w:w="0" w:type="dxa"/>
          <w:right w:w="0" w:type="dxa"/>
        </w:tblCellMar>
        <w:tblLook w:val="0000" w:firstRow="0" w:lastRow="0" w:firstColumn="0" w:lastColumn="0" w:noHBand="0" w:noVBand="0"/>
      </w:tblPr>
      <w:tblGrid>
        <w:gridCol w:w="836"/>
        <w:gridCol w:w="2686"/>
        <w:gridCol w:w="6106"/>
      </w:tblGrid>
      <w:tr w:rsidR="00942BA9" w:rsidRPr="0032650A" w14:paraId="26230D36" w14:textId="77777777" w:rsidTr="00B771F4">
        <w:trPr>
          <w:trHeight w:val="479"/>
        </w:trPr>
        <w:tc>
          <w:tcPr>
            <w:tcW w:w="434"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37ED595F" w14:textId="77777777" w:rsidR="00942BA9" w:rsidRPr="0032650A" w:rsidRDefault="00942BA9" w:rsidP="00B771F4">
            <w:pPr>
              <w:pStyle w:val="NormalParagraphStyle0"/>
              <w:tabs>
                <w:tab w:val="left" w:pos="162"/>
                <w:tab w:val="left" w:pos="318"/>
              </w:tabs>
              <w:spacing w:line="240" w:lineRule="auto"/>
              <w:ind w:firstLine="0"/>
              <w:contextualSpacing/>
              <w:jc w:val="center"/>
              <w:rPr>
                <w:b/>
                <w:color w:val="auto"/>
                <w:lang w:val="lt-LT"/>
              </w:rPr>
            </w:pPr>
            <w:r w:rsidRPr="0032650A">
              <w:rPr>
                <w:b/>
                <w:color w:val="auto"/>
                <w:lang w:val="lt-LT"/>
              </w:rPr>
              <w:t>Eil. Nr.</w:t>
            </w:r>
          </w:p>
        </w:tc>
        <w:tc>
          <w:tcPr>
            <w:tcW w:w="1395"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278A66C8" w14:textId="77777777" w:rsidR="00942BA9" w:rsidRPr="0032650A" w:rsidRDefault="00942BA9" w:rsidP="00B771F4">
            <w:pPr>
              <w:pStyle w:val="NormalParagraphStyle0"/>
              <w:spacing w:line="240" w:lineRule="auto"/>
              <w:ind w:firstLine="0"/>
              <w:contextualSpacing/>
              <w:jc w:val="center"/>
              <w:rPr>
                <w:b/>
                <w:color w:val="auto"/>
                <w:lang w:val="lt-LT"/>
              </w:rPr>
            </w:pPr>
            <w:r w:rsidRPr="0032650A">
              <w:rPr>
                <w:b/>
                <w:color w:val="auto"/>
                <w:lang w:val="lt-LT"/>
              </w:rPr>
              <w:t>CS signalo pavadinimas</w:t>
            </w:r>
          </w:p>
        </w:tc>
        <w:tc>
          <w:tcPr>
            <w:tcW w:w="3171"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0395D543" w14:textId="77777777" w:rsidR="00942BA9" w:rsidRPr="0032650A" w:rsidRDefault="00942BA9" w:rsidP="00B771F4">
            <w:pPr>
              <w:pStyle w:val="NormalParagraphStyle0"/>
              <w:spacing w:line="240" w:lineRule="auto"/>
              <w:ind w:firstLine="0"/>
              <w:contextualSpacing/>
              <w:jc w:val="center"/>
              <w:rPr>
                <w:b/>
                <w:color w:val="auto"/>
                <w:lang w:val="lt-LT"/>
              </w:rPr>
            </w:pPr>
            <w:r w:rsidRPr="0032650A">
              <w:rPr>
                <w:b/>
                <w:color w:val="auto"/>
                <w:lang w:val="lt-LT"/>
              </w:rPr>
              <w:t>CS signalo reikšmė</w:t>
            </w:r>
          </w:p>
        </w:tc>
      </w:tr>
      <w:tr w:rsidR="00942BA9" w:rsidRPr="0032650A" w14:paraId="00D3765D" w14:textId="77777777" w:rsidTr="00B771F4">
        <w:trPr>
          <w:trHeight w:val="60"/>
        </w:trPr>
        <w:tc>
          <w:tcPr>
            <w:tcW w:w="434"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29BE87FE" w14:textId="77777777" w:rsidR="00942BA9" w:rsidRPr="0032650A" w:rsidRDefault="00942BA9" w:rsidP="00B771F4">
            <w:pPr>
              <w:pStyle w:val="S0105ra0161opastraipa"/>
              <w:spacing w:line="240" w:lineRule="auto"/>
              <w:ind w:firstLine="0"/>
              <w:contextualSpacing/>
              <w:jc w:val="center"/>
              <w:rPr>
                <w:color w:val="auto"/>
                <w:lang w:val="lt-LT"/>
              </w:rPr>
            </w:pPr>
            <w:r w:rsidRPr="0032650A">
              <w:rPr>
                <w:color w:val="auto"/>
                <w:lang w:val="lt-LT"/>
              </w:rPr>
              <w:t>1</w:t>
            </w:r>
          </w:p>
        </w:tc>
        <w:tc>
          <w:tcPr>
            <w:tcW w:w="1395"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0D73D7AB" w14:textId="77777777" w:rsidR="00942BA9" w:rsidRPr="0032650A" w:rsidRDefault="00942BA9" w:rsidP="00B771F4">
            <w:pPr>
              <w:pStyle w:val="NormalParagraphStyle0"/>
              <w:spacing w:line="240" w:lineRule="auto"/>
              <w:ind w:firstLine="0"/>
              <w:contextualSpacing/>
              <w:jc w:val="center"/>
              <w:rPr>
                <w:color w:val="auto"/>
                <w:lang w:val="lt-LT"/>
              </w:rPr>
            </w:pPr>
            <w:r w:rsidRPr="0032650A">
              <w:rPr>
                <w:color w:val="auto"/>
                <w:lang w:val="lt-LT"/>
              </w:rPr>
              <w:t>,,Dėmesio visiems“</w:t>
            </w:r>
          </w:p>
          <w:p w14:paraId="30257E09" w14:textId="77777777" w:rsidR="00942BA9" w:rsidRPr="0032650A" w:rsidRDefault="00942BA9" w:rsidP="00B771F4">
            <w:pPr>
              <w:pStyle w:val="NormalParagraphStyle0"/>
              <w:spacing w:line="240" w:lineRule="auto"/>
              <w:ind w:firstLine="0"/>
              <w:contextualSpacing/>
              <w:jc w:val="center"/>
              <w:rPr>
                <w:color w:val="auto"/>
                <w:lang w:val="lt-LT"/>
              </w:rPr>
            </w:pPr>
          </w:p>
        </w:tc>
        <w:tc>
          <w:tcPr>
            <w:tcW w:w="3171"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03AF8D7C" w14:textId="09A6DCBB" w:rsidR="00942BA9" w:rsidRPr="0032650A" w:rsidRDefault="00942BA9" w:rsidP="00B771F4">
            <w:pPr>
              <w:pStyle w:val="NormalParagraphStyle0"/>
              <w:spacing w:line="240" w:lineRule="auto"/>
              <w:ind w:firstLine="0"/>
              <w:contextualSpacing/>
              <w:rPr>
                <w:color w:val="auto"/>
                <w:lang w:val="lt-LT"/>
              </w:rPr>
            </w:pPr>
            <w:r w:rsidRPr="0032650A">
              <w:rPr>
                <w:color w:val="auto"/>
                <w:lang w:val="lt-LT"/>
              </w:rPr>
              <w:t>Įspėjamasis pulsuojančio 3 min. trukmės kaukimo garsinis signalas</w:t>
            </w:r>
            <w:r w:rsidR="00386F6C" w:rsidRPr="0032650A">
              <w:rPr>
                <w:color w:val="auto"/>
                <w:lang w:val="lt-LT"/>
              </w:rPr>
              <w:t xml:space="preserve"> </w:t>
            </w:r>
            <w:r w:rsidRPr="0032650A">
              <w:rPr>
                <w:color w:val="auto"/>
                <w:lang w:val="lt-LT"/>
              </w:rPr>
              <w:t>skelbiamas gyventojams apie artėjančios ar susidariusios ekstremaliosios situacijos grėsmę perspėti perspėjimo sistemos patikrinimo ar pratybų metu. Išgirdę jį gyventojai privalo įjungti radiją ar televizorių ir išklausyti informaciją bei rekomendacijas. Griežtai vykdyti rekomendacijas.</w:t>
            </w:r>
          </w:p>
        </w:tc>
      </w:tr>
    </w:tbl>
    <w:p w14:paraId="34838B61" w14:textId="77777777" w:rsidR="00942BA9" w:rsidRPr="0032650A" w:rsidRDefault="00942BA9" w:rsidP="00135429">
      <w:pPr>
        <w:pStyle w:val="MAZAS"/>
        <w:spacing w:line="360" w:lineRule="auto"/>
        <w:ind w:firstLine="567"/>
        <w:rPr>
          <w:color w:val="auto"/>
          <w:sz w:val="24"/>
          <w:szCs w:val="24"/>
        </w:rPr>
      </w:pPr>
    </w:p>
    <w:p w14:paraId="3586D078" w14:textId="77777777" w:rsidR="00942BA9" w:rsidRPr="0032650A" w:rsidRDefault="00942BA9" w:rsidP="00135429">
      <w:pPr>
        <w:pStyle w:val="BodyText1"/>
        <w:spacing w:line="360" w:lineRule="auto"/>
        <w:ind w:firstLine="567"/>
        <w:rPr>
          <w:color w:val="auto"/>
          <w:sz w:val="24"/>
          <w:szCs w:val="24"/>
        </w:rPr>
      </w:pPr>
      <w:r w:rsidRPr="0032650A">
        <w:rPr>
          <w:color w:val="auto"/>
          <w:sz w:val="24"/>
          <w:szCs w:val="24"/>
        </w:rPr>
        <w:t>1.2.Įspėjamieji balsu skelbiami signalai:</w:t>
      </w:r>
    </w:p>
    <w:tbl>
      <w:tblPr>
        <w:tblW w:w="5000" w:type="pct"/>
        <w:tblCellMar>
          <w:left w:w="0" w:type="dxa"/>
          <w:right w:w="0" w:type="dxa"/>
        </w:tblCellMar>
        <w:tblLook w:val="0000" w:firstRow="0" w:lastRow="0" w:firstColumn="0" w:lastColumn="0" w:noHBand="0" w:noVBand="0"/>
      </w:tblPr>
      <w:tblGrid>
        <w:gridCol w:w="803"/>
        <w:gridCol w:w="2773"/>
        <w:gridCol w:w="6052"/>
      </w:tblGrid>
      <w:tr w:rsidR="00942BA9" w:rsidRPr="0032650A" w14:paraId="40FA8682" w14:textId="77777777" w:rsidTr="00B771F4">
        <w:trPr>
          <w:trHeight w:val="178"/>
          <w:tblHeader/>
        </w:trPr>
        <w:tc>
          <w:tcPr>
            <w:tcW w:w="417"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47ED9E45" w14:textId="77777777" w:rsidR="00942BA9" w:rsidRPr="0032650A" w:rsidRDefault="00942BA9" w:rsidP="00B771F4">
            <w:pPr>
              <w:pStyle w:val="NormalParagraphStyle0"/>
              <w:spacing w:line="240" w:lineRule="auto"/>
              <w:ind w:firstLine="0"/>
              <w:jc w:val="center"/>
              <w:rPr>
                <w:b/>
                <w:color w:val="auto"/>
                <w:lang w:val="lt-LT"/>
              </w:rPr>
            </w:pPr>
            <w:r w:rsidRPr="0032650A">
              <w:rPr>
                <w:b/>
                <w:color w:val="auto"/>
                <w:lang w:val="lt-LT"/>
              </w:rPr>
              <w:t>Eil. Nr.</w:t>
            </w:r>
          </w:p>
        </w:tc>
        <w:tc>
          <w:tcPr>
            <w:tcW w:w="1440"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01DDA658" w14:textId="77777777" w:rsidR="00942BA9" w:rsidRPr="0032650A" w:rsidRDefault="00942BA9" w:rsidP="00B771F4">
            <w:pPr>
              <w:pStyle w:val="NormalParagraphStyle0"/>
              <w:spacing w:line="240" w:lineRule="auto"/>
              <w:ind w:firstLine="0"/>
              <w:jc w:val="center"/>
              <w:rPr>
                <w:b/>
                <w:color w:val="auto"/>
                <w:lang w:val="lt-LT"/>
              </w:rPr>
            </w:pPr>
            <w:r w:rsidRPr="0032650A">
              <w:rPr>
                <w:b/>
                <w:color w:val="auto"/>
                <w:lang w:val="lt-LT"/>
              </w:rPr>
              <w:t>CS signalo pavadinimas</w:t>
            </w:r>
          </w:p>
        </w:tc>
        <w:tc>
          <w:tcPr>
            <w:tcW w:w="3143"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2F433950" w14:textId="77777777" w:rsidR="00942BA9" w:rsidRPr="0032650A" w:rsidRDefault="00942BA9" w:rsidP="00B771F4">
            <w:pPr>
              <w:pStyle w:val="NormalParagraphStyle0"/>
              <w:spacing w:line="240" w:lineRule="auto"/>
              <w:ind w:firstLine="0"/>
              <w:jc w:val="center"/>
              <w:rPr>
                <w:b/>
                <w:color w:val="auto"/>
                <w:lang w:val="lt-LT"/>
              </w:rPr>
            </w:pPr>
            <w:r w:rsidRPr="0032650A">
              <w:rPr>
                <w:b/>
                <w:color w:val="auto"/>
                <w:lang w:val="lt-LT"/>
              </w:rPr>
              <w:t>CS signalo reikšmė</w:t>
            </w:r>
          </w:p>
        </w:tc>
      </w:tr>
      <w:tr w:rsidR="00942BA9" w:rsidRPr="0032650A" w14:paraId="0DC592F7" w14:textId="77777777" w:rsidTr="00B771F4">
        <w:trPr>
          <w:trHeight w:val="60"/>
        </w:trPr>
        <w:tc>
          <w:tcPr>
            <w:tcW w:w="417"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66070EE7" w14:textId="77777777" w:rsidR="00942BA9" w:rsidRPr="0032650A" w:rsidRDefault="00942BA9" w:rsidP="00B771F4">
            <w:pPr>
              <w:pStyle w:val="S0105ra0161opastraipa"/>
              <w:spacing w:line="240" w:lineRule="auto"/>
              <w:ind w:firstLine="0"/>
              <w:jc w:val="center"/>
              <w:rPr>
                <w:color w:val="auto"/>
                <w:lang w:val="lt-LT"/>
              </w:rPr>
            </w:pPr>
          </w:p>
          <w:p w14:paraId="37D3A06A" w14:textId="77777777" w:rsidR="00942BA9" w:rsidRPr="0032650A" w:rsidRDefault="00942BA9" w:rsidP="00B771F4">
            <w:pPr>
              <w:pStyle w:val="S0105ra0161opastraipa"/>
              <w:spacing w:line="240" w:lineRule="auto"/>
              <w:ind w:firstLine="0"/>
              <w:jc w:val="center"/>
              <w:rPr>
                <w:color w:val="auto"/>
                <w:lang w:val="lt-LT"/>
              </w:rPr>
            </w:pPr>
            <w:r w:rsidRPr="0032650A">
              <w:rPr>
                <w:color w:val="auto"/>
                <w:lang w:val="lt-LT"/>
              </w:rPr>
              <w:t>1.</w:t>
            </w:r>
          </w:p>
        </w:tc>
        <w:tc>
          <w:tcPr>
            <w:tcW w:w="1440"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4CBDDCF2" w14:textId="77777777" w:rsidR="00942BA9" w:rsidRPr="0032650A" w:rsidRDefault="00942BA9" w:rsidP="00B771F4">
            <w:pPr>
              <w:pStyle w:val="NormalParagraphStyle0"/>
              <w:spacing w:line="240" w:lineRule="auto"/>
              <w:ind w:firstLine="0"/>
              <w:jc w:val="center"/>
              <w:rPr>
                <w:color w:val="auto"/>
                <w:lang w:val="lt-LT"/>
              </w:rPr>
            </w:pPr>
            <w:r w:rsidRPr="0032650A">
              <w:rPr>
                <w:color w:val="auto"/>
                <w:lang w:val="lt-LT"/>
              </w:rPr>
              <w:t>,,Cheminis pavojus“</w:t>
            </w:r>
          </w:p>
        </w:tc>
        <w:tc>
          <w:tcPr>
            <w:tcW w:w="3143"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582E92E0" w14:textId="196DC910" w:rsidR="00942BA9" w:rsidRPr="0032650A" w:rsidRDefault="00942BA9" w:rsidP="00B771F4">
            <w:pPr>
              <w:pStyle w:val="NormalParagraphStyle0"/>
              <w:spacing w:line="240" w:lineRule="auto"/>
              <w:ind w:firstLine="0"/>
              <w:rPr>
                <w:color w:val="auto"/>
                <w:spacing w:val="-2"/>
                <w:lang w:val="lt-LT"/>
              </w:rPr>
            </w:pPr>
            <w:r w:rsidRPr="0032650A">
              <w:rPr>
                <w:color w:val="auto"/>
                <w:spacing w:val="-2"/>
                <w:lang w:val="lt-LT"/>
              </w:rPr>
              <w:t xml:space="preserve">Balsu skelbiamas signalas, įspėjantis apie realų ar gresiantį cheminės taršos pavojų atitinkamoje teritorijoje. Šis signalas skelbiamas ne vėliau kaip 3 min. nuo įspėjamojo garsinio signalo perdavimo pradžios per valstybės ir savivaldybių institucijų ir </w:t>
            </w:r>
            <w:r w:rsidR="00E06CC7" w:rsidRPr="0032650A">
              <w:rPr>
                <w:color w:val="auto"/>
                <w:spacing w:val="-2"/>
                <w:lang w:val="lt-LT"/>
              </w:rPr>
              <w:t>Įstaig</w:t>
            </w:r>
            <w:r w:rsidRPr="0032650A">
              <w:rPr>
                <w:color w:val="auto"/>
                <w:spacing w:val="-2"/>
                <w:lang w:val="lt-LT"/>
              </w:rPr>
              <w:t xml:space="preserve">ų, kitų </w:t>
            </w:r>
            <w:r w:rsidR="00E06CC7" w:rsidRPr="0032650A">
              <w:rPr>
                <w:color w:val="auto"/>
                <w:spacing w:val="-2"/>
                <w:lang w:val="lt-LT"/>
              </w:rPr>
              <w:t>Įstaig</w:t>
            </w:r>
            <w:r w:rsidRPr="0032650A">
              <w:rPr>
                <w:color w:val="auto"/>
                <w:spacing w:val="-2"/>
                <w:lang w:val="lt-LT"/>
              </w:rPr>
              <w:t>ų, ūkio subjektų garsines avarinio signalizavimo sistemas, elektronines sirenas, nacionalinius, regioninius ir vietinius transliuotojus.</w:t>
            </w:r>
          </w:p>
        </w:tc>
      </w:tr>
      <w:tr w:rsidR="00942BA9" w:rsidRPr="0032650A" w14:paraId="64C5526E" w14:textId="77777777" w:rsidTr="00B771F4">
        <w:trPr>
          <w:trHeight w:val="60"/>
        </w:trPr>
        <w:tc>
          <w:tcPr>
            <w:tcW w:w="417"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6FA3BD4F" w14:textId="77777777" w:rsidR="00942BA9" w:rsidRPr="0032650A" w:rsidRDefault="00942BA9" w:rsidP="00B771F4">
            <w:pPr>
              <w:pStyle w:val="S0105ra0161opastraipa"/>
              <w:spacing w:line="240" w:lineRule="auto"/>
              <w:ind w:firstLine="0"/>
              <w:jc w:val="center"/>
              <w:rPr>
                <w:color w:val="auto"/>
                <w:lang w:val="lt-LT"/>
              </w:rPr>
            </w:pPr>
            <w:r w:rsidRPr="0032650A">
              <w:rPr>
                <w:color w:val="auto"/>
                <w:lang w:val="lt-LT"/>
              </w:rPr>
              <w:t>2.</w:t>
            </w:r>
          </w:p>
        </w:tc>
        <w:tc>
          <w:tcPr>
            <w:tcW w:w="1440"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77A266A6" w14:textId="77777777" w:rsidR="00942BA9" w:rsidRPr="0032650A" w:rsidRDefault="00942BA9" w:rsidP="00B771F4">
            <w:pPr>
              <w:pStyle w:val="NormalParagraphStyle0"/>
              <w:spacing w:line="240" w:lineRule="auto"/>
              <w:ind w:firstLine="0"/>
              <w:jc w:val="center"/>
              <w:rPr>
                <w:color w:val="auto"/>
                <w:lang w:val="lt-LT"/>
              </w:rPr>
            </w:pPr>
            <w:r w:rsidRPr="0032650A">
              <w:rPr>
                <w:color w:val="auto"/>
                <w:lang w:val="lt-LT"/>
              </w:rPr>
              <w:t>,,Radiacinis pavojus“</w:t>
            </w:r>
          </w:p>
        </w:tc>
        <w:tc>
          <w:tcPr>
            <w:tcW w:w="3143"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285DEE9" w14:textId="23C72914" w:rsidR="00942BA9" w:rsidRPr="0032650A" w:rsidRDefault="00942BA9" w:rsidP="00B771F4">
            <w:pPr>
              <w:pStyle w:val="NormalParagraphStyle0"/>
              <w:spacing w:line="240" w:lineRule="auto"/>
              <w:ind w:firstLine="0"/>
              <w:rPr>
                <w:color w:val="auto"/>
                <w:spacing w:val="-2"/>
                <w:lang w:val="lt-LT"/>
              </w:rPr>
            </w:pPr>
            <w:r w:rsidRPr="0032650A">
              <w:rPr>
                <w:color w:val="auto"/>
                <w:spacing w:val="-2"/>
                <w:lang w:val="lt-LT"/>
              </w:rPr>
              <w:t xml:space="preserve">Balsu skelbiamas signalas, įspėjantis apie realų ar gresiantį radioaktyviosios taršos pavojų atitinkamoje teritorijoje. Šis signalas skelbiamas ne vėliau kaip 3 min. nuo įspėjamojo garsinio signalo perdavimo pradžios per valstybės ir savivaldybių institucijų ir </w:t>
            </w:r>
            <w:r w:rsidR="00E06CC7" w:rsidRPr="0032650A">
              <w:rPr>
                <w:color w:val="auto"/>
                <w:spacing w:val="-2"/>
                <w:lang w:val="lt-LT"/>
              </w:rPr>
              <w:t>Įstaig</w:t>
            </w:r>
            <w:r w:rsidRPr="0032650A">
              <w:rPr>
                <w:color w:val="auto"/>
                <w:spacing w:val="-2"/>
                <w:lang w:val="lt-LT"/>
              </w:rPr>
              <w:t xml:space="preserve">ų, kitų </w:t>
            </w:r>
            <w:r w:rsidR="00E06CC7" w:rsidRPr="0032650A">
              <w:rPr>
                <w:color w:val="auto"/>
                <w:spacing w:val="-2"/>
                <w:lang w:val="lt-LT"/>
              </w:rPr>
              <w:t>Įstaig</w:t>
            </w:r>
            <w:r w:rsidRPr="0032650A">
              <w:rPr>
                <w:color w:val="auto"/>
                <w:spacing w:val="-2"/>
                <w:lang w:val="lt-LT"/>
              </w:rPr>
              <w:t>ų, ūkio subjektų garsines avarinio signalizavimo sistemas, elektronines sirenas,</w:t>
            </w:r>
            <w:r w:rsidR="00386F6C" w:rsidRPr="0032650A">
              <w:rPr>
                <w:color w:val="auto"/>
                <w:spacing w:val="-2"/>
                <w:lang w:val="lt-LT"/>
              </w:rPr>
              <w:t xml:space="preserve"> </w:t>
            </w:r>
            <w:r w:rsidRPr="0032650A">
              <w:rPr>
                <w:color w:val="auto"/>
                <w:spacing w:val="-2"/>
                <w:lang w:val="lt-LT"/>
              </w:rPr>
              <w:t>nacionalinius, regioninius ir vietinius transliuotojus.</w:t>
            </w:r>
          </w:p>
        </w:tc>
      </w:tr>
      <w:tr w:rsidR="00942BA9" w:rsidRPr="0032650A" w14:paraId="2D243837" w14:textId="77777777" w:rsidTr="00B771F4">
        <w:trPr>
          <w:trHeight w:val="60"/>
        </w:trPr>
        <w:tc>
          <w:tcPr>
            <w:tcW w:w="417"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00F8323D" w14:textId="77777777" w:rsidR="00942BA9" w:rsidRPr="0032650A" w:rsidRDefault="00942BA9" w:rsidP="00B771F4">
            <w:pPr>
              <w:pStyle w:val="S0105ra0161opastraipa"/>
              <w:spacing w:line="240" w:lineRule="auto"/>
              <w:ind w:firstLine="0"/>
              <w:jc w:val="center"/>
              <w:rPr>
                <w:color w:val="auto"/>
                <w:lang w:val="lt-LT"/>
              </w:rPr>
            </w:pPr>
            <w:r w:rsidRPr="0032650A">
              <w:rPr>
                <w:color w:val="auto"/>
                <w:lang w:val="lt-LT"/>
              </w:rPr>
              <w:t>3.</w:t>
            </w:r>
          </w:p>
          <w:p w14:paraId="4CAC0455" w14:textId="77777777" w:rsidR="00942BA9" w:rsidRPr="0032650A" w:rsidRDefault="00942BA9" w:rsidP="00B771F4">
            <w:pPr>
              <w:pStyle w:val="S0105ra0161opastraipa"/>
              <w:spacing w:line="240" w:lineRule="auto"/>
              <w:ind w:firstLine="0"/>
              <w:jc w:val="center"/>
              <w:rPr>
                <w:color w:val="auto"/>
                <w:lang w:val="lt-LT"/>
              </w:rPr>
            </w:pPr>
          </w:p>
        </w:tc>
        <w:tc>
          <w:tcPr>
            <w:tcW w:w="1440"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7E2F173B" w14:textId="77777777" w:rsidR="00942BA9" w:rsidRPr="0032650A" w:rsidRDefault="00942BA9" w:rsidP="00B771F4">
            <w:pPr>
              <w:pStyle w:val="NormalParagraphStyle0"/>
              <w:spacing w:line="240" w:lineRule="auto"/>
              <w:ind w:firstLine="0"/>
              <w:jc w:val="center"/>
              <w:rPr>
                <w:color w:val="auto"/>
                <w:lang w:val="lt-LT"/>
              </w:rPr>
            </w:pPr>
            <w:r w:rsidRPr="0032650A">
              <w:rPr>
                <w:color w:val="auto"/>
                <w:lang w:val="lt-LT"/>
              </w:rPr>
              <w:t>,,Katastrofinis užtvindymas“</w:t>
            </w:r>
          </w:p>
          <w:p w14:paraId="6F9B1C61" w14:textId="77777777" w:rsidR="00942BA9" w:rsidRPr="0032650A" w:rsidRDefault="00942BA9" w:rsidP="00B771F4">
            <w:pPr>
              <w:pStyle w:val="NormalParagraphStyle0"/>
              <w:spacing w:line="240" w:lineRule="auto"/>
              <w:ind w:firstLine="0"/>
              <w:jc w:val="center"/>
              <w:rPr>
                <w:color w:val="auto"/>
                <w:lang w:val="lt-LT"/>
              </w:rPr>
            </w:pPr>
          </w:p>
        </w:tc>
        <w:tc>
          <w:tcPr>
            <w:tcW w:w="3143"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12038C26" w14:textId="2A7FBBEF" w:rsidR="00942BA9" w:rsidRPr="0032650A" w:rsidRDefault="00942BA9" w:rsidP="00B771F4">
            <w:pPr>
              <w:pStyle w:val="NormalParagraphStyle0"/>
              <w:spacing w:line="240" w:lineRule="auto"/>
              <w:ind w:firstLine="0"/>
              <w:rPr>
                <w:color w:val="auto"/>
                <w:spacing w:val="-5"/>
                <w:lang w:val="lt-LT"/>
              </w:rPr>
            </w:pPr>
            <w:r w:rsidRPr="0032650A">
              <w:rPr>
                <w:color w:val="auto"/>
                <w:spacing w:val="-5"/>
                <w:lang w:val="lt-LT"/>
              </w:rPr>
              <w:t xml:space="preserve">Balsu skelbiamas signalas, įspėjantis apie katastrofinio užtvindymo grėsmę dėl galimos avarijos Kauno hidroelektrinėje. Šis signalas skelbiamas Kauno m., Kauno, Šakių, Jurbarko, Šilutės r. gyventojams, savivaldybių institucijoms ir </w:t>
            </w:r>
            <w:r w:rsidR="00E06CC7" w:rsidRPr="0032650A">
              <w:rPr>
                <w:color w:val="auto"/>
                <w:spacing w:val="-5"/>
                <w:lang w:val="lt-LT"/>
              </w:rPr>
              <w:t>Įstaig</w:t>
            </w:r>
            <w:r w:rsidRPr="0032650A">
              <w:rPr>
                <w:color w:val="auto"/>
                <w:spacing w:val="-5"/>
                <w:lang w:val="lt-LT"/>
              </w:rPr>
              <w:t xml:space="preserve">oms, kitoms </w:t>
            </w:r>
            <w:r w:rsidR="00E06CC7" w:rsidRPr="0032650A">
              <w:rPr>
                <w:color w:val="auto"/>
                <w:spacing w:val="-5"/>
                <w:lang w:val="lt-LT"/>
              </w:rPr>
              <w:t>Įstaig</w:t>
            </w:r>
            <w:r w:rsidRPr="0032650A">
              <w:rPr>
                <w:color w:val="auto"/>
                <w:spacing w:val="-5"/>
                <w:lang w:val="lt-LT"/>
              </w:rPr>
              <w:t xml:space="preserve">oms, ūkio subjektams, </w:t>
            </w:r>
            <w:r w:rsidRPr="0032650A">
              <w:rPr>
                <w:color w:val="auto"/>
                <w:spacing w:val="-5"/>
                <w:lang w:val="lt-LT"/>
              </w:rPr>
              <w:lastRenderedPageBreak/>
              <w:t xml:space="preserve">kuriems gresia tiesioginis užtvindymas, ne vėliau kaip 3 min. nuo įspėjamojo garsinio signalo perdavimo pradžios per įvardintų savivaldybių institucijų ir </w:t>
            </w:r>
            <w:r w:rsidR="00E06CC7" w:rsidRPr="0032650A">
              <w:rPr>
                <w:color w:val="auto"/>
                <w:spacing w:val="-5"/>
                <w:lang w:val="lt-LT"/>
              </w:rPr>
              <w:t>Įstaig</w:t>
            </w:r>
            <w:r w:rsidRPr="0032650A">
              <w:rPr>
                <w:color w:val="auto"/>
                <w:spacing w:val="-5"/>
                <w:lang w:val="lt-LT"/>
              </w:rPr>
              <w:t xml:space="preserve">ų, kitų </w:t>
            </w:r>
            <w:r w:rsidR="00E06CC7" w:rsidRPr="0032650A">
              <w:rPr>
                <w:color w:val="auto"/>
                <w:spacing w:val="-5"/>
                <w:lang w:val="lt-LT"/>
              </w:rPr>
              <w:t>Įstaig</w:t>
            </w:r>
            <w:r w:rsidRPr="0032650A">
              <w:rPr>
                <w:color w:val="auto"/>
                <w:spacing w:val="-5"/>
                <w:lang w:val="lt-LT"/>
              </w:rPr>
              <w:t>ų, ūkio subjektų garsines avarinio signalizavimo sistemas, elektronines sirenas, nacionalinius, regioninius ir</w:t>
            </w:r>
            <w:r w:rsidR="00386F6C" w:rsidRPr="0032650A">
              <w:rPr>
                <w:color w:val="auto"/>
                <w:spacing w:val="-5"/>
                <w:lang w:val="lt-LT"/>
              </w:rPr>
              <w:t xml:space="preserve"> </w:t>
            </w:r>
            <w:r w:rsidRPr="0032650A">
              <w:rPr>
                <w:color w:val="auto"/>
                <w:spacing w:val="-5"/>
                <w:lang w:val="lt-LT"/>
              </w:rPr>
              <w:t>vietinius transliuotojus.</w:t>
            </w:r>
          </w:p>
        </w:tc>
      </w:tr>
      <w:tr w:rsidR="00942BA9" w:rsidRPr="0032650A" w14:paraId="6FA8E47C" w14:textId="77777777" w:rsidTr="00B771F4">
        <w:trPr>
          <w:trHeight w:val="60"/>
        </w:trPr>
        <w:tc>
          <w:tcPr>
            <w:tcW w:w="417"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618D687A" w14:textId="77777777" w:rsidR="00942BA9" w:rsidRPr="0032650A" w:rsidRDefault="00942BA9" w:rsidP="00B771F4">
            <w:pPr>
              <w:pStyle w:val="S0105ra0161opastraipa"/>
              <w:spacing w:line="240" w:lineRule="auto"/>
              <w:ind w:firstLine="0"/>
              <w:jc w:val="center"/>
              <w:rPr>
                <w:color w:val="auto"/>
                <w:lang w:val="lt-LT"/>
              </w:rPr>
            </w:pPr>
            <w:r w:rsidRPr="0032650A">
              <w:rPr>
                <w:color w:val="auto"/>
                <w:lang w:val="lt-LT"/>
              </w:rPr>
              <w:lastRenderedPageBreak/>
              <w:t>4.</w:t>
            </w:r>
          </w:p>
          <w:p w14:paraId="08EDE9A3" w14:textId="77777777" w:rsidR="00942BA9" w:rsidRPr="0032650A" w:rsidRDefault="00942BA9" w:rsidP="00B771F4">
            <w:pPr>
              <w:pStyle w:val="S0105ra0161opastraipa"/>
              <w:spacing w:line="240" w:lineRule="auto"/>
              <w:ind w:firstLine="0"/>
              <w:jc w:val="center"/>
              <w:rPr>
                <w:color w:val="auto"/>
                <w:lang w:val="lt-LT"/>
              </w:rPr>
            </w:pPr>
          </w:p>
        </w:tc>
        <w:tc>
          <w:tcPr>
            <w:tcW w:w="1440"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2A28D979" w14:textId="77777777" w:rsidR="00942BA9" w:rsidRPr="0032650A" w:rsidRDefault="00942BA9" w:rsidP="00B771F4">
            <w:pPr>
              <w:pStyle w:val="NormalParagraphStyle0"/>
              <w:spacing w:line="240" w:lineRule="auto"/>
              <w:ind w:firstLine="0"/>
              <w:jc w:val="center"/>
              <w:rPr>
                <w:color w:val="auto"/>
                <w:lang w:val="lt-LT"/>
              </w:rPr>
            </w:pPr>
            <w:r w:rsidRPr="0032650A">
              <w:rPr>
                <w:color w:val="auto"/>
                <w:lang w:val="lt-LT"/>
              </w:rPr>
              <w:t>,,Potvynio pavojus“</w:t>
            </w:r>
          </w:p>
          <w:p w14:paraId="7C2BC6D4" w14:textId="77777777" w:rsidR="00942BA9" w:rsidRPr="0032650A" w:rsidRDefault="00942BA9" w:rsidP="00B771F4">
            <w:pPr>
              <w:pStyle w:val="NormalParagraphStyle0"/>
              <w:spacing w:line="240" w:lineRule="auto"/>
              <w:ind w:firstLine="0"/>
              <w:jc w:val="center"/>
              <w:rPr>
                <w:color w:val="auto"/>
                <w:lang w:val="lt-LT"/>
              </w:rPr>
            </w:pPr>
          </w:p>
        </w:tc>
        <w:tc>
          <w:tcPr>
            <w:tcW w:w="3143"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270115AA" w14:textId="0159873C" w:rsidR="00942BA9" w:rsidRPr="0032650A" w:rsidRDefault="00942BA9" w:rsidP="00B771F4">
            <w:pPr>
              <w:pStyle w:val="NormalParagraphStyle0"/>
              <w:spacing w:line="240" w:lineRule="auto"/>
              <w:ind w:firstLine="0"/>
              <w:rPr>
                <w:color w:val="auto"/>
                <w:lang w:val="lt-LT"/>
              </w:rPr>
            </w:pPr>
            <w:r w:rsidRPr="0032650A">
              <w:rPr>
                <w:color w:val="auto"/>
                <w:lang w:val="lt-LT"/>
              </w:rPr>
              <w:t>Balsu skelbiamas</w:t>
            </w:r>
            <w:r w:rsidR="00386F6C" w:rsidRPr="0032650A">
              <w:rPr>
                <w:color w:val="auto"/>
                <w:lang w:val="lt-LT"/>
              </w:rPr>
              <w:t xml:space="preserve"> </w:t>
            </w:r>
            <w:r w:rsidRPr="0032650A">
              <w:rPr>
                <w:color w:val="auto"/>
                <w:lang w:val="lt-LT"/>
              </w:rPr>
              <w:t xml:space="preserve">signalas, įspėjantis apie potvynio grėsmę dėl polaidžio ar intensyvių liūčių pakilus upėse vandens lygiui iki pavojingos ribos. Šis signalas skelbiamas ne vėliau kaip 3 min. nuo įspėjamojo garsinio signalo perdavimo pradžios per valstybės ir savivaldybių institucijų ir </w:t>
            </w:r>
            <w:r w:rsidR="00E06CC7" w:rsidRPr="0032650A">
              <w:rPr>
                <w:color w:val="auto"/>
                <w:lang w:val="lt-LT"/>
              </w:rPr>
              <w:t>Įstaig</w:t>
            </w:r>
            <w:r w:rsidRPr="0032650A">
              <w:rPr>
                <w:color w:val="auto"/>
                <w:lang w:val="lt-LT"/>
              </w:rPr>
              <w:t xml:space="preserve">ų, kitų </w:t>
            </w:r>
            <w:r w:rsidR="00E06CC7" w:rsidRPr="0032650A">
              <w:rPr>
                <w:color w:val="auto"/>
                <w:lang w:val="lt-LT"/>
              </w:rPr>
              <w:t>Įstaig</w:t>
            </w:r>
            <w:r w:rsidRPr="0032650A">
              <w:rPr>
                <w:color w:val="auto"/>
                <w:lang w:val="lt-LT"/>
              </w:rPr>
              <w:t>ų, ūkio subjektų garsines avarinio signalizavimo sistemas, elektronines sirenas, nacionalinius, regioninius ir</w:t>
            </w:r>
            <w:r w:rsidR="00386F6C" w:rsidRPr="0032650A">
              <w:rPr>
                <w:color w:val="auto"/>
                <w:lang w:val="lt-LT"/>
              </w:rPr>
              <w:t xml:space="preserve"> </w:t>
            </w:r>
            <w:r w:rsidRPr="0032650A">
              <w:rPr>
                <w:color w:val="auto"/>
                <w:lang w:val="lt-LT"/>
              </w:rPr>
              <w:t>vietinius transliuotojus.</w:t>
            </w:r>
          </w:p>
        </w:tc>
      </w:tr>
      <w:tr w:rsidR="00942BA9" w:rsidRPr="0032650A" w14:paraId="32037D66" w14:textId="77777777" w:rsidTr="00B771F4">
        <w:trPr>
          <w:trHeight w:val="60"/>
        </w:trPr>
        <w:tc>
          <w:tcPr>
            <w:tcW w:w="417"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3D525F0F" w14:textId="77777777" w:rsidR="00942BA9" w:rsidRPr="0032650A" w:rsidRDefault="00942BA9" w:rsidP="00B771F4">
            <w:pPr>
              <w:pStyle w:val="S0105ra0161opastraipa"/>
              <w:spacing w:line="240" w:lineRule="auto"/>
              <w:ind w:firstLine="0"/>
              <w:jc w:val="center"/>
              <w:rPr>
                <w:color w:val="auto"/>
                <w:lang w:val="lt-LT"/>
              </w:rPr>
            </w:pPr>
            <w:r w:rsidRPr="0032650A">
              <w:rPr>
                <w:color w:val="auto"/>
                <w:lang w:val="lt-LT"/>
              </w:rPr>
              <w:t>5.</w:t>
            </w:r>
          </w:p>
          <w:p w14:paraId="1C159F96" w14:textId="77777777" w:rsidR="00942BA9" w:rsidRPr="0032650A" w:rsidRDefault="00942BA9" w:rsidP="00B771F4">
            <w:pPr>
              <w:pStyle w:val="S0105ra0161opastraipa"/>
              <w:spacing w:line="240" w:lineRule="auto"/>
              <w:ind w:firstLine="0"/>
              <w:jc w:val="center"/>
              <w:rPr>
                <w:color w:val="auto"/>
                <w:lang w:val="lt-LT"/>
              </w:rPr>
            </w:pPr>
          </w:p>
        </w:tc>
        <w:tc>
          <w:tcPr>
            <w:tcW w:w="1440"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04980EDE" w14:textId="77777777" w:rsidR="00942BA9" w:rsidRPr="0032650A" w:rsidRDefault="00942BA9" w:rsidP="00B771F4">
            <w:pPr>
              <w:pStyle w:val="NormalParagraphStyle0"/>
              <w:spacing w:line="240" w:lineRule="auto"/>
              <w:ind w:firstLine="0"/>
              <w:jc w:val="center"/>
              <w:rPr>
                <w:color w:val="auto"/>
                <w:lang w:val="lt-LT"/>
              </w:rPr>
            </w:pPr>
            <w:r w:rsidRPr="0032650A">
              <w:rPr>
                <w:color w:val="auto"/>
                <w:lang w:val="lt-LT"/>
              </w:rPr>
              <w:t>,,Uragano pavojus“</w:t>
            </w:r>
          </w:p>
          <w:p w14:paraId="587F182A" w14:textId="77777777" w:rsidR="00942BA9" w:rsidRPr="0032650A" w:rsidRDefault="00942BA9" w:rsidP="00B771F4">
            <w:pPr>
              <w:pStyle w:val="NormalParagraphStyle0"/>
              <w:spacing w:line="240" w:lineRule="auto"/>
              <w:ind w:firstLine="0"/>
              <w:jc w:val="center"/>
              <w:rPr>
                <w:color w:val="auto"/>
                <w:lang w:val="lt-LT"/>
              </w:rPr>
            </w:pPr>
          </w:p>
        </w:tc>
        <w:tc>
          <w:tcPr>
            <w:tcW w:w="3143"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01BFB15A" w14:textId="62A5C03E" w:rsidR="00942BA9" w:rsidRPr="0032650A" w:rsidRDefault="00942BA9" w:rsidP="00B771F4">
            <w:pPr>
              <w:pStyle w:val="NormalParagraphStyle0"/>
              <w:spacing w:line="240" w:lineRule="auto"/>
              <w:ind w:firstLine="0"/>
              <w:rPr>
                <w:color w:val="auto"/>
                <w:spacing w:val="-2"/>
                <w:lang w:val="lt-LT"/>
              </w:rPr>
            </w:pPr>
            <w:r w:rsidRPr="0032650A">
              <w:rPr>
                <w:color w:val="auto"/>
                <w:spacing w:val="-2"/>
                <w:lang w:val="lt-LT"/>
              </w:rPr>
              <w:t>Balsu skelbiamas</w:t>
            </w:r>
            <w:r w:rsidR="00386F6C" w:rsidRPr="0032650A">
              <w:rPr>
                <w:color w:val="auto"/>
                <w:spacing w:val="-2"/>
                <w:lang w:val="lt-LT"/>
              </w:rPr>
              <w:t xml:space="preserve"> </w:t>
            </w:r>
            <w:r w:rsidRPr="0032650A">
              <w:rPr>
                <w:color w:val="auto"/>
                <w:spacing w:val="-2"/>
                <w:lang w:val="lt-LT"/>
              </w:rPr>
              <w:t xml:space="preserve">signalas, įspėjantis apie artėjantį hidrometeorologinį reiškinį, galintį sukelti ekstremaliąją situaciją. Šis signalas skelbiamas ne vėliau kaip 3 min. nuo įspėjamojo garsinio signalo perdavimo pradžios per valstybės ir savivaldybių institucijų ir </w:t>
            </w:r>
            <w:r w:rsidR="00E06CC7" w:rsidRPr="0032650A">
              <w:rPr>
                <w:color w:val="auto"/>
                <w:spacing w:val="-2"/>
                <w:lang w:val="lt-LT"/>
              </w:rPr>
              <w:t>Įstaig</w:t>
            </w:r>
            <w:r w:rsidRPr="0032650A">
              <w:rPr>
                <w:color w:val="auto"/>
                <w:spacing w:val="-2"/>
                <w:lang w:val="lt-LT"/>
              </w:rPr>
              <w:t xml:space="preserve">ų, kitų </w:t>
            </w:r>
            <w:r w:rsidR="00E06CC7" w:rsidRPr="0032650A">
              <w:rPr>
                <w:color w:val="auto"/>
                <w:spacing w:val="-2"/>
                <w:lang w:val="lt-LT"/>
              </w:rPr>
              <w:t>Įstaig</w:t>
            </w:r>
            <w:r w:rsidRPr="0032650A">
              <w:rPr>
                <w:color w:val="auto"/>
                <w:spacing w:val="-2"/>
                <w:lang w:val="lt-LT"/>
              </w:rPr>
              <w:t>ų, ūkio subjektų garsines avarinio signalizavimo sistemas, elektronines sirenas, nacionalinius, regioninius ir vietinius transliuotojus.</w:t>
            </w:r>
          </w:p>
        </w:tc>
      </w:tr>
      <w:tr w:rsidR="00942BA9" w:rsidRPr="0032650A" w14:paraId="5DAB490F" w14:textId="77777777" w:rsidTr="00B771F4">
        <w:trPr>
          <w:trHeight w:val="60"/>
        </w:trPr>
        <w:tc>
          <w:tcPr>
            <w:tcW w:w="417"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4AEE7245" w14:textId="77777777" w:rsidR="00942BA9" w:rsidRPr="0032650A" w:rsidRDefault="00942BA9" w:rsidP="00B771F4">
            <w:pPr>
              <w:pStyle w:val="S0105ra0161opastraipa"/>
              <w:spacing w:line="240" w:lineRule="auto"/>
              <w:ind w:firstLine="0"/>
              <w:jc w:val="center"/>
              <w:rPr>
                <w:color w:val="auto"/>
                <w:lang w:val="lt-LT"/>
              </w:rPr>
            </w:pPr>
            <w:r w:rsidRPr="0032650A">
              <w:rPr>
                <w:color w:val="auto"/>
                <w:lang w:val="lt-LT"/>
              </w:rPr>
              <w:t>6.</w:t>
            </w:r>
          </w:p>
          <w:p w14:paraId="38A2A519" w14:textId="77777777" w:rsidR="00942BA9" w:rsidRPr="0032650A" w:rsidRDefault="00942BA9" w:rsidP="00B771F4">
            <w:pPr>
              <w:pStyle w:val="S0105ra0161opastraipa"/>
              <w:spacing w:line="240" w:lineRule="auto"/>
              <w:ind w:firstLine="0"/>
              <w:jc w:val="center"/>
              <w:rPr>
                <w:color w:val="auto"/>
                <w:lang w:val="lt-LT"/>
              </w:rPr>
            </w:pPr>
          </w:p>
        </w:tc>
        <w:tc>
          <w:tcPr>
            <w:tcW w:w="1440"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52A4765D" w14:textId="77777777" w:rsidR="00942BA9" w:rsidRPr="0032650A" w:rsidRDefault="00942BA9" w:rsidP="00B771F4">
            <w:pPr>
              <w:pStyle w:val="NormalParagraphStyle0"/>
              <w:spacing w:line="240" w:lineRule="auto"/>
              <w:ind w:firstLine="0"/>
              <w:jc w:val="center"/>
              <w:rPr>
                <w:color w:val="auto"/>
                <w:lang w:val="lt-LT"/>
              </w:rPr>
            </w:pPr>
            <w:r w:rsidRPr="0032650A">
              <w:rPr>
                <w:color w:val="auto"/>
                <w:lang w:val="lt-LT"/>
              </w:rPr>
              <w:t>,,Oro pavojus“</w:t>
            </w:r>
          </w:p>
          <w:p w14:paraId="0A5DB62A" w14:textId="77777777" w:rsidR="00942BA9" w:rsidRPr="0032650A" w:rsidRDefault="00942BA9" w:rsidP="00B771F4">
            <w:pPr>
              <w:pStyle w:val="NormalParagraphStyle0"/>
              <w:spacing w:line="240" w:lineRule="auto"/>
              <w:ind w:firstLine="0"/>
              <w:jc w:val="center"/>
              <w:rPr>
                <w:color w:val="auto"/>
                <w:lang w:val="lt-LT"/>
              </w:rPr>
            </w:pPr>
          </w:p>
        </w:tc>
        <w:tc>
          <w:tcPr>
            <w:tcW w:w="3143"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5FDA8849" w14:textId="0BCCF440" w:rsidR="00942BA9" w:rsidRPr="0032650A" w:rsidRDefault="00942BA9" w:rsidP="00B771F4">
            <w:pPr>
              <w:pStyle w:val="NormalParagraphStyle0"/>
              <w:spacing w:line="240" w:lineRule="auto"/>
              <w:ind w:firstLine="0"/>
              <w:rPr>
                <w:color w:val="auto"/>
                <w:lang w:val="lt-LT"/>
              </w:rPr>
            </w:pPr>
            <w:r w:rsidRPr="0032650A">
              <w:rPr>
                <w:color w:val="auto"/>
                <w:lang w:val="lt-LT"/>
              </w:rPr>
              <w:t>Balsu skelbiamas</w:t>
            </w:r>
            <w:r w:rsidR="00386F6C" w:rsidRPr="0032650A">
              <w:rPr>
                <w:color w:val="auto"/>
                <w:lang w:val="lt-LT"/>
              </w:rPr>
              <w:t xml:space="preserve"> </w:t>
            </w:r>
            <w:r w:rsidRPr="0032650A">
              <w:rPr>
                <w:color w:val="auto"/>
                <w:lang w:val="lt-LT"/>
              </w:rPr>
              <w:t xml:space="preserve">signalas, įspėjantis apie tiesioginę priešo užpuolimo grėsmę. Šis signalas skelbiamas ne vėliau kaip 3 min. nuo įspėjamojo garsinio signalo perdavimo pradžios per valstybės ir savivaldybių institucijų ir </w:t>
            </w:r>
            <w:r w:rsidR="00E06CC7" w:rsidRPr="0032650A">
              <w:rPr>
                <w:color w:val="auto"/>
                <w:lang w:val="lt-LT"/>
              </w:rPr>
              <w:t>Įstaig</w:t>
            </w:r>
            <w:r w:rsidRPr="0032650A">
              <w:rPr>
                <w:color w:val="auto"/>
                <w:lang w:val="lt-LT"/>
              </w:rPr>
              <w:t xml:space="preserve">ų, kitų </w:t>
            </w:r>
            <w:r w:rsidR="00E06CC7" w:rsidRPr="0032650A">
              <w:rPr>
                <w:color w:val="auto"/>
                <w:lang w:val="lt-LT"/>
              </w:rPr>
              <w:t>Įstaig</w:t>
            </w:r>
            <w:r w:rsidRPr="0032650A">
              <w:rPr>
                <w:color w:val="auto"/>
                <w:lang w:val="lt-LT"/>
              </w:rPr>
              <w:t>ų, ūkio subjektų garsines avarinio signalizavimo sistemas,</w:t>
            </w:r>
            <w:r w:rsidR="00386F6C" w:rsidRPr="0032650A">
              <w:rPr>
                <w:color w:val="auto"/>
                <w:lang w:val="lt-LT"/>
              </w:rPr>
              <w:t xml:space="preserve"> </w:t>
            </w:r>
            <w:r w:rsidRPr="0032650A">
              <w:rPr>
                <w:color w:val="auto"/>
                <w:lang w:val="lt-LT"/>
              </w:rPr>
              <w:t>elektronines sirenas, nacionalinius, regioninius ir  vietinius transliuotojus.</w:t>
            </w:r>
          </w:p>
        </w:tc>
      </w:tr>
      <w:tr w:rsidR="00942BA9" w:rsidRPr="0032650A" w14:paraId="11D1221C" w14:textId="77777777" w:rsidTr="00B771F4">
        <w:trPr>
          <w:trHeight w:val="60"/>
        </w:trPr>
        <w:tc>
          <w:tcPr>
            <w:tcW w:w="417"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0F1EBDE9" w14:textId="77777777" w:rsidR="00942BA9" w:rsidRPr="0032650A" w:rsidRDefault="00942BA9" w:rsidP="00B771F4">
            <w:pPr>
              <w:pStyle w:val="NormalParagraphStyle0"/>
              <w:spacing w:line="240" w:lineRule="auto"/>
              <w:ind w:firstLine="0"/>
              <w:jc w:val="center"/>
              <w:rPr>
                <w:color w:val="auto"/>
                <w:lang w:val="lt-LT"/>
              </w:rPr>
            </w:pPr>
            <w:r w:rsidRPr="0032650A">
              <w:rPr>
                <w:color w:val="auto"/>
                <w:lang w:val="lt-LT"/>
              </w:rPr>
              <w:t>7.</w:t>
            </w:r>
          </w:p>
        </w:tc>
        <w:tc>
          <w:tcPr>
            <w:tcW w:w="1440"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vAlign w:val="center"/>
          </w:tcPr>
          <w:p w14:paraId="296857FB" w14:textId="77777777" w:rsidR="00942BA9" w:rsidRPr="0032650A" w:rsidRDefault="00942BA9" w:rsidP="00B771F4">
            <w:pPr>
              <w:pStyle w:val="NormalParagraphStyle0"/>
              <w:spacing w:line="240" w:lineRule="auto"/>
              <w:ind w:firstLine="0"/>
              <w:jc w:val="center"/>
              <w:rPr>
                <w:color w:val="auto"/>
                <w:lang w:val="lt-LT"/>
              </w:rPr>
            </w:pPr>
            <w:r w:rsidRPr="0032650A">
              <w:rPr>
                <w:color w:val="auto"/>
                <w:lang w:val="lt-LT"/>
              </w:rPr>
              <w:t>,,Perspėjimo sistemos patikrinimas“</w:t>
            </w:r>
          </w:p>
          <w:p w14:paraId="230404D6" w14:textId="77777777" w:rsidR="00942BA9" w:rsidRPr="0032650A" w:rsidRDefault="00942BA9" w:rsidP="00B771F4">
            <w:pPr>
              <w:pStyle w:val="NormalParagraphStyle0"/>
              <w:spacing w:line="240" w:lineRule="auto"/>
              <w:ind w:firstLine="0"/>
              <w:jc w:val="center"/>
              <w:rPr>
                <w:color w:val="auto"/>
                <w:lang w:val="lt-LT"/>
              </w:rPr>
            </w:pPr>
          </w:p>
        </w:tc>
        <w:tc>
          <w:tcPr>
            <w:tcW w:w="3143" w:type="pct"/>
            <w:tcBorders>
              <w:top w:val="single" w:sz="4" w:space="0" w:color="000000"/>
              <w:left w:val="single" w:sz="4" w:space="0" w:color="000000"/>
              <w:bottom w:val="single" w:sz="4" w:space="0" w:color="000000"/>
              <w:right w:val="single" w:sz="4" w:space="0" w:color="000000"/>
            </w:tcBorders>
            <w:tcMar>
              <w:top w:w="57" w:type="dxa"/>
              <w:left w:w="108" w:type="dxa"/>
              <w:bottom w:w="57" w:type="dxa"/>
              <w:right w:w="108" w:type="dxa"/>
            </w:tcMar>
          </w:tcPr>
          <w:p w14:paraId="156654D5" w14:textId="50C30581" w:rsidR="00942BA9" w:rsidRPr="0032650A" w:rsidRDefault="00942BA9" w:rsidP="00B771F4">
            <w:pPr>
              <w:pStyle w:val="NormalParagraphStyle0"/>
              <w:spacing w:line="240" w:lineRule="auto"/>
              <w:ind w:firstLine="0"/>
              <w:rPr>
                <w:color w:val="auto"/>
                <w:lang w:val="lt-LT"/>
              </w:rPr>
            </w:pPr>
            <w:r w:rsidRPr="0032650A">
              <w:rPr>
                <w:color w:val="auto"/>
                <w:lang w:val="lt-LT"/>
              </w:rPr>
              <w:t>Balsu skelbiamas</w:t>
            </w:r>
            <w:r w:rsidR="00386F6C" w:rsidRPr="0032650A">
              <w:rPr>
                <w:color w:val="auto"/>
                <w:lang w:val="lt-LT"/>
              </w:rPr>
              <w:t xml:space="preserve"> </w:t>
            </w:r>
            <w:r w:rsidRPr="0032650A">
              <w:rPr>
                <w:color w:val="auto"/>
                <w:lang w:val="lt-LT"/>
              </w:rPr>
              <w:t>signalas, įspėjantis apie  vykdomą  perspėjimo sistemos patikrinimą. Šis signalas skelbiamas taip pat ir kai įvyksta nesankcionuotas sirenų įjungimas.</w:t>
            </w:r>
            <w:r w:rsidR="00386F6C" w:rsidRPr="0032650A">
              <w:rPr>
                <w:color w:val="auto"/>
                <w:lang w:val="lt-LT"/>
              </w:rPr>
              <w:t xml:space="preserve"> </w:t>
            </w:r>
            <w:r w:rsidRPr="0032650A">
              <w:rPr>
                <w:color w:val="auto"/>
                <w:lang w:val="lt-LT"/>
              </w:rPr>
              <w:t>Jis skelbiamas</w:t>
            </w:r>
            <w:r w:rsidR="00386F6C" w:rsidRPr="0032650A">
              <w:rPr>
                <w:color w:val="auto"/>
                <w:lang w:val="lt-LT"/>
              </w:rPr>
              <w:t xml:space="preserve"> </w:t>
            </w:r>
            <w:r w:rsidRPr="0032650A">
              <w:rPr>
                <w:color w:val="auto"/>
                <w:lang w:val="lt-LT"/>
              </w:rPr>
              <w:t xml:space="preserve">ne vėliau kaip 3 min. nuo įspėjamojo garsinio signalo perdavimo pradžios per valstybės ir savivaldybių institucijų ir </w:t>
            </w:r>
            <w:r w:rsidR="00E06CC7" w:rsidRPr="0032650A">
              <w:rPr>
                <w:color w:val="auto"/>
                <w:lang w:val="lt-LT"/>
              </w:rPr>
              <w:t>Įstaig</w:t>
            </w:r>
            <w:r w:rsidRPr="0032650A">
              <w:rPr>
                <w:color w:val="auto"/>
                <w:lang w:val="lt-LT"/>
              </w:rPr>
              <w:t xml:space="preserve">ų, kitų </w:t>
            </w:r>
            <w:r w:rsidR="00E06CC7" w:rsidRPr="0032650A">
              <w:rPr>
                <w:color w:val="auto"/>
                <w:lang w:val="lt-LT"/>
              </w:rPr>
              <w:t>Įstaig</w:t>
            </w:r>
            <w:r w:rsidRPr="0032650A">
              <w:rPr>
                <w:color w:val="auto"/>
                <w:lang w:val="lt-LT"/>
              </w:rPr>
              <w:t>ų, ūkio subjektų garsines avarinio signalizavimo sistemas, elektronines sirenas,  regioninius ir vietinius transliuotojus.</w:t>
            </w:r>
          </w:p>
        </w:tc>
      </w:tr>
    </w:tbl>
    <w:p w14:paraId="1F163E87" w14:textId="77777777" w:rsidR="00942BA9" w:rsidRPr="0032650A" w:rsidRDefault="00942BA9" w:rsidP="00B771F4">
      <w:pPr>
        <w:pStyle w:val="BodyText1"/>
        <w:spacing w:line="360" w:lineRule="auto"/>
        <w:ind w:firstLine="0"/>
        <w:rPr>
          <w:b/>
          <w:bCs/>
          <w:color w:val="auto"/>
          <w:sz w:val="24"/>
          <w:szCs w:val="24"/>
        </w:rPr>
      </w:pPr>
    </w:p>
    <w:p w14:paraId="11CB9502" w14:textId="77777777" w:rsidR="00B771F4" w:rsidRPr="0032650A" w:rsidRDefault="00942BA9" w:rsidP="00B771F4">
      <w:pPr>
        <w:pStyle w:val="CentrBold"/>
        <w:spacing w:line="240" w:lineRule="auto"/>
        <w:ind w:firstLine="567"/>
        <w:rPr>
          <w:color w:val="auto"/>
          <w:sz w:val="24"/>
          <w:szCs w:val="24"/>
        </w:rPr>
      </w:pPr>
      <w:r w:rsidRPr="0032650A">
        <w:rPr>
          <w:color w:val="auto"/>
          <w:sz w:val="24"/>
          <w:szCs w:val="24"/>
        </w:rPr>
        <w:t>II</w:t>
      </w:r>
      <w:r w:rsidR="00B771F4" w:rsidRPr="0032650A">
        <w:rPr>
          <w:color w:val="auto"/>
          <w:sz w:val="24"/>
          <w:szCs w:val="24"/>
        </w:rPr>
        <w:t xml:space="preserve"> SKYRIUS</w:t>
      </w:r>
    </w:p>
    <w:p w14:paraId="7003DFD9" w14:textId="4B04CA24" w:rsidR="00942BA9" w:rsidRPr="0032650A" w:rsidRDefault="00942BA9" w:rsidP="00B771F4">
      <w:pPr>
        <w:pStyle w:val="CentrBold"/>
        <w:spacing w:line="240" w:lineRule="auto"/>
        <w:ind w:firstLine="567"/>
        <w:rPr>
          <w:color w:val="auto"/>
          <w:sz w:val="24"/>
          <w:szCs w:val="24"/>
        </w:rPr>
      </w:pPr>
      <w:r w:rsidRPr="0032650A">
        <w:rPr>
          <w:color w:val="auto"/>
          <w:sz w:val="24"/>
          <w:szCs w:val="24"/>
        </w:rPr>
        <w:t>CIVILINĖS SAUGOS SIGNALŲ PANAUDOJIMO TVARKA</w:t>
      </w:r>
    </w:p>
    <w:p w14:paraId="5FAF76CD" w14:textId="77777777" w:rsidR="00942BA9" w:rsidRPr="0032650A" w:rsidRDefault="00942BA9" w:rsidP="00135429">
      <w:pPr>
        <w:pStyle w:val="MAZAS"/>
        <w:spacing w:line="360" w:lineRule="auto"/>
        <w:ind w:firstLine="567"/>
        <w:rPr>
          <w:color w:val="auto"/>
          <w:sz w:val="24"/>
          <w:szCs w:val="24"/>
        </w:rPr>
      </w:pPr>
    </w:p>
    <w:p w14:paraId="696D70C2" w14:textId="77777777" w:rsidR="00942BA9" w:rsidRPr="0032650A" w:rsidRDefault="00942BA9" w:rsidP="00135429">
      <w:pPr>
        <w:pStyle w:val="BodyText1"/>
        <w:spacing w:line="360" w:lineRule="auto"/>
        <w:ind w:firstLine="567"/>
        <w:rPr>
          <w:color w:val="auto"/>
          <w:sz w:val="24"/>
          <w:szCs w:val="24"/>
        </w:rPr>
      </w:pPr>
      <w:r w:rsidRPr="0032650A">
        <w:rPr>
          <w:color w:val="auto"/>
          <w:sz w:val="24"/>
          <w:szCs w:val="24"/>
        </w:rPr>
        <w:t>2. Įspėjamasis garsinis ir įspėjamieji balsu skelbiami  signalai (išskyrus signalą ,,Oro pavojus“), atsižvelgiant į gresiančios ar susidariusios ekstremaliosios situacijos mastą, pobūdį ir grėsmės galimą poveikį, perduodami:</w:t>
      </w:r>
    </w:p>
    <w:p w14:paraId="268BBDF6" w14:textId="77777777" w:rsidR="00942BA9" w:rsidRPr="0032650A" w:rsidRDefault="00942BA9" w:rsidP="00135429">
      <w:pPr>
        <w:pStyle w:val="BodyText1"/>
        <w:spacing w:line="360" w:lineRule="auto"/>
        <w:ind w:firstLine="567"/>
        <w:rPr>
          <w:color w:val="auto"/>
          <w:sz w:val="24"/>
          <w:szCs w:val="24"/>
        </w:rPr>
      </w:pPr>
      <w:r w:rsidRPr="0032650A">
        <w:rPr>
          <w:color w:val="auto"/>
          <w:sz w:val="24"/>
          <w:szCs w:val="24"/>
        </w:rPr>
        <w:t xml:space="preserve">2.1.  Priešgaisrinės apsaugos ir gelbėjimo departamento prie Vidaus reikalų ministerijos (toliau – Priešgaisrinės apsaugos ir gelbėjimo departamento) direktoriaus nustatytų ūkio subjektų, </w:t>
      </w:r>
      <w:r w:rsidRPr="0032650A">
        <w:rPr>
          <w:color w:val="auto"/>
          <w:sz w:val="24"/>
          <w:szCs w:val="24"/>
        </w:rPr>
        <w:lastRenderedPageBreak/>
        <w:t>įregistruotų Valstybinės reikšmės ir pavojingų objektų registre (toliau – Sąrašo subjektai), vadovų sprendimu, įvykus avarijai, kai į aplinką patenka didelis kiekis pavojingų medžiagų,  ar susidarius kitai ekstremaliajai situacijai Sąrašo subjekte;</w:t>
      </w:r>
    </w:p>
    <w:p w14:paraId="5A034707" w14:textId="77777777" w:rsidR="00942BA9" w:rsidRPr="0032650A" w:rsidRDefault="00942BA9" w:rsidP="00135429">
      <w:pPr>
        <w:pStyle w:val="BodyText1"/>
        <w:spacing w:line="360" w:lineRule="auto"/>
        <w:ind w:firstLine="567"/>
        <w:rPr>
          <w:color w:val="auto"/>
          <w:sz w:val="24"/>
          <w:szCs w:val="24"/>
        </w:rPr>
      </w:pPr>
      <w:r w:rsidRPr="0032650A">
        <w:rPr>
          <w:color w:val="auto"/>
          <w:sz w:val="24"/>
          <w:szCs w:val="24"/>
        </w:rPr>
        <w:t>2.2.  savivaldybių administracijų direktorių sprendimu, gresiant ar susidarius savivaldybės lygio ekstremaliajai situacijai;</w:t>
      </w:r>
    </w:p>
    <w:p w14:paraId="4AC8CE61" w14:textId="77777777" w:rsidR="00942BA9" w:rsidRPr="0032650A" w:rsidRDefault="00942BA9" w:rsidP="00135429">
      <w:pPr>
        <w:pStyle w:val="BodyText1"/>
        <w:spacing w:line="360" w:lineRule="auto"/>
        <w:ind w:firstLine="567"/>
        <w:rPr>
          <w:color w:val="auto"/>
          <w:spacing w:val="-5"/>
          <w:sz w:val="24"/>
          <w:szCs w:val="24"/>
        </w:rPr>
      </w:pPr>
      <w:r w:rsidRPr="0032650A">
        <w:rPr>
          <w:color w:val="auto"/>
          <w:spacing w:val="-5"/>
          <w:sz w:val="24"/>
          <w:szCs w:val="24"/>
        </w:rPr>
        <w:t xml:space="preserve">2.3. Priešgaisrinės apsaugos ir gelbėjimo departamento direktoriaus sprendimu, gresiant ar susidarius valstybės lygio ekstremaliajai  situacijai; </w:t>
      </w:r>
    </w:p>
    <w:p w14:paraId="14A23C3A" w14:textId="77777777" w:rsidR="00942BA9" w:rsidRPr="0032650A" w:rsidRDefault="00942BA9" w:rsidP="00135429">
      <w:pPr>
        <w:pStyle w:val="BodyText1"/>
        <w:spacing w:line="360" w:lineRule="auto"/>
        <w:ind w:firstLine="567"/>
        <w:rPr>
          <w:color w:val="auto"/>
          <w:sz w:val="24"/>
          <w:szCs w:val="24"/>
        </w:rPr>
      </w:pPr>
      <w:r w:rsidRPr="0032650A">
        <w:rPr>
          <w:color w:val="auto"/>
          <w:sz w:val="24"/>
          <w:szCs w:val="24"/>
        </w:rPr>
        <w:t xml:space="preserve">2.4. kitų valstybės ir savivaldybių institucijų ir </w:t>
      </w:r>
      <w:r w:rsidR="00E06CC7" w:rsidRPr="0032650A">
        <w:rPr>
          <w:color w:val="auto"/>
          <w:sz w:val="24"/>
          <w:szCs w:val="24"/>
        </w:rPr>
        <w:t>Įstaig</w:t>
      </w:r>
      <w:r w:rsidRPr="0032650A">
        <w:rPr>
          <w:color w:val="auto"/>
          <w:sz w:val="24"/>
          <w:szCs w:val="24"/>
        </w:rPr>
        <w:t xml:space="preserve">ų, kitų </w:t>
      </w:r>
      <w:r w:rsidR="00E06CC7" w:rsidRPr="0032650A">
        <w:rPr>
          <w:color w:val="auto"/>
          <w:sz w:val="24"/>
          <w:szCs w:val="24"/>
        </w:rPr>
        <w:t>Įstaig</w:t>
      </w:r>
      <w:r w:rsidRPr="0032650A">
        <w:rPr>
          <w:color w:val="auto"/>
          <w:sz w:val="24"/>
          <w:szCs w:val="24"/>
        </w:rPr>
        <w:t xml:space="preserve">ų, ūkio subjektų ar jiems priklausančių objektų vadovų sprendimu, gresiant ar susidarius ekstremaliajai situacijai šiuose objektuose. </w:t>
      </w:r>
    </w:p>
    <w:p w14:paraId="2EED4082" w14:textId="77777777" w:rsidR="00942BA9" w:rsidRPr="0032650A" w:rsidRDefault="00942BA9" w:rsidP="00135429">
      <w:pPr>
        <w:pStyle w:val="BodyText1"/>
        <w:spacing w:line="360" w:lineRule="auto"/>
        <w:ind w:firstLine="567"/>
        <w:rPr>
          <w:color w:val="auto"/>
          <w:sz w:val="24"/>
          <w:szCs w:val="24"/>
        </w:rPr>
      </w:pPr>
      <w:r w:rsidRPr="0032650A">
        <w:rPr>
          <w:color w:val="auto"/>
          <w:sz w:val="24"/>
          <w:szCs w:val="24"/>
        </w:rPr>
        <w:t>3. Įspėjamasis garsinis signalas pratybų metu skelbiamas tik suderinus su savivaldybės administracijos direktoriumi ir iš anksto per visuomenės informavimo priemones pranešus gyventojams.</w:t>
      </w:r>
    </w:p>
    <w:p w14:paraId="5ED080FC" w14:textId="77777777" w:rsidR="00942BA9" w:rsidRPr="0032650A" w:rsidRDefault="00942BA9" w:rsidP="00135429">
      <w:pPr>
        <w:pStyle w:val="BodyText1"/>
        <w:spacing w:line="360" w:lineRule="auto"/>
        <w:ind w:firstLine="567"/>
        <w:rPr>
          <w:color w:val="auto"/>
          <w:sz w:val="24"/>
          <w:szCs w:val="24"/>
        </w:rPr>
      </w:pPr>
      <w:r w:rsidRPr="0032650A">
        <w:rPr>
          <w:color w:val="auto"/>
          <w:sz w:val="24"/>
          <w:szCs w:val="24"/>
        </w:rPr>
        <w:t>4. Įspėjamasis balsu skelbiamas signalas ,,Oro pavojus“ perduodamas Lietuvos Respublikos krašto apsaugos ministerijos sprendimu, iškilus tiesioginei priešo užpuolimo grėsmei.</w:t>
      </w:r>
    </w:p>
    <w:p w14:paraId="7FF12181" w14:textId="77777777" w:rsidR="00942BA9" w:rsidRPr="0032650A" w:rsidRDefault="00942BA9" w:rsidP="00135429">
      <w:pPr>
        <w:pStyle w:val="BodyText1"/>
        <w:spacing w:line="360" w:lineRule="auto"/>
        <w:ind w:firstLine="567"/>
        <w:rPr>
          <w:color w:val="auto"/>
          <w:spacing w:val="-2"/>
          <w:sz w:val="24"/>
          <w:szCs w:val="24"/>
        </w:rPr>
      </w:pPr>
      <w:r w:rsidRPr="0032650A">
        <w:rPr>
          <w:color w:val="auto"/>
          <w:spacing w:val="-2"/>
          <w:sz w:val="24"/>
          <w:szCs w:val="24"/>
        </w:rPr>
        <w:t>5. Perspėjimo sistemoje, kurioje naudojamos elektroninės sirenos,  įspėjamieji balsu perduodami CS signalai privalo būti iš anksto įrašyti į elektroninių sirenų valdiklius, o gyventojams privalo būti perduodami kartu su įspėjamuoju garsiniu signalu tokia tvarka: 45 sek. – įspėjamasis garsinis signalas, 15 sek. – įspėjamasis  balsu skelbiamas signalas. Tai kartojama 3 kartus. Bendra trukmė ne ilgesnė nei 3 min.</w:t>
      </w:r>
    </w:p>
    <w:p w14:paraId="609F4986" w14:textId="77777777" w:rsidR="00942BA9" w:rsidRPr="0032650A" w:rsidRDefault="00942BA9" w:rsidP="00135429">
      <w:pPr>
        <w:pStyle w:val="BodyText1"/>
        <w:spacing w:line="360" w:lineRule="auto"/>
        <w:ind w:firstLine="567"/>
        <w:rPr>
          <w:color w:val="auto"/>
          <w:sz w:val="24"/>
          <w:szCs w:val="24"/>
        </w:rPr>
      </w:pPr>
      <w:r w:rsidRPr="0032650A">
        <w:rPr>
          <w:color w:val="auto"/>
          <w:sz w:val="24"/>
          <w:szCs w:val="24"/>
        </w:rPr>
        <w:t xml:space="preserve">6. Įspėjamųjų balsu skelbiamų  signalų ir rekomendacijų, perduodamų per valstybės ir savivaldybių institucijų ir </w:t>
      </w:r>
      <w:r w:rsidR="00E06CC7" w:rsidRPr="0032650A">
        <w:rPr>
          <w:color w:val="auto"/>
          <w:sz w:val="24"/>
          <w:szCs w:val="24"/>
        </w:rPr>
        <w:t>Įstaig</w:t>
      </w:r>
      <w:r w:rsidRPr="0032650A">
        <w:rPr>
          <w:color w:val="auto"/>
          <w:sz w:val="24"/>
          <w:szCs w:val="24"/>
        </w:rPr>
        <w:t xml:space="preserve">ų, kitų </w:t>
      </w:r>
      <w:r w:rsidR="00E06CC7" w:rsidRPr="0032650A">
        <w:rPr>
          <w:color w:val="auto"/>
          <w:sz w:val="24"/>
          <w:szCs w:val="24"/>
        </w:rPr>
        <w:t>Įstaig</w:t>
      </w:r>
      <w:r w:rsidRPr="0032650A">
        <w:rPr>
          <w:color w:val="auto"/>
          <w:sz w:val="24"/>
          <w:szCs w:val="24"/>
        </w:rPr>
        <w:t xml:space="preserve">ų, ūkio subjektų garsines avarinio signalizavimo sistemas, elektronines sirenas,  regioninius ir vietinius transliuotojus, bendra trukmė turėtų būti ne ilgesnė nei 1,5 min. Kitų pranešimų ir rekomendacijų trukmė neribojama. </w:t>
      </w:r>
    </w:p>
    <w:p w14:paraId="59D476AA" w14:textId="77777777" w:rsidR="0077118E" w:rsidRPr="0032650A" w:rsidRDefault="00942BA9" w:rsidP="00135429">
      <w:pPr>
        <w:pStyle w:val="BodyText1"/>
        <w:spacing w:line="360" w:lineRule="auto"/>
        <w:ind w:firstLine="567"/>
        <w:rPr>
          <w:color w:val="auto"/>
          <w:sz w:val="24"/>
          <w:szCs w:val="24"/>
        </w:rPr>
      </w:pPr>
      <w:r w:rsidRPr="0032650A">
        <w:rPr>
          <w:color w:val="auto"/>
          <w:sz w:val="24"/>
          <w:szCs w:val="24"/>
        </w:rPr>
        <w:t xml:space="preserve">7. Gyventojai, gyvenantys šalia Sąrašo subjektų, ir darbuotojai, dirbantys juose, privalo būti iš anksto informuoti apie jiems gresiančius pavojus, įvykus avarijai šiuose Sąrašo subjektuose, ir, išgirdę įspėjamąjį garsinį signalą, elgtis pagal išankstines Sąrašo subjektų pateiktas rekomendacijas. Tiksli informacija apie susidariusią ekstremaliąją situaciją, gyventojams ir darbuotojams iškilusią grėsmę ir rekomendacijos pateikiamos per elektronines sirenas, garsines avarines signalizavimo sistemas ir, atsižvelgiant į avarijos mastą, pobūdį ir grėsmės galimą poveikį, per nacionalinius ir (ar) regioninius bei vietinius transliuotojus. </w:t>
      </w:r>
      <w:r w:rsidR="0077118E" w:rsidRPr="0032650A">
        <w:rPr>
          <w:color w:val="auto"/>
        </w:rPr>
        <w:br w:type="page"/>
      </w:r>
    </w:p>
    <w:p w14:paraId="54D51D4C" w14:textId="77777777" w:rsidR="00B771F4" w:rsidRPr="0032650A" w:rsidRDefault="00B771F4" w:rsidP="00B771F4">
      <w:pPr>
        <w:pStyle w:val="Puslapioinaostekstas"/>
        <w:tabs>
          <w:tab w:val="left" w:pos="1080"/>
        </w:tabs>
        <w:spacing w:line="240" w:lineRule="auto"/>
        <w:ind w:left="5670" w:firstLine="0"/>
        <w:contextualSpacing/>
        <w:jc w:val="left"/>
        <w:rPr>
          <w:bCs/>
          <w:sz w:val="24"/>
          <w:szCs w:val="24"/>
        </w:rPr>
      </w:pPr>
      <w:r w:rsidRPr="0032650A">
        <w:rPr>
          <w:bCs/>
          <w:sz w:val="24"/>
          <w:szCs w:val="24"/>
        </w:rPr>
        <w:lastRenderedPageBreak/>
        <w:t>Jonavos Jeronimo Ralio gimnazijos ekstremaliųjų situacijų valdymo plano</w:t>
      </w:r>
    </w:p>
    <w:p w14:paraId="0ED1BD4F" w14:textId="194ACD82" w:rsidR="00B771F4" w:rsidRPr="0032650A" w:rsidRDefault="00B771F4" w:rsidP="00B771F4">
      <w:pPr>
        <w:pStyle w:val="Puslapioinaostekstas"/>
        <w:tabs>
          <w:tab w:val="left" w:pos="1080"/>
        </w:tabs>
        <w:spacing w:line="240" w:lineRule="auto"/>
        <w:ind w:left="5670" w:firstLine="0"/>
        <w:contextualSpacing/>
        <w:jc w:val="left"/>
        <w:rPr>
          <w:bCs/>
          <w:sz w:val="24"/>
          <w:szCs w:val="24"/>
        </w:rPr>
      </w:pPr>
      <w:r w:rsidRPr="0032650A">
        <w:rPr>
          <w:bCs/>
          <w:sz w:val="24"/>
          <w:szCs w:val="24"/>
        </w:rPr>
        <w:t>13 priedas</w:t>
      </w:r>
    </w:p>
    <w:p w14:paraId="17B4D0B6" w14:textId="77777777" w:rsidR="00C33062" w:rsidRPr="0032650A" w:rsidRDefault="00C33062" w:rsidP="00135429">
      <w:pPr>
        <w:pStyle w:val="Patvirtinta"/>
        <w:spacing w:line="283" w:lineRule="auto"/>
        <w:ind w:left="0" w:firstLine="567"/>
        <w:rPr>
          <w:color w:val="auto"/>
          <w:sz w:val="24"/>
          <w:szCs w:val="24"/>
        </w:rPr>
      </w:pPr>
    </w:p>
    <w:p w14:paraId="0EB78DB8" w14:textId="77777777" w:rsidR="006159E8" w:rsidRPr="0032650A" w:rsidRDefault="006159E8" w:rsidP="00135429">
      <w:pPr>
        <w:pStyle w:val="Patvirtinta"/>
        <w:spacing w:line="283" w:lineRule="auto"/>
        <w:ind w:left="0" w:firstLine="567"/>
        <w:jc w:val="center"/>
        <w:rPr>
          <w:b/>
          <w:color w:val="auto"/>
          <w:sz w:val="32"/>
          <w:szCs w:val="24"/>
        </w:rPr>
      </w:pPr>
      <w:r w:rsidRPr="0032650A">
        <w:rPr>
          <w:b/>
          <w:color w:val="auto"/>
          <w:sz w:val="24"/>
        </w:rPr>
        <w:t>REKOMENDACIJOS KAIP IŠVENGTI AR PATIRTI KUO MAŽIAU ŽALOS GRESIANT AR SUSIDARIUS EKSTREMALIAJAI SITUACIJAI</w:t>
      </w:r>
    </w:p>
    <w:p w14:paraId="360D8D34" w14:textId="77777777" w:rsidR="006159E8" w:rsidRPr="0032650A" w:rsidRDefault="006159E8" w:rsidP="00135429">
      <w:pPr>
        <w:pStyle w:val="Patvirtinta"/>
        <w:spacing w:line="283" w:lineRule="auto"/>
        <w:ind w:left="0" w:firstLine="567"/>
        <w:rPr>
          <w:color w:val="auto"/>
          <w:sz w:val="24"/>
          <w:szCs w:val="24"/>
        </w:rPr>
      </w:pPr>
    </w:p>
    <w:p w14:paraId="40EEE6B9" w14:textId="77777777" w:rsidR="0077118E" w:rsidRPr="0032650A" w:rsidRDefault="0077118E" w:rsidP="00EF68CD">
      <w:pPr>
        <w:pStyle w:val="Patvirtinta"/>
        <w:spacing w:line="283" w:lineRule="auto"/>
        <w:ind w:left="4678" w:firstLine="0"/>
        <w:rPr>
          <w:color w:val="auto"/>
          <w:sz w:val="24"/>
          <w:szCs w:val="24"/>
        </w:rPr>
      </w:pPr>
      <w:r w:rsidRPr="0032650A">
        <w:rPr>
          <w:color w:val="auto"/>
          <w:sz w:val="24"/>
          <w:szCs w:val="24"/>
        </w:rPr>
        <w:t>PATVIRTINTA</w:t>
      </w:r>
    </w:p>
    <w:p w14:paraId="719A5693" w14:textId="5ED63CD9" w:rsidR="0077118E" w:rsidRPr="0032650A" w:rsidRDefault="0077118E" w:rsidP="00EF68CD">
      <w:pPr>
        <w:pStyle w:val="Patvirtinta"/>
        <w:spacing w:line="283" w:lineRule="auto"/>
        <w:ind w:left="4678" w:firstLine="0"/>
        <w:rPr>
          <w:color w:val="auto"/>
          <w:sz w:val="24"/>
          <w:szCs w:val="24"/>
        </w:rPr>
      </w:pPr>
      <w:r w:rsidRPr="0032650A">
        <w:rPr>
          <w:color w:val="auto"/>
          <w:sz w:val="24"/>
          <w:szCs w:val="24"/>
        </w:rPr>
        <w:t>Priešgaisrinės apsaugos ir gelbėjimo departamento prie Vidaus reikalų ministerijos direktoriaus 2010 m. gruodžio 8 d.</w:t>
      </w:r>
      <w:r w:rsidR="000B6D44" w:rsidRPr="0032650A">
        <w:rPr>
          <w:color w:val="auto"/>
          <w:sz w:val="24"/>
          <w:szCs w:val="24"/>
        </w:rPr>
        <w:t xml:space="preserve"> </w:t>
      </w:r>
      <w:r w:rsidRPr="0032650A">
        <w:rPr>
          <w:color w:val="auto"/>
          <w:sz w:val="24"/>
          <w:szCs w:val="24"/>
        </w:rPr>
        <w:t>įsakymu Nr. 1-341</w:t>
      </w:r>
    </w:p>
    <w:p w14:paraId="5BE93888" w14:textId="77777777" w:rsidR="000B6D44" w:rsidRPr="0032650A" w:rsidRDefault="000B6D44" w:rsidP="00135429">
      <w:pPr>
        <w:pStyle w:val="Patvirtinta"/>
        <w:spacing w:line="283" w:lineRule="auto"/>
        <w:ind w:left="0" w:firstLine="567"/>
        <w:rPr>
          <w:color w:val="auto"/>
          <w:sz w:val="24"/>
          <w:szCs w:val="24"/>
        </w:rPr>
      </w:pPr>
    </w:p>
    <w:p w14:paraId="48F84096" w14:textId="77777777" w:rsidR="0077118E" w:rsidRPr="0032650A" w:rsidRDefault="0077118E" w:rsidP="00135429">
      <w:pPr>
        <w:pStyle w:val="CentrBold"/>
        <w:spacing w:line="283" w:lineRule="auto"/>
        <w:ind w:firstLine="567"/>
        <w:rPr>
          <w:color w:val="auto"/>
          <w:sz w:val="24"/>
          <w:szCs w:val="24"/>
        </w:rPr>
      </w:pPr>
      <w:r w:rsidRPr="0032650A">
        <w:rPr>
          <w:color w:val="auto"/>
          <w:sz w:val="24"/>
          <w:szCs w:val="24"/>
        </w:rPr>
        <w:t xml:space="preserve">CIVILINĖS SAUGOS REKOMENDACIJOS, KAIP ELGTIS PAVOJINGOS </w:t>
      </w:r>
      <w:r w:rsidRPr="0032650A">
        <w:rPr>
          <w:color w:val="auto"/>
          <w:sz w:val="24"/>
          <w:szCs w:val="24"/>
        </w:rPr>
        <w:br/>
        <w:t>AR YPAČ PAVOJINGOS UŽKREČIAMOSIOS LIGOS (EPIDEMIJOS AR PANDEMIJOS) METU</w:t>
      </w:r>
    </w:p>
    <w:p w14:paraId="76D285A4" w14:textId="77777777" w:rsidR="0077118E" w:rsidRPr="0032650A" w:rsidRDefault="0077118E" w:rsidP="00135429">
      <w:pPr>
        <w:pStyle w:val="BodyText6"/>
        <w:spacing w:line="283" w:lineRule="auto"/>
        <w:ind w:firstLine="567"/>
        <w:rPr>
          <w:color w:val="auto"/>
          <w:sz w:val="24"/>
          <w:szCs w:val="24"/>
        </w:rPr>
      </w:pPr>
    </w:p>
    <w:p w14:paraId="055DEBE7"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 Kilus pavojui užsikrėsti pavojinga ar ypač pavojinga užkrečiamąja liga:</w:t>
      </w:r>
    </w:p>
    <w:p w14:paraId="7F2FB230"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1.1. griežtai vykdykite asmens ir visuomenės sveikatos priežiūros specialistų ir (ar) Valstybinės maisto ir veterinarijos tarnybos nurodymus bei rekomendacijas;</w:t>
      </w:r>
    </w:p>
    <w:p w14:paraId="63D3E142"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1.2. be reikalo neikite iš namų, prireikus išeiti, jei turite, dėvėkite respiratorių arba vienkartinę kaukę;</w:t>
      </w:r>
    </w:p>
    <w:p w14:paraId="52758AB3"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1.3. venkite masinio susibūrimo vietų ir artimo kontakto su kitais asmenimis;</w:t>
      </w:r>
    </w:p>
    <w:p w14:paraId="0256DA2F"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1.4. jei Jūsų darbas reikalauja nuolatinio kontakto su klientais ar pirkėjais, dėvėkite vienkartinę kaukę;</w:t>
      </w:r>
    </w:p>
    <w:p w14:paraId="58FCF8CA"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1.5. venkite naudotis viešuoju keleiviniu transportu, eikite pėsčiomis arba važiuokite savo transportu, jei vykstate viešuoju transportu – dėvėkite respiratorių arba vienkartinę kaukę;</w:t>
      </w:r>
    </w:p>
    <w:p w14:paraId="7BE154AB"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1.6. griežtai laikykitės asmens higienos reikalavimų, dažnai plaukite rankas su muilu tekančiu šiltu vandeniu, ypač prieš valgymą;</w:t>
      </w:r>
    </w:p>
    <w:p w14:paraId="0E7A1B8F"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1.7. stebėkite savo bei artimųjų sveikatos būklę, pvz., matuokite kūno temperatūrą rytais ir vakarais;</w:t>
      </w:r>
    </w:p>
    <w:p w14:paraId="7D80051A"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1.8. vartokite gerai termiškai apdorotą maistą, maisto produktus laikykite tinkamoje temperatūroje, venkite kryžminio maisto užterštumo;</w:t>
      </w:r>
    </w:p>
    <w:p w14:paraId="3350B394"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1.9. kiekvieną dieną vėdinkite patalpas, valykite grindis ir liečiamus paviršius drėgna šluoste, jei yra, naikinkite vabzdžius ir graužikus;</w:t>
      </w:r>
    </w:p>
    <w:p w14:paraId="3A05F56E"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1.10. įspėkite vaikus, kad neliestų nugaišusių paukščių ir graužikų, nežaistų su sergančiais ar net sveikai atrodančiais paukščiais, naminiais gyvūnais, neneštų jų į namus.</w:t>
      </w:r>
    </w:p>
    <w:p w14:paraId="11A54D70"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 Pajutę pavojingos ar ypač pavojingos užkrečiamosios ligos požymius:</w:t>
      </w:r>
    </w:p>
    <w:p w14:paraId="0D987850"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2.1. jei pradėjote karščiuoti, pajutote nuovargį, galvos ir kūno raumenų skausmus, nedelsdami kreipkitės į asmens sveikatos priežiūros specialistus;</w:t>
      </w:r>
    </w:p>
    <w:p w14:paraId="2D4C5880"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2.2. ligonį izoliuokite nuo šeimos narių atskirame gerai vėdinamame kambaryje arba 1 m atstumu atitverkite nuo aplinkinių ligonio lovą užuolaidomis ar pan.;</w:t>
      </w:r>
    </w:p>
    <w:p w14:paraId="64EBEC42"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2.3. su ligoniu turėtų bendrauti tik vienas šeimos narys, jis privalo dėvėti vienkartinę kaukę;</w:t>
      </w:r>
    </w:p>
    <w:p w14:paraId="49D37DF0"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2.4. ligonio slaugai naudokite vienkartines slaugos priemones, skirkite jam atskirus indus, patalynę, rankšluosčius, drabužius.</w:t>
      </w:r>
    </w:p>
    <w:p w14:paraId="5193317C" w14:textId="77777777" w:rsidR="0077118E" w:rsidRPr="0032650A" w:rsidRDefault="0077118E" w:rsidP="00135429">
      <w:pPr>
        <w:pStyle w:val="Linija"/>
        <w:spacing w:line="283" w:lineRule="auto"/>
        <w:ind w:firstLine="567"/>
        <w:rPr>
          <w:color w:val="auto"/>
          <w:sz w:val="24"/>
          <w:szCs w:val="24"/>
        </w:rPr>
      </w:pPr>
      <w:r w:rsidRPr="0032650A">
        <w:rPr>
          <w:color w:val="auto"/>
          <w:sz w:val="24"/>
          <w:szCs w:val="24"/>
        </w:rPr>
        <w:t>___________________</w:t>
      </w:r>
    </w:p>
    <w:p w14:paraId="67221FD5" w14:textId="77777777" w:rsidR="0077118E" w:rsidRPr="0032650A" w:rsidRDefault="0077118E" w:rsidP="00135429">
      <w:pPr>
        <w:pStyle w:val="CentrBold"/>
        <w:spacing w:line="283" w:lineRule="auto"/>
        <w:ind w:firstLine="567"/>
        <w:rPr>
          <w:color w:val="auto"/>
          <w:sz w:val="24"/>
          <w:szCs w:val="24"/>
        </w:rPr>
      </w:pPr>
      <w:r w:rsidRPr="0032650A">
        <w:rPr>
          <w:color w:val="auto"/>
          <w:sz w:val="24"/>
          <w:szCs w:val="24"/>
        </w:rPr>
        <w:lastRenderedPageBreak/>
        <w:t>CIVILINĖS SAUGOS REKOMENDACIJOS, KAIP ELGTIS KILUS URAGANUI</w:t>
      </w:r>
    </w:p>
    <w:p w14:paraId="232C1EA0" w14:textId="77777777" w:rsidR="0077118E" w:rsidRPr="0032650A" w:rsidRDefault="0077118E" w:rsidP="00135429">
      <w:pPr>
        <w:pStyle w:val="BodyText6"/>
        <w:spacing w:line="283" w:lineRule="auto"/>
        <w:ind w:firstLine="567"/>
        <w:rPr>
          <w:color w:val="auto"/>
          <w:sz w:val="24"/>
          <w:szCs w:val="24"/>
        </w:rPr>
      </w:pPr>
    </w:p>
    <w:p w14:paraId="6E9F9758"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 Artėjant uraganui (labai stipriam vėjui):</w:t>
      </w:r>
    </w:p>
    <w:p w14:paraId="7B7E0626"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1.1. uždarykite duris, langus, orlaides, dūmtraukių sklendes, uždenkite vėdinimo angas;</w:t>
      </w:r>
    </w:p>
    <w:p w14:paraId="2CBED153"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1.2. užgesinkite ugnį krosnyje, išjunkite iš elektros tinklo naudojamus elektros prietaisus ir dujas, pasiruoškite galimiems elektros tiekimo sutrikimams;</w:t>
      </w:r>
    </w:p>
    <w:p w14:paraId="2F7117D3"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1.3. iš balkonų išneškite lengvus daiktus arba juos gerai pritvirtinkite;</w:t>
      </w:r>
    </w:p>
    <w:p w14:paraId="20ABB5BF"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1.4. sutvirtinkite laikinus pastatus, statinius, mechanizmus, laikinas konstrukcijas, įrenginius, pavėjinėje namo pusėje sutvirtinkite stogą;</w:t>
      </w:r>
    </w:p>
    <w:p w14:paraId="76682DC9"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1.5. atidėkite planuotas keliones;</w:t>
      </w:r>
    </w:p>
    <w:p w14:paraId="15B16A37"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1.6. nepalikite automobilių prie didelių medžių;</w:t>
      </w:r>
    </w:p>
    <w:p w14:paraId="52446C90"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1.7. jei gyvenate kaime, gyvulius nuveskite į tvartus, uždarykite tvartų duris;</w:t>
      </w:r>
    </w:p>
    <w:p w14:paraId="2605AD13"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1.8. pasirūpinkite maisto ir vandens atsargomis 2–3 dienoms, taip pat namuose turėkite mobilųjį telefoną, žibintuvėlį, atsarginių elementų, radijo imtuvą, žvakių.</w:t>
      </w:r>
    </w:p>
    <w:p w14:paraId="42CD86CC"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 Uragano (labai stipraus vėjo) metu:</w:t>
      </w:r>
    </w:p>
    <w:p w14:paraId="61B9123B"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2.1. likite uždarose patalpose arba, jei esate lauke, eikite į vidų;</w:t>
      </w:r>
    </w:p>
    <w:p w14:paraId="13FD3E46"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2.2. nepalikite gyvenamosios vietos be ypatingos priežasties;</w:t>
      </w:r>
    </w:p>
    <w:p w14:paraId="754AB8ED"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2.3. jei esate pastate, pasitraukite nuo langų į mažiau pavojingas vietas: prie vidinės pastato sienos, į koridorių, vonios kambarį ir pan.;</w:t>
      </w:r>
    </w:p>
    <w:p w14:paraId="4EA55076"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2.4. jei esate gatvėje, laikykitės kaip galima toliau nuo lengvos konstrukcijos pastatų, tiltų, estakadų, elektros perdavimo linijų, medžių, upių, ežerų ir pramonės objektų. Kad apsisaugotumėte nuo lekiančių nuolaužų, naudokitės faneros, kartono ar plastikinėmis dėžėmis, lentomis ar kitais pasitaikiusiais daiktais. Neikite į apgriautus pastatus;</w:t>
      </w:r>
    </w:p>
    <w:p w14:paraId="370C9C27"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2.5. jei gyvenate mediniuose ar lengvos konstrukcijos namuose, slėpkitės rūsiuose;</w:t>
      </w:r>
    </w:p>
    <w:p w14:paraId="79CF6379"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2.6. nesiartinkite prie nutrūkusių elektros laidų.</w:t>
      </w:r>
    </w:p>
    <w:p w14:paraId="24281AF6"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3. Patarimai darbdaviams:</w:t>
      </w:r>
    </w:p>
    <w:p w14:paraId="319F088A"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3.1. perspėkite darbuotojus apie artėjantį pavojingą hidrometeorologinį reiškinį ir informuokite, kokie darbai turi būti nutraukti;</w:t>
      </w:r>
    </w:p>
    <w:p w14:paraId="3D176050"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3.2. pasirūpinkite, kad būtų sutvirtinti laikini pastatai ir konstrukcijos, taip pat mechanizmai ir įrenginiai;</w:t>
      </w:r>
    </w:p>
    <w:p w14:paraId="44D6B028"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3.3. sustabdykite krovos darbus su kranais ir kituose objektuose, nedirbkite su atvira ugnimi;</w:t>
      </w:r>
    </w:p>
    <w:p w14:paraId="7B30D93A"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3.4. svarbesniuose objektuose patikrinkite avarinius elektros energijos šaltinius, pasirūpinkite kuro atsargomis ir pasirenkite gamybos proceso avariniam sustabdymui.</w:t>
      </w:r>
    </w:p>
    <w:p w14:paraId="1C0A7916" w14:textId="77777777" w:rsidR="0077118E" w:rsidRPr="0032650A" w:rsidRDefault="0077118E" w:rsidP="00135429">
      <w:pPr>
        <w:pStyle w:val="Linija"/>
        <w:spacing w:line="283" w:lineRule="auto"/>
        <w:ind w:firstLine="567"/>
        <w:rPr>
          <w:color w:val="auto"/>
          <w:sz w:val="24"/>
          <w:szCs w:val="24"/>
        </w:rPr>
      </w:pPr>
      <w:r w:rsidRPr="0032650A">
        <w:rPr>
          <w:color w:val="auto"/>
          <w:sz w:val="24"/>
          <w:szCs w:val="24"/>
        </w:rPr>
        <w:t>___________________</w:t>
      </w:r>
    </w:p>
    <w:p w14:paraId="58D413F0" w14:textId="77777777" w:rsidR="0077118E" w:rsidRPr="0032650A" w:rsidRDefault="0077118E" w:rsidP="00135429">
      <w:pPr>
        <w:pStyle w:val="BodyText6"/>
        <w:spacing w:line="283" w:lineRule="auto"/>
        <w:ind w:firstLine="567"/>
        <w:rPr>
          <w:color w:val="auto"/>
          <w:sz w:val="24"/>
          <w:szCs w:val="24"/>
        </w:rPr>
      </w:pPr>
    </w:p>
    <w:p w14:paraId="5B0DBAF3" w14:textId="77777777" w:rsidR="0077118E" w:rsidRPr="0032650A" w:rsidRDefault="0077118E" w:rsidP="00135429">
      <w:pPr>
        <w:pStyle w:val="CentrBold"/>
        <w:spacing w:line="283" w:lineRule="auto"/>
        <w:ind w:firstLine="567"/>
        <w:rPr>
          <w:color w:val="auto"/>
          <w:sz w:val="24"/>
          <w:szCs w:val="24"/>
        </w:rPr>
      </w:pPr>
      <w:r w:rsidRPr="0032650A">
        <w:rPr>
          <w:color w:val="auto"/>
          <w:sz w:val="24"/>
          <w:szCs w:val="24"/>
        </w:rPr>
        <w:t>CIVILINĖS SAUGOS REKOMENDACIJOS, KAIP ELGTIS ĮVYKUS CHEMINEI AVARIJAI</w:t>
      </w:r>
    </w:p>
    <w:p w14:paraId="38C9D12C" w14:textId="77777777" w:rsidR="0077118E" w:rsidRPr="0032650A" w:rsidRDefault="0077118E" w:rsidP="00135429">
      <w:pPr>
        <w:pStyle w:val="BodyText6"/>
        <w:spacing w:line="283" w:lineRule="auto"/>
        <w:ind w:firstLine="567"/>
        <w:rPr>
          <w:color w:val="auto"/>
          <w:sz w:val="24"/>
          <w:szCs w:val="24"/>
        </w:rPr>
      </w:pPr>
    </w:p>
    <w:p w14:paraId="316A571B"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 Kilus cheminiam pavojui:</w:t>
      </w:r>
    </w:p>
    <w:p w14:paraId="579C83A5"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1.1. klausykite pranešimų per Lietuvos nacionalinio radijo ar televizijos programą;</w:t>
      </w:r>
    </w:p>
    <w:p w14:paraId="2A732CCE"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1.2. nepanikuokite, perspėkite artimuosius, kaimynus;</w:t>
      </w:r>
    </w:p>
    <w:p w14:paraId="1F8AA8D7"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1.3. esant cheminės taršos pavojui, labai svarbu veikti greitai;</w:t>
      </w:r>
    </w:p>
    <w:p w14:paraId="257BF6F4"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1.4. negalima valgyti, gerti, rūkyti, jei esate pavojingomis cheminėmis medžiagomis užterštoje teritorijoje.</w:t>
      </w:r>
    </w:p>
    <w:p w14:paraId="1FBDC6FC"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lastRenderedPageBreak/>
        <w:t>2. Jei nurodyta pasišalinti (evakuotis) iš pavojingomis medžiagomis užterštų teritorijų:</w:t>
      </w:r>
    </w:p>
    <w:p w14:paraId="4E876AF1"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2.1. pavojingos cheminės medžiagos yra itin lakios ir stipriai dirgina kvėpavimo takus, akių gleivinę, odą, todėl būtinai saugokite šias kūno dalis:</w:t>
      </w:r>
    </w:p>
    <w:p w14:paraId="3C1E7EA3"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2.1.1. kvėpavimo takams ir akims apsaugoti, jei turite, dėvėkite viso veido panoraminę kaukę su sudėtiniu filtru arba pusės veido kaukę ir apsauginius akinius. Jei turite, lauke dėvėkite respiratorių, užsiriškite sudrėkintą vatos ir marlės raištį arba pridenkite burną ir nosį drėgnu rankšluosčiu;</w:t>
      </w:r>
    </w:p>
    <w:p w14:paraId="78ECF9F2"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2.1.2. odai apsaugoti geriausiai tinka vandens nepraleidžiantys drabužiai ir avalynė (vandeniui nepralaidžios sintetinės striukės, lietpalčiai, polietileniniai apsiaustai, guminiai batai), užsimaukite pirštines, užsidėkite kepurę, apsivyniokite kaklą šaliku, stenkitės nepalikti neapsaugotų kūno vietų;</w:t>
      </w:r>
    </w:p>
    <w:p w14:paraId="363DA4BD"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2.2. nedelsdami pasišalinkite iš užterštos teritorijos nurodyta kryptimi vengdami žemesnių vietų. Jei kryptis nenurodyta, judėkite statmenai vėjo krypčiai, kad vėjas pūstų į šoną ir tik atviromis vietomis (venkite daubų, uždarų kiemų, siaurų gatvelių, tankiai krūmais apaugusių vietų);</w:t>
      </w:r>
    </w:p>
    <w:p w14:paraId="75E5A8D2"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2.3. eidami per užterštą vietovę nekelkite dulkių, nesilieskite prie pastatų sienų, tvorų, kitų daiktų;</w:t>
      </w:r>
    </w:p>
    <w:p w14:paraId="068A690B"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2.4. nesislėpkite rūsiuose, duobėse, grioviuose ar kitose žemose vietose, nes ten labai kaupiasi pavojingos medžiagos, pasitraukite į aukštesnes vietas, lipkite į viršutinius aukštus;</w:t>
      </w:r>
    </w:p>
    <w:p w14:paraId="06EC7C14"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2.5. išeidami iš namų (ar kitų patalpų) išjunkite vėdinimo, oro tiekimo, kondicionavimo ir šildymo oru sistemas, dujas, uždarykite langus, orlaides, dūmtraukių sklendes, uždenkite vėdinimo angas. Pasiimkite būtiniausius daiktus:</w:t>
      </w:r>
    </w:p>
    <w:p w14:paraId="3960BDC5"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2.5.1. pirmosios medicinos pagalbos vaistinėlę. Nepamirškite reguliariai vartojamų vaistų;</w:t>
      </w:r>
    </w:p>
    <w:p w14:paraId="4F5CF260"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2.5.2. dokumentus (pasas, gimimo ir santuokos liudijimas, atestatas, diplomas, nuosavybės dokumentai);</w:t>
      </w:r>
    </w:p>
    <w:p w14:paraId="3BCB357A"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2.5.3. pinigus (grynieji pinigai, kreditinės kortelės, vertybiniai popieriai, brangenybės);</w:t>
      </w:r>
    </w:p>
    <w:p w14:paraId="7DCF52AC"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2.5.4. šeimos relikvijas, kelias nuotraukas;</w:t>
      </w:r>
    </w:p>
    <w:p w14:paraId="15A38A05"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2.5.5. ilgai negendančių maisto produktų (2–3 dienoms);</w:t>
      </w:r>
    </w:p>
    <w:p w14:paraId="3DF2AD45"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2.5.6. geriamojo vandens;</w:t>
      </w:r>
    </w:p>
    <w:p w14:paraId="21EE0689"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2.5.7. reikalingų drabužių (pagal sezoną);</w:t>
      </w:r>
    </w:p>
    <w:p w14:paraId="437D80C6"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2.5.8. tualetinius reikmenis;</w:t>
      </w:r>
    </w:p>
    <w:p w14:paraId="40C1FEF3"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2.5.9. asmeninės apsaugos priemones (jei turite);</w:t>
      </w:r>
    </w:p>
    <w:p w14:paraId="6D5E9401"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2.5.10. nešiojamąjį radijo imtuvą ir žibintuvėlį, atsarginius elementus, degtukus;</w:t>
      </w:r>
    </w:p>
    <w:p w14:paraId="6060E17F"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2.5.11. mobilųjį telefoną.</w:t>
      </w:r>
    </w:p>
    <w:p w14:paraId="7FB7BE24"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2.6. neužmirškite savo kaimynų, pasiteiraukite, ar jie girdėjo pranešimus. Pasidomėkite, ar yra kam pasirūpinti neįgaliaisiais, vienišais seneliais ar mažamečiais vaikais, esančiais namuose be tėvų, jei ne – padėkite jiems arba praneškite bendruoju pagalbos telefonu;</w:t>
      </w:r>
    </w:p>
    <w:p w14:paraId="470678B1"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2.7. išėję iš užterštos zonos, prieš įeidami į švarias patalpas, nusivilkite viršutinius drabužius, nusiaukite batus ir sudėkite viską į polietileninį maišą ir išneškite jį iš gyvenamųjų patalpų. Nusiprauskite duše ir persirenkite švariais drabužiais. Ką daryti su sudėtais į maišą užterštais drabužiais, jums patars savivaldybės civilinės saugos skyriaus specialistai.</w:t>
      </w:r>
    </w:p>
    <w:p w14:paraId="5E5103D4"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3. Jei gyventojams rekomenduojama likti namuose, kuo skubiau:</w:t>
      </w:r>
    </w:p>
    <w:p w14:paraId="650CBA93"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3.1. išjunkite vėdinimo, oro tiekimo, kondicionavimo sistemas, dujas, uždarykite langus, orlaides, dūmtraukių sklendes, uždenkite vėdinimo angas, patikrinkite, ar nėra plyšių, sandarinkite būsto langus ir duris;</w:t>
      </w:r>
    </w:p>
    <w:p w14:paraId="345E7C15"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3.2. pakilkite į viršutinius namo aukštus, nes daugelis pavojingų cheminių medžiagų kaupiasi žemose vietose.</w:t>
      </w:r>
    </w:p>
    <w:p w14:paraId="27CB13F0"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lastRenderedPageBreak/>
        <w:t>4. Dažniausiai inhaliacinius (pro kvėpavimo takus) apsinuodijimus sukeliančios medžiagos yra amoniakas ir chloras:</w:t>
      </w:r>
    </w:p>
    <w:p w14:paraId="34C89DA7"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4.1. apsinuodijimo amoniako garais požymiai:</w:t>
      </w:r>
    </w:p>
    <w:p w14:paraId="0F54E3BE"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4.1.1. kosulys;</w:t>
      </w:r>
    </w:p>
    <w:p w14:paraId="46B19BDB"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4.1.2. akių perštėjimas, ašarojimas;</w:t>
      </w:r>
    </w:p>
    <w:p w14:paraId="26B5045D"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4.1.3. nosies gleivinės dirginimas, sloga;</w:t>
      </w:r>
    </w:p>
    <w:p w14:paraId="09753B88"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4.1.4. seilėtekis;</w:t>
      </w:r>
    </w:p>
    <w:p w14:paraId="7179786A"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4.1.5. galvos skausmas ir svaigimas;</w:t>
      </w:r>
    </w:p>
    <w:p w14:paraId="5C0D7A8F"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4.1.6. pasunkėjęs kvėpavimas, dusulys;</w:t>
      </w:r>
    </w:p>
    <w:p w14:paraId="0C23AA20"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4.1.7. užkimimas, visiškas balso išnykimas;</w:t>
      </w:r>
    </w:p>
    <w:p w14:paraId="4F424FDC"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4.1.8. spaudimo jausmas krūtinės ląstoje;</w:t>
      </w:r>
    </w:p>
    <w:p w14:paraId="3DFE9AA4"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4.1.9. sujaudinimas;</w:t>
      </w:r>
    </w:p>
    <w:p w14:paraId="6B7F58BF"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4.1.10. traukuliai;</w:t>
      </w:r>
    </w:p>
    <w:p w14:paraId="0F7C890E"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4.2. pirmoji pagalba apsinuodijus amoniako garais:</w:t>
      </w:r>
    </w:p>
    <w:p w14:paraId="37A2A6B1"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4.2.1. kuo skubiau išeikite iš užterštos aplinkos (sąmoningus nukentėjusiuosius – išvesti, nesąmoningus – išnešti);</w:t>
      </w:r>
    </w:p>
    <w:p w14:paraId="75E1AE83"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4.2.2. užtikrinkite kvėpavimą (atsagstykite drabužius, atlaisvinkite kvėpavimo takus);</w:t>
      </w:r>
    </w:p>
    <w:p w14:paraId="6DF0CC1A"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4.2.3. praradusius sąmonę nukentėjusiuosius paguldykite ant šono, stebėkite, kad neužspringtų skrandžio turiniu;</w:t>
      </w:r>
    </w:p>
    <w:p w14:paraId="49D2ECAB"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4.2.4. išnykus kvėpavimui ir širdies veiklai – pradėkite gaivinti;</w:t>
      </w:r>
    </w:p>
    <w:p w14:paraId="3BCE3343"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4.2.5. teikiantis pagalbą asmuo turi dėvėti asmeninės apsaugos priemones;</w:t>
      </w:r>
    </w:p>
    <w:p w14:paraId="709174B1"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4.2.6. sąmoningiems pacientams rekomenduojama tekančiu vandeniu 15–20 minučių plauti akis, burną ir nosį;</w:t>
      </w:r>
    </w:p>
    <w:p w14:paraId="1736A4F6"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 xml:space="preserve">4.2.7. kuo skubiau kvieskite greitąją medicinos pagalbą arba nukentėjusįjį gabenkite į artimiausią asmens sveikatos priežiūros </w:t>
      </w:r>
      <w:r w:rsidR="00E06CC7" w:rsidRPr="0032650A">
        <w:rPr>
          <w:color w:val="auto"/>
          <w:sz w:val="24"/>
          <w:szCs w:val="24"/>
        </w:rPr>
        <w:t>Įstaig</w:t>
      </w:r>
      <w:r w:rsidRPr="0032650A">
        <w:rPr>
          <w:color w:val="auto"/>
          <w:sz w:val="24"/>
          <w:szCs w:val="24"/>
        </w:rPr>
        <w:t>ą (ligoninę);</w:t>
      </w:r>
    </w:p>
    <w:p w14:paraId="2663322F"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4.3. apsinuodijimo chloro garais požymiai:</w:t>
      </w:r>
    </w:p>
    <w:p w14:paraId="4688ED1F"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4.3.1. kosulys;</w:t>
      </w:r>
    </w:p>
    <w:p w14:paraId="0DFD9302"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4.3.2. akių perštėjimas, ašarojimas;</w:t>
      </w:r>
    </w:p>
    <w:p w14:paraId="53FD77E9"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4.3.3. nosies gleivinės dirginimas;</w:t>
      </w:r>
    </w:p>
    <w:p w14:paraId="3DEE0AB9"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4.3.4. galvos skausmas ir svaigimas;</w:t>
      </w:r>
    </w:p>
    <w:p w14:paraId="701E3651"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4.3.5. vėmimas;</w:t>
      </w:r>
    </w:p>
    <w:p w14:paraId="5216BCD5"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4.3.6. dažnas kvėpavimas;</w:t>
      </w:r>
    </w:p>
    <w:p w14:paraId="4D571783"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4.3.7. dažnas pulsas, širdies plakimas;</w:t>
      </w:r>
    </w:p>
    <w:p w14:paraId="212DD828"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4.3.8. užkimimas;</w:t>
      </w:r>
    </w:p>
    <w:p w14:paraId="76CA28A8"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4.3.9. sujaudinimas;</w:t>
      </w:r>
    </w:p>
    <w:p w14:paraId="4486A2BA"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4.3.10. žemas kraujospūdis;</w:t>
      </w:r>
    </w:p>
    <w:p w14:paraId="7C1D9069"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4.3.11. miokardo infarktas;</w:t>
      </w:r>
    </w:p>
    <w:p w14:paraId="1539F9FE"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4.4. pirmoji pagalba apsinuodijus chloro garais:</w:t>
      </w:r>
    </w:p>
    <w:p w14:paraId="6C3843D6"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4.4.1. kuo skubiau išeikite iš užterštos aplinkos (sąmoningus nukentėjusiuosius – išveskite, nesąmoningus – išneškite);</w:t>
      </w:r>
    </w:p>
    <w:p w14:paraId="458F5C48"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4.4.2. užtikrinkite kvėpavimą (atsagstykite drabužius, atlaisvinkite kvėpavimo takus);</w:t>
      </w:r>
    </w:p>
    <w:p w14:paraId="27D41398"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4.4.3. sąmonę praradusius nukentėjusiuosius paguldykite ant šono, stebėkite, kad neužspringtų skrandžio turiniu;</w:t>
      </w:r>
    </w:p>
    <w:p w14:paraId="0E00751B"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4.4.4. išnykus kvėpavimui ir širdies veiklai – pradėkite gaivinti;</w:t>
      </w:r>
    </w:p>
    <w:p w14:paraId="429939D7"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lastRenderedPageBreak/>
        <w:t>4.4.5. teikiantis pagalbą asmuo turi dėvėti asmeninės apsaugos priemones;</w:t>
      </w:r>
    </w:p>
    <w:p w14:paraId="0B4CCD51"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4.4.6. sąmoningiems pacientams rekomenduojama tekančiu vandeniu 10–15 minučių plauti akis, burną, nosį;</w:t>
      </w:r>
    </w:p>
    <w:p w14:paraId="1C6D5898"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 xml:space="preserve">4.4.7. kuo skubiau kvieskite greitąją medicinos pagalbą arba nukentėjusįjį gabenkite į artimiausią asmens sveikatos priežiūros </w:t>
      </w:r>
      <w:r w:rsidR="00E06CC7" w:rsidRPr="0032650A">
        <w:rPr>
          <w:color w:val="auto"/>
          <w:sz w:val="24"/>
          <w:szCs w:val="24"/>
        </w:rPr>
        <w:t>Įstaig</w:t>
      </w:r>
      <w:r w:rsidRPr="0032650A">
        <w:rPr>
          <w:color w:val="auto"/>
          <w:sz w:val="24"/>
          <w:szCs w:val="24"/>
        </w:rPr>
        <w:t>ą (ligoninę).</w:t>
      </w:r>
    </w:p>
    <w:p w14:paraId="29EC9397" w14:textId="77777777" w:rsidR="0077118E" w:rsidRPr="0032650A" w:rsidRDefault="0077118E" w:rsidP="00135429">
      <w:pPr>
        <w:pStyle w:val="Linija"/>
        <w:spacing w:line="283" w:lineRule="auto"/>
        <w:ind w:firstLine="567"/>
        <w:rPr>
          <w:color w:val="auto"/>
          <w:sz w:val="24"/>
          <w:szCs w:val="24"/>
        </w:rPr>
      </w:pPr>
      <w:r w:rsidRPr="0032650A">
        <w:rPr>
          <w:color w:val="auto"/>
          <w:sz w:val="24"/>
          <w:szCs w:val="24"/>
        </w:rPr>
        <w:t>___________________</w:t>
      </w:r>
    </w:p>
    <w:p w14:paraId="73E6CF8F" w14:textId="77777777" w:rsidR="0077118E" w:rsidRPr="0032650A" w:rsidRDefault="0077118E" w:rsidP="00135429">
      <w:pPr>
        <w:pStyle w:val="Patvirtinta"/>
        <w:spacing w:line="283" w:lineRule="auto"/>
        <w:ind w:left="0" w:firstLine="567"/>
        <w:rPr>
          <w:color w:val="auto"/>
          <w:sz w:val="24"/>
          <w:szCs w:val="24"/>
        </w:rPr>
      </w:pPr>
    </w:p>
    <w:p w14:paraId="78B59AA1" w14:textId="77777777" w:rsidR="0077118E" w:rsidRPr="0032650A" w:rsidRDefault="0077118E" w:rsidP="00135429">
      <w:pPr>
        <w:pStyle w:val="CentrBold"/>
        <w:spacing w:line="283" w:lineRule="auto"/>
        <w:ind w:firstLine="567"/>
        <w:rPr>
          <w:color w:val="auto"/>
          <w:sz w:val="24"/>
          <w:szCs w:val="24"/>
        </w:rPr>
      </w:pPr>
      <w:r w:rsidRPr="0032650A">
        <w:rPr>
          <w:color w:val="auto"/>
          <w:sz w:val="24"/>
          <w:szCs w:val="24"/>
        </w:rPr>
        <w:t>CIVILINĖS SAUGOS REKOMENDACIJOS, KAIP ELGTIS KILUS RADIACINIAM PAVOJUI</w:t>
      </w:r>
    </w:p>
    <w:p w14:paraId="69FA1217" w14:textId="77777777" w:rsidR="0077118E" w:rsidRPr="0032650A" w:rsidRDefault="0077118E" w:rsidP="00135429">
      <w:pPr>
        <w:pStyle w:val="BodyText6"/>
        <w:spacing w:line="283" w:lineRule="auto"/>
        <w:ind w:firstLine="567"/>
        <w:rPr>
          <w:color w:val="auto"/>
          <w:sz w:val="24"/>
          <w:szCs w:val="24"/>
        </w:rPr>
      </w:pPr>
    </w:p>
    <w:p w14:paraId="3994E315"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 Kilus radiaciniam pavojui dėl branduolinės avarijos ar panaudoto branduolinio ar radiologinio sprogstamojo įtaiso ar bombos, dėl kurio susidarė radioaktyviųjų medžiagų dalelių debesis:</w:t>
      </w:r>
    </w:p>
    <w:p w14:paraId="1FD87798"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1.1. klausykite pranešimų per Lietuvos nacionalinio radijo ar televizijos programą;</w:t>
      </w:r>
    </w:p>
    <w:p w14:paraId="4E70C953"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1.2. nepasiduokite panikai, perspėkite artimuosius, kaimynus;</w:t>
      </w:r>
    </w:p>
    <w:p w14:paraId="57E85D74"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1.3. jei važiuojate automobiliu – sandariai uždarykite langus, išjunkite vėdinimo ir šildymo sistemas, ventiliatorius, užsidenkite kvėpavimo takus. Skubėkite namo ar į darbą, ar į kitą visuomeninį pastatą, jei esate netoli. Jei visuomeninių pastatų pasiekti neįmanoma, sustokite saugioje vietoje, jei karšta – pavėsyje ir, išjungę automobilio variklį, klausykite radijo pranešimų. Toliau važiuoti ar išlipti galite, tik kai bus paskelbtas atitinkamas pranešimas;</w:t>
      </w:r>
    </w:p>
    <w:p w14:paraId="0855FEFD"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1.4. jei esate netoli nelaimės, sprogimo vietos – nelieskite jokių daiktų, jie gali būti radioaktyvūs:</w:t>
      </w:r>
    </w:p>
    <w:p w14:paraId="6623ED33"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1.5. negerkite, nevalgykite, nerūkykite užterštoje vietoje ar šalia jos;</w:t>
      </w:r>
    </w:p>
    <w:p w14:paraId="0B4FADB3"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1.6. jei esate lauke, eikite į vidų;</w:t>
      </w:r>
    </w:p>
    <w:p w14:paraId="0AC75C49"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1.7. jei esate uždarose patalpose, kurių sienos ir langai nepažeisti, pasirinkite slėptuve vidinėje pastato dalyje esančią patalpą su kuo mažiau langų arba eikite į rūsį. Jei langai išdužę – pagal galimybę pasirinkite kitą saugų kambarį, esantį pastato gilumoje;</w:t>
      </w:r>
    </w:p>
    <w:p w14:paraId="1D2C0F19"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1.8. išjunkite vėdinimo, oro tiekimo, kondicionavimo sistemas, uždarykite langus, orlaides, dūmtraukių sklendes, uždenkite vėdinimo angas, patikrinkite, ar nėra plyšių, užsandarinkite lipnia juosta būsto langus ir duris;</w:t>
      </w:r>
    </w:p>
    <w:p w14:paraId="3E4BFCDC"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1.9. pasirūpinkite vaikais ir kitais artimaisiais, kuriems reikia pagalbos;</w:t>
      </w:r>
    </w:p>
    <w:p w14:paraId="04306868"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1.10. jei būtina išeiti į lauką, saugokite kvėpavimo takus nuo dulkių ir dūmų: užsidenkite vienkartine kauke, nosine ar rankšluosčiu. Jei turite, dėvėkite dujokaukę ar respiratorių;</w:t>
      </w:r>
    </w:p>
    <w:p w14:paraId="50220126"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1.11. suvarykite netoli esančius gyvulius, naminius gyvūnus į tvartus, pastatus, uždarykite šiltnamius, uždenkite šulinius;</w:t>
      </w:r>
    </w:p>
    <w:p w14:paraId="4392DE74"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1.12. grįžę iš lauko, būtinai nusivilkite viršutinius drabužius, nusiaukite batus ir, sudėję juos į polietileninį maišą, išneškite iš gyvenamųjų patalpų. Tada kruopščiai su muilu nusiprauskite duše, ypač atidžiai būtina išsitrinkti galvą;</w:t>
      </w:r>
    </w:p>
    <w:p w14:paraId="746CE533"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1.13. kruopščiai nuprauskite lauke buvusius naminius gyvūnus (kates, šunis ir kt.);</w:t>
      </w:r>
    </w:p>
    <w:p w14:paraId="10A1C64C"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1.14. valgyti ir gerti galima tik maistą ir gėrimus, kurie buvo sandariai uždaryti – konservus, gėrimus buteliuose, sandariose pakuotėse. Kitą maistą ir vandenį bus galima vartoti leidus visuomenės sveikatos specialistams;</w:t>
      </w:r>
    </w:p>
    <w:p w14:paraId="29411353"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1.15. jei nurodyta evakuotis, pasiimkite būtiniausius daiktus:</w:t>
      </w:r>
    </w:p>
    <w:p w14:paraId="408F1618"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1.15.1. pirmosios medicinos pagalbos vaistinėlę. Nepamirškite reguliariai vartojamų vaistų;</w:t>
      </w:r>
    </w:p>
    <w:p w14:paraId="4C4F605F"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lastRenderedPageBreak/>
        <w:t>1.15.2. dokumentus (pasas, gimimo ir santuokos liudijimas, atestatas, diplomas, nuosavybės dokumentai);</w:t>
      </w:r>
    </w:p>
    <w:p w14:paraId="1C310B8F"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1.15.3. pinigus (grynieji pinigai, kreditinės kortelės, vertybiniai popieriai, brangenybės);</w:t>
      </w:r>
    </w:p>
    <w:p w14:paraId="209527C5"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1.15.4. šeimos relikvijas, kelias nuotraukas;</w:t>
      </w:r>
    </w:p>
    <w:p w14:paraId="15237A99"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1.15.5. ilgai negendančių maisto produktų (2–3 dienoms);</w:t>
      </w:r>
    </w:p>
    <w:p w14:paraId="0D2304BF"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1.15.6. geriamojo vandens;</w:t>
      </w:r>
    </w:p>
    <w:p w14:paraId="1379B99A"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1.15.7. reikalingų drabužių (pagal sezoną);</w:t>
      </w:r>
    </w:p>
    <w:p w14:paraId="3FD214D9"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1.15.8. tualetinius reikmenis;</w:t>
      </w:r>
    </w:p>
    <w:p w14:paraId="7976A2BE"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1.15.9. asmeninės apsaugos priemones (jei turite);</w:t>
      </w:r>
    </w:p>
    <w:p w14:paraId="574E5207"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1.15.10. nešiojamąjį radijo imtuvą ir žibintuvėlį, atsarginius elementus, degtukus, konservų atidarytuvą;</w:t>
      </w:r>
    </w:p>
    <w:p w14:paraId="72ADABE2"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1.15.11. mobilųjį telefoną ir jo įkroviklį;</w:t>
      </w:r>
    </w:p>
    <w:p w14:paraId="0BA7F909"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1.16. jei radioaktyviajame debesyje ar jo iškritose yra radioaktyviojo jodo, civilinės saugos specialistai, siekdami apsaugoti skydliaukę, rekomenduoja atlikti jodo profilaktiką. Jodo tabletes pradėkite vartoti tik tuomet, kai apie tai bus paskelbta per visuomenės informavimo priemones. Jodo profilaktika – tai kalio jodido (KI) arba kalio jodato (KIO3) tablečių (kai jų nėra, tinka 5 % jodo tinktūra) vartojimas. Stabiliojo jodo preparatų vienkartinė paros dozė žmonių grupėms:</w:t>
      </w:r>
    </w:p>
    <w:p w14:paraId="46099287"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1.16.1. suaugusieji iki 40 metų (tarp jų nėščios ir maitinančios moterys) ir 13–16 metų paaugliai išgeria 130 mg kalio jodido arba 170 mg kalio jodato;</w:t>
      </w:r>
    </w:p>
    <w:p w14:paraId="78473116"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1.16.2. vaikams nuo 3 iki 12 metų skiriama 65 mg kalio jodido arba 85 mg kalio jodato, tai sudaro pusė suaugusiųjų dozės;</w:t>
      </w:r>
    </w:p>
    <w:p w14:paraId="5E331659"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1.16.3. kūdikiams nuo 1 mėnesio iki 3 metų duodama 30–35 mg kalio jodido arba 40–45 mg kalio jodato. Tai ketvirtis suaugusiųjų dozės;</w:t>
      </w:r>
    </w:p>
    <w:p w14:paraId="68ED29D3"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1.16.4. naujagimiams iki 1 mėnesio skiriama 15 mg kalio jodido arba 20 mg kalio jodato. Tai aštuntadalis suaugusiųjų dozės;</w:t>
      </w:r>
    </w:p>
    <w:p w14:paraId="6D6A6728"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1.17. vienkartinė stabiliojo jodo dozė apsaugo skydliaukę 24 valandas. Naujagimiams iki 1 mėnesio amžiaus skiriama vienkartinė stabiliojo jodo dozė. Nėščioms ir maitinančioms moterims – ne daugiau kaip dvi vienkartinės dozės. Kitoms gyventojų grupėms gali būti skiriamos kelios vienkartinės dozės, bet ne daugiau kaip 10. Geriausia jodo tabletes gerti po valgio. Vaikams patogu jas duoti ištirpintas bet kokiame gėrime ar skystuose vaikų maisto produktuose. Ištirpintos tabletės išgeriamos nedelsiant, nes greitai tampa neaktyvios.</w:t>
      </w:r>
    </w:p>
    <w:p w14:paraId="26044BC4"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1.18. neturint tablečių, galima vartoti 5 % jodo tinktūrą: vaikams iki 2 metų 1–2 lašai 5 % jodo tinktūros skiriami 3 kartus per dieną ne ilgiau kaip 7 paras. Vaikams nuo 2 metų ir suaugusiesiems skiriami 3–5 lašai 5 % jodo tinktūros 3 kartus per dieną ne ilgiau kaip 7 paras;</w:t>
      </w:r>
    </w:p>
    <w:p w14:paraId="0DDB56C7"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1.19. stabiliojo jodo preparatai veikia tik skydliaukę, bet neapsaugo nuo kitų jonizuojančiosios spinduliuotės rūšių poveikio. Be to, dalis žmonių yra alergiški jodui ar turi skydliaukės susirgimų. Tokiu atveju siūlome iš anksto pasikonsultuoti su gydytoju;</w:t>
      </w:r>
    </w:p>
    <w:p w14:paraId="329CC917"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1.20. būkite įsijungę Lietuvos nacionalinio radijo ar televizijos programą, klausykite skelbiamų pranešimų bei vykdykite civilinės saugos rekomendacijas.</w:t>
      </w:r>
    </w:p>
    <w:p w14:paraId="43DB450E"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 Jei radote neįprastomis aplinkybėmis (tran</w:t>
      </w:r>
      <w:r w:rsidR="00F34C8F" w:rsidRPr="0032650A">
        <w:rPr>
          <w:color w:val="auto"/>
          <w:sz w:val="24"/>
          <w:szCs w:val="24"/>
        </w:rPr>
        <w:t>Balsių</w:t>
      </w:r>
      <w:r w:rsidRPr="0032650A">
        <w:rPr>
          <w:color w:val="auto"/>
          <w:sz w:val="24"/>
          <w:szCs w:val="24"/>
        </w:rPr>
        <w:t xml:space="preserve"> avarijos metu, viešoje vietoje ir t.t.) ar pamatėte daiktą, pažymėtą radioaktyviuoju ženklu:</w:t>
      </w:r>
    </w:p>
    <w:p w14:paraId="4DF511C9"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2.1. nedelsdami skambinkite bendruoju pagalbos telefono numeriu 112 ir informuokite apie radinį;</w:t>
      </w:r>
    </w:p>
    <w:p w14:paraId="4DB834D8"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lastRenderedPageBreak/>
        <w:t>2.2. laikykitės kuo toliau nuo daiktų, pažymėtų radioaktyvumo ženklu, bet kokio regimo dūmų ar garų šaltinio;</w:t>
      </w:r>
    </w:p>
    <w:p w14:paraId="2ED020BB"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2.3. nelieskite jokių daiktų, esančių aplinkui, nes jie gali būti radioaktyvūs;</w:t>
      </w:r>
    </w:p>
    <w:p w14:paraId="01846CBF"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2.4. kuo skubiau išeikite iš pavojingos zonos. Eikite prieš vėją nuo įvykio vietos. Saugus nuotolis nuo galimai užterštos zonos ribos – mažiausiai 30–50 metrų;</w:t>
      </w:r>
    </w:p>
    <w:p w14:paraId="504C8173"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2.5. patarkite žmonėms kuo toliau pasitraukti nuo įvykio vietos, kol atvyks specialiosios tarnybos;</w:t>
      </w:r>
    </w:p>
    <w:p w14:paraId="220EFD1C"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2.6. sužeistieji įvykio vietoje taip pat gali būti užteršti radioaktyviosiomis medžiagomis;</w:t>
      </w:r>
    </w:p>
    <w:p w14:paraId="3410E26E"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2.7. negerkite, nevalgykite, nerūkykite zonoje, kurioje esate, nes ji gali būti užteršta;</w:t>
      </w:r>
    </w:p>
    <w:p w14:paraId="06CB65D7"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2.8. laukite, jei įmanoma, saugioje vietoje atvykstančių tarnybų ir informuokite jas apie įvykio aplinkybes;</w:t>
      </w:r>
    </w:p>
    <w:p w14:paraId="440E8E58"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2.9. jei išėjote anksčiau nei atvyko specialistai, grįžę namo, pasikeiskite viršutinius drabužius ir sudėkite juos į polietileninį maišą, nusiplaukite rankas, nusiprauskite veidą, jei turite galimybę – nusiprauskite duše ir klausykite skelbiamų per Lietuvos nacionalinį radiją ar televiziją pranešimų ir vykdykite civilinės saugos rekomendacijas.</w:t>
      </w:r>
    </w:p>
    <w:p w14:paraId="7D77AA5F" w14:textId="77777777" w:rsidR="0077118E" w:rsidRPr="0032650A" w:rsidRDefault="0077118E" w:rsidP="00135429">
      <w:pPr>
        <w:pStyle w:val="Linija"/>
        <w:spacing w:line="283" w:lineRule="auto"/>
        <w:ind w:firstLine="567"/>
        <w:rPr>
          <w:color w:val="auto"/>
          <w:sz w:val="24"/>
          <w:szCs w:val="24"/>
        </w:rPr>
      </w:pPr>
      <w:r w:rsidRPr="0032650A">
        <w:rPr>
          <w:color w:val="auto"/>
          <w:sz w:val="24"/>
          <w:szCs w:val="24"/>
        </w:rPr>
        <w:t>___________________</w:t>
      </w:r>
    </w:p>
    <w:p w14:paraId="448CFA16" w14:textId="77777777" w:rsidR="000154C6" w:rsidRPr="0032650A" w:rsidRDefault="000154C6" w:rsidP="00135429">
      <w:pPr>
        <w:spacing w:line="283" w:lineRule="auto"/>
        <w:ind w:firstLine="567"/>
        <w:jc w:val="center"/>
        <w:rPr>
          <w:b/>
          <w:bCs/>
          <w:caps/>
        </w:rPr>
      </w:pPr>
    </w:p>
    <w:p w14:paraId="2CF62C10" w14:textId="10811EF3" w:rsidR="002D0312" w:rsidRPr="0032650A" w:rsidRDefault="002D0312" w:rsidP="00135429">
      <w:pPr>
        <w:spacing w:line="283" w:lineRule="auto"/>
        <w:ind w:firstLine="567"/>
        <w:jc w:val="center"/>
      </w:pPr>
      <w:r w:rsidRPr="0032650A">
        <w:rPr>
          <w:b/>
          <w:bCs/>
          <w:caps/>
        </w:rPr>
        <w:t>CIVILINĖS SAUGOS REKOMENDACIJOS, KAIP ELGTIS KILUS ORO PAVOJUI,</w:t>
      </w:r>
      <w:r w:rsidR="00386F6C" w:rsidRPr="0032650A">
        <w:rPr>
          <w:b/>
          <w:bCs/>
          <w:caps/>
        </w:rPr>
        <w:t xml:space="preserve"> </w:t>
      </w:r>
      <w:r w:rsidRPr="0032650A">
        <w:rPr>
          <w:b/>
          <w:bCs/>
          <w:caps/>
        </w:rPr>
        <w:t>KITOMS KARINĖMS GRĖSMĖMS</w:t>
      </w:r>
    </w:p>
    <w:p w14:paraId="7B051F2D" w14:textId="77777777" w:rsidR="002D0312" w:rsidRPr="0032650A" w:rsidRDefault="002D0312" w:rsidP="00135429">
      <w:pPr>
        <w:spacing w:line="283" w:lineRule="auto"/>
        <w:ind w:firstLine="567"/>
        <w:jc w:val="center"/>
      </w:pPr>
      <w:r w:rsidRPr="0032650A">
        <w:rPr>
          <w:b/>
          <w:bCs/>
          <w:caps/>
        </w:rPr>
        <w:t> </w:t>
      </w:r>
    </w:p>
    <w:p w14:paraId="0E89F87D" w14:textId="77777777" w:rsidR="002D0312" w:rsidRPr="0032650A" w:rsidRDefault="002D0312" w:rsidP="00135429">
      <w:pPr>
        <w:spacing w:line="283" w:lineRule="auto"/>
        <w:ind w:firstLine="567"/>
      </w:pPr>
      <w:bookmarkStart w:id="3" w:name="part_fd4c7c713f294cc48d476150a058d6af"/>
      <w:bookmarkEnd w:id="3"/>
      <w:r w:rsidRPr="0032650A">
        <w:t>1. Kilus priešo užpuolimo iš oro pavojui ar kitoms karinėms grėsmėms:</w:t>
      </w:r>
    </w:p>
    <w:p w14:paraId="5E0E7FB1" w14:textId="77777777" w:rsidR="002D0312" w:rsidRPr="0032650A" w:rsidRDefault="002D0312" w:rsidP="00135429">
      <w:pPr>
        <w:spacing w:line="283" w:lineRule="auto"/>
        <w:ind w:firstLine="567"/>
      </w:pPr>
      <w:bookmarkStart w:id="4" w:name="part_9e0c6ecab3114b329173ea1b9bf05050"/>
      <w:bookmarkEnd w:id="4"/>
      <w:r w:rsidRPr="0032650A">
        <w:t>1.1. klausykitės pranešimų per Lietuvos nacionalinio radijo ar televizijos programą;</w:t>
      </w:r>
    </w:p>
    <w:p w14:paraId="6D45908D" w14:textId="77777777" w:rsidR="002D0312" w:rsidRPr="0032650A" w:rsidRDefault="002D0312" w:rsidP="00135429">
      <w:pPr>
        <w:spacing w:line="283" w:lineRule="auto"/>
        <w:ind w:firstLine="567"/>
      </w:pPr>
      <w:bookmarkStart w:id="5" w:name="part_cff1a2b92cbc4ae4ab3961a0462159fb"/>
      <w:bookmarkEnd w:id="5"/>
      <w:r w:rsidRPr="0032650A">
        <w:t>1.2. tikrinkite pranešimus mobiliajame telefone;</w:t>
      </w:r>
    </w:p>
    <w:p w14:paraId="20C7569A" w14:textId="77777777" w:rsidR="002D0312" w:rsidRPr="0032650A" w:rsidRDefault="002D0312" w:rsidP="00135429">
      <w:pPr>
        <w:spacing w:line="283" w:lineRule="auto"/>
        <w:ind w:firstLine="567"/>
      </w:pPr>
      <w:bookmarkStart w:id="6" w:name="part_b625eaa2328244278470bb592a9209fa"/>
      <w:bookmarkEnd w:id="6"/>
      <w:r w:rsidRPr="0032650A">
        <w:t xml:space="preserve">1.3. jei civilinės saugos </w:t>
      </w:r>
      <w:r w:rsidRPr="0032650A">
        <w:rPr>
          <w:shd w:val="clear" w:color="auto" w:fill="FBFBFB"/>
        </w:rPr>
        <w:t>signalas „Oro pavojus“ užklumpa gatvėje ar kitoje vietoje, kuo skubiau susiraskite priedangą (daubą, griovį ir pan.), požeminę pėsčiųjų perėją, tunelį, rūsį ir ten pasislėpkite;</w:t>
      </w:r>
    </w:p>
    <w:p w14:paraId="1A5222A5" w14:textId="77777777" w:rsidR="002D0312" w:rsidRPr="0032650A" w:rsidRDefault="002D0312" w:rsidP="00135429">
      <w:pPr>
        <w:spacing w:line="283" w:lineRule="auto"/>
        <w:ind w:firstLine="567"/>
      </w:pPr>
      <w:bookmarkStart w:id="7" w:name="part_da90dde1adf84a08a6eea98d0fdab811"/>
      <w:bookmarkEnd w:id="7"/>
      <w:r w:rsidRPr="0032650A">
        <w:t>1.4. nepasiduokite panikai, elkitės ramiai, nesinervinkite, susikaupkite ir nurimkite, perspėkite artimuosius, kaimynus;</w:t>
      </w:r>
    </w:p>
    <w:p w14:paraId="5C07DF78" w14:textId="77777777" w:rsidR="002D0312" w:rsidRPr="0032650A" w:rsidRDefault="002D0312" w:rsidP="00135429">
      <w:pPr>
        <w:spacing w:line="283" w:lineRule="auto"/>
        <w:ind w:firstLine="567"/>
      </w:pPr>
      <w:bookmarkStart w:id="8" w:name="part_8b0eaf0b91d74d85b7be2c6c693e5dfb"/>
      <w:bookmarkEnd w:id="8"/>
      <w:r w:rsidRPr="0032650A">
        <w:t>1.5. be ypatingos priežasties nepalikite gyvenamosios vietos, nevaikščiokite gatvėmis ir atviromis teritorijomis;</w:t>
      </w:r>
    </w:p>
    <w:p w14:paraId="3514DC08" w14:textId="77777777" w:rsidR="002D0312" w:rsidRPr="0032650A" w:rsidRDefault="002D0312" w:rsidP="00135429">
      <w:pPr>
        <w:spacing w:line="283" w:lineRule="auto"/>
        <w:ind w:firstLine="567"/>
      </w:pPr>
      <w:bookmarkStart w:id="9" w:name="part_713255efbbae448bb6a87ecdcf43aae2"/>
      <w:bookmarkEnd w:id="9"/>
      <w:r w:rsidRPr="0032650A">
        <w:t>1.6. gavę nurodymą slėptis, apsirenkite ir skubėkite į nurodytą, apsaugai nuo karo grėsmių pritaikytą, kolektyvinės apsaugos statinį ar kitą priedangą. Su savimi pasiimkite dokumentus, pinigus, negendančių maisto produktų, vandens, turimas asmeninės apsaugos priemones, būtiniausių medikamentų, tualetinius reikmenis, nešiojamąjį radijo imtuvą, mobilųjį telefoną, kuriuo galėsite siųsti ir gauti pranešimus;</w:t>
      </w:r>
    </w:p>
    <w:p w14:paraId="7C49E5C9" w14:textId="77777777" w:rsidR="002D0312" w:rsidRPr="0032650A" w:rsidRDefault="002D0312" w:rsidP="00135429">
      <w:pPr>
        <w:spacing w:line="283" w:lineRule="auto"/>
        <w:ind w:firstLine="567"/>
      </w:pPr>
      <w:bookmarkStart w:id="10" w:name="part_1dab4ba1b3b5471d8139daadecc65131"/>
      <w:bookmarkEnd w:id="10"/>
      <w:r w:rsidRPr="0032650A">
        <w:t>1.7. jei liekate namuose, imkitės apsaugos priemonių: užgesinkite šviesą, užtraukite užuolaidas, lipnia juosta ar kt. apklijuokite langų stiklus, įleiskite į vidų savo augintinius, būkite kambaryje be langų (jei toks yra) arba slėpkitės rūsyje ar kitoje priedangoje;</w:t>
      </w:r>
    </w:p>
    <w:p w14:paraId="3A0149C7" w14:textId="77777777" w:rsidR="002D0312" w:rsidRPr="0032650A" w:rsidRDefault="002D0312" w:rsidP="00135429">
      <w:pPr>
        <w:spacing w:line="283" w:lineRule="auto"/>
        <w:ind w:firstLine="567"/>
      </w:pPr>
      <w:bookmarkStart w:id="11" w:name="part_571edc0194304283a78eed5d2103d1f5"/>
      <w:bookmarkEnd w:id="11"/>
      <w:r w:rsidRPr="0032650A">
        <w:t>1.8. automobilyje įsijunkite radiją, klausykitės informacinių pranešimų ir rekomendacijų;</w:t>
      </w:r>
    </w:p>
    <w:p w14:paraId="5E783793" w14:textId="77777777" w:rsidR="002D0312" w:rsidRPr="0032650A" w:rsidRDefault="002D0312" w:rsidP="00135429">
      <w:pPr>
        <w:spacing w:line="283" w:lineRule="auto"/>
        <w:ind w:firstLine="567"/>
      </w:pPr>
      <w:bookmarkStart w:id="12" w:name="part_e3f71e25e59040099983e42322e8f452"/>
      <w:bookmarkEnd w:id="12"/>
      <w:r w:rsidRPr="0032650A">
        <w:t>1.9. gavę nurodymą evakuotis ar išvykti, išjunkite elektrą, užsukite dujų, vandens sklendes, uždarykite langus, langines, užrakinkite duris ir atlikite visus įprastus veiksmus, kuriuos darote išvykdami bent kelioms dienoms;</w:t>
      </w:r>
    </w:p>
    <w:p w14:paraId="44F8EBE7" w14:textId="77777777" w:rsidR="002D0312" w:rsidRPr="0032650A" w:rsidRDefault="002D0312" w:rsidP="00135429">
      <w:pPr>
        <w:spacing w:line="283" w:lineRule="auto"/>
        <w:ind w:firstLine="567"/>
      </w:pPr>
      <w:bookmarkStart w:id="13" w:name="part_20425301023249b99c1bb7144c2a6054"/>
      <w:bookmarkEnd w:id="13"/>
      <w:r w:rsidRPr="0032650A">
        <w:t>1.10. stenkitės be būtino reikalo neskambinti savo artimiesiems, draugams ir pažįstamiems mobiliojo ar fiksuoto ryšio telefonais, kad ryšio linijos nebūtų perkrautos ar užblokuotos. Skambinkite tik norėdami pranešti apie būtiną pagalbą, sužeistuosius ar netikėtą pavojų.</w:t>
      </w:r>
    </w:p>
    <w:p w14:paraId="1C7ECD2B" w14:textId="77777777" w:rsidR="002D0312" w:rsidRPr="0032650A" w:rsidRDefault="002D0312" w:rsidP="00135429">
      <w:pPr>
        <w:spacing w:line="283" w:lineRule="auto"/>
        <w:ind w:firstLine="567"/>
      </w:pPr>
      <w:bookmarkStart w:id="14" w:name="part_8124176973564ad3856ad8b9d349b028"/>
      <w:bookmarkEnd w:id="14"/>
      <w:r w:rsidRPr="0032650A">
        <w:lastRenderedPageBreak/>
        <w:t>2. Sprogimo vietoje (arba po sprogimo):</w:t>
      </w:r>
    </w:p>
    <w:p w14:paraId="4791B2B4" w14:textId="77777777" w:rsidR="002D0312" w:rsidRPr="0032650A" w:rsidRDefault="002D0312" w:rsidP="00135429">
      <w:pPr>
        <w:spacing w:line="283" w:lineRule="auto"/>
        <w:ind w:firstLine="567"/>
      </w:pPr>
      <w:bookmarkStart w:id="15" w:name="part_df703cb395e34e13ae9e9c0b6c5f2157"/>
      <w:bookmarkEnd w:id="15"/>
      <w:r w:rsidRPr="0032650A">
        <w:t>2.1. kriskite ant žemės ir rankomis prisidenkite galvą, jei yra galimybė, pasinaudokite priedanga. Priedangą šiuo atveju reikėtų rinktis iš arčiausiai esančių daiktų, tai gali būti pastatas, griovys, dauba, medis ar net šaligatvio bortelis;</w:t>
      </w:r>
    </w:p>
    <w:p w14:paraId="3B817331" w14:textId="77777777" w:rsidR="002D0312" w:rsidRPr="0032650A" w:rsidRDefault="002D0312" w:rsidP="00135429">
      <w:pPr>
        <w:spacing w:line="283" w:lineRule="auto"/>
        <w:ind w:firstLine="567"/>
      </w:pPr>
      <w:bookmarkStart w:id="16" w:name="part_e263759c8cc54befbd3db7fc4e3a9dbc"/>
      <w:bookmarkEnd w:id="16"/>
      <w:r w:rsidRPr="0032650A">
        <w:t>2.2. nugriaudėjus sprogimui neskubėkite palikti priedangos, kai kurios skeveldros nukrinta netoli sprogimo vietos po keliolikos sekundžių, taip pat gali sprogti kiti (antriniai) sprogstamieji užtaisai;</w:t>
      </w:r>
    </w:p>
    <w:p w14:paraId="702CE36F" w14:textId="77777777" w:rsidR="002D0312" w:rsidRPr="0032650A" w:rsidRDefault="002D0312" w:rsidP="00135429">
      <w:pPr>
        <w:spacing w:line="283" w:lineRule="auto"/>
        <w:ind w:firstLine="567"/>
      </w:pPr>
      <w:bookmarkStart w:id="17" w:name="part_49886de9d1ab43c7991c6a890514b3c2"/>
      <w:bookmarkEnd w:id="17"/>
      <w:r w:rsidRPr="0032650A">
        <w:t>2.3. įsitikinę, kad skeveldros daugiau nekrinta, nedelsdami pasišalinkite saugiu atstumu. Jei sprogimas įvyko pastate, naudokitės avariniais išėjimais. Naudotis liftais griežtai draudžiama;</w:t>
      </w:r>
    </w:p>
    <w:p w14:paraId="051E01DA" w14:textId="77777777" w:rsidR="002D0312" w:rsidRPr="0032650A" w:rsidRDefault="002D0312" w:rsidP="00135429">
      <w:pPr>
        <w:spacing w:line="283" w:lineRule="auto"/>
        <w:ind w:firstLine="567"/>
      </w:pPr>
      <w:bookmarkStart w:id="18" w:name="part_cabda6188134406a9f3e32755d329a2a"/>
      <w:bookmarkEnd w:id="18"/>
      <w:r w:rsidRPr="0032650A">
        <w:t>2.4. jei yra sužeistų asmenų, padėkite jiems evakuotis į saugią vietą ir suteikite pirmąją medicinos pagalbą. Pasirinkdami saugią vietą, atkreipkite dėmesį į pažeistas pastatų konstrukcijas, nes pastatas ar jo dalis gali sugriūti;</w:t>
      </w:r>
    </w:p>
    <w:p w14:paraId="6B39CAA8" w14:textId="77777777" w:rsidR="002D0312" w:rsidRPr="0032650A" w:rsidRDefault="002D0312" w:rsidP="00135429">
      <w:pPr>
        <w:spacing w:line="283" w:lineRule="auto"/>
        <w:ind w:firstLine="567"/>
      </w:pPr>
      <w:bookmarkStart w:id="19" w:name="part_4aebb729181e4e18b0c1cad77128361e"/>
      <w:bookmarkEnd w:id="19"/>
      <w:r w:rsidRPr="0032650A">
        <w:t>2.5. nelieskite įtartino daikto ar sprogmens;</w:t>
      </w:r>
    </w:p>
    <w:p w14:paraId="23206D4B" w14:textId="77777777" w:rsidR="002D0312" w:rsidRPr="0032650A" w:rsidRDefault="002D0312" w:rsidP="00135429">
      <w:pPr>
        <w:spacing w:line="283" w:lineRule="auto"/>
        <w:ind w:firstLine="567"/>
      </w:pPr>
      <w:bookmarkStart w:id="20" w:name="part_389d78fba3e34bfc908e62210ee6d2f0"/>
      <w:bookmarkEnd w:id="20"/>
      <w:r w:rsidRPr="0032650A">
        <w:t>2.6. padėkite valyti griuvėsius, kelius, šalinti oro antpuolio padarinius.</w:t>
      </w:r>
    </w:p>
    <w:p w14:paraId="2E0D9D34" w14:textId="77777777" w:rsidR="002D0312" w:rsidRPr="0032650A" w:rsidRDefault="002D0312" w:rsidP="00135429">
      <w:pPr>
        <w:spacing w:line="283" w:lineRule="auto"/>
        <w:ind w:firstLine="567"/>
      </w:pPr>
      <w:bookmarkStart w:id="21" w:name="part_1cb5cbd643ba4f3eba7871b112e29544"/>
      <w:bookmarkEnd w:id="21"/>
      <w:r w:rsidRPr="0032650A">
        <w:t>3. Jeigu jūsų mieste ar gyvenvietėje pasirodė priešiški kariai:</w:t>
      </w:r>
    </w:p>
    <w:p w14:paraId="5B54AE41" w14:textId="77777777" w:rsidR="002D0312" w:rsidRPr="0032650A" w:rsidRDefault="002D0312" w:rsidP="00135429">
      <w:pPr>
        <w:spacing w:line="283" w:lineRule="auto"/>
        <w:ind w:firstLine="567"/>
      </w:pPr>
      <w:bookmarkStart w:id="22" w:name="part_2d547428126f4f799b4eb965784e92ce"/>
      <w:bookmarkEnd w:id="22"/>
      <w:r w:rsidRPr="0032650A">
        <w:t>3.1. stenkitės išlikti ramūs. Bandykite išsiaiškinti, kas vyksta ir tik tuomet spręskite, ką daryti;</w:t>
      </w:r>
    </w:p>
    <w:p w14:paraId="5AADCFB3" w14:textId="77777777" w:rsidR="002D0312" w:rsidRPr="0032650A" w:rsidRDefault="002D0312" w:rsidP="00135429">
      <w:pPr>
        <w:spacing w:line="283" w:lineRule="auto"/>
        <w:ind w:firstLine="567"/>
      </w:pPr>
      <w:bookmarkStart w:id="23" w:name="part_91dfff4779244868932f34ea5b13d6fc"/>
      <w:bookmarkEnd w:id="23"/>
      <w:r w:rsidRPr="0032650A">
        <w:t>3.2. jeigu matote kieme kareivius, nesiartinkite prie jų, būdami šalia galite tapti taikiniu ar atsitiktinės kulkos auka;</w:t>
      </w:r>
    </w:p>
    <w:p w14:paraId="5905E8EE" w14:textId="77777777" w:rsidR="002D0312" w:rsidRPr="0032650A" w:rsidRDefault="002D0312" w:rsidP="00135429">
      <w:pPr>
        <w:spacing w:line="283" w:lineRule="auto"/>
        <w:ind w:firstLine="567"/>
      </w:pPr>
      <w:bookmarkStart w:id="24" w:name="part_f4165b1c90d345d186bf82283eb44316"/>
      <w:bookmarkEnd w:id="24"/>
      <w:r w:rsidRPr="0032650A">
        <w:t>3.3. nebūkite smalsūs, nepasiduokite pagundai pasižiūrėti į karinę techniką, ginklus ar ginkluotus žmones iš arčiau – smalsuoliai gali būti palaikyti šnipais;</w:t>
      </w:r>
    </w:p>
    <w:p w14:paraId="52C5E9AC" w14:textId="77777777" w:rsidR="002D0312" w:rsidRPr="0032650A" w:rsidRDefault="002D0312" w:rsidP="00135429">
      <w:pPr>
        <w:spacing w:line="283" w:lineRule="auto"/>
        <w:ind w:firstLine="567"/>
      </w:pPr>
      <w:bookmarkStart w:id="25" w:name="part_da2cf4e8ac4542d4ace8221f23ebdf20"/>
      <w:bookmarkEnd w:id="25"/>
      <w:r w:rsidRPr="0032650A">
        <w:t>3.4. neleiskite vaikų į gatves, jie smalsūs ir gali patekti po tanko vikšrais, rasti sprogmenį ar neiššovusių sprogmenų;</w:t>
      </w:r>
    </w:p>
    <w:p w14:paraId="0DA244F4" w14:textId="77777777" w:rsidR="002D0312" w:rsidRPr="0032650A" w:rsidRDefault="002D0312" w:rsidP="00135429">
      <w:pPr>
        <w:spacing w:line="283" w:lineRule="auto"/>
        <w:ind w:firstLine="567"/>
      </w:pPr>
      <w:bookmarkStart w:id="26" w:name="part_7380bc24a90646bb9e0c4a86af058cc6"/>
      <w:bookmarkEnd w:id="26"/>
      <w:r w:rsidRPr="0032650A">
        <w:t>3.5. nefilmuokite ir nefotografuokite priešo kareivių arba darykite tai nepastebimai;</w:t>
      </w:r>
    </w:p>
    <w:p w14:paraId="253BF379" w14:textId="77777777" w:rsidR="002D0312" w:rsidRPr="0032650A" w:rsidRDefault="002D0312" w:rsidP="00135429">
      <w:pPr>
        <w:spacing w:line="283" w:lineRule="auto"/>
        <w:ind w:firstLine="567"/>
      </w:pPr>
      <w:bookmarkStart w:id="27" w:name="part_84ba3e22be8b4ea88f30ec40af88b256"/>
      <w:bookmarkEnd w:id="27"/>
      <w:r w:rsidRPr="0032650A">
        <w:t>3.6. kalbėdami su ginkluotu žmogumi, nelaikykite rankų kišenėse, nedarykite staigių judesių. Nesiginčykite su žmogumi, kurio rankose ginklas;</w:t>
      </w:r>
    </w:p>
    <w:p w14:paraId="07F83098" w14:textId="77777777" w:rsidR="002D0312" w:rsidRPr="0032650A" w:rsidRDefault="002D0312" w:rsidP="00135429">
      <w:pPr>
        <w:spacing w:line="283" w:lineRule="auto"/>
        <w:ind w:firstLine="567"/>
      </w:pPr>
      <w:bookmarkStart w:id="28" w:name="part_979c353dc985493fa041a035f268d307"/>
      <w:bookmarkEnd w:id="28"/>
      <w:r w:rsidRPr="0032650A">
        <w:t>3.7. jeigu į jūsų namus įeina ginkluoti žmonės ir ketina juose įsikurti, išeikite iš namų;</w:t>
      </w:r>
    </w:p>
    <w:p w14:paraId="576CDD35" w14:textId="77777777" w:rsidR="002D0312" w:rsidRPr="0032650A" w:rsidRDefault="002D0312" w:rsidP="00135429">
      <w:pPr>
        <w:spacing w:line="283" w:lineRule="auto"/>
        <w:ind w:firstLine="567"/>
      </w:pPr>
      <w:bookmarkStart w:id="29" w:name="part_31889a6649ad4751b39395255da4338f"/>
      <w:bookmarkEnd w:id="29"/>
      <w:r w:rsidRPr="0032650A">
        <w:t>3.8. jeigu jums reikia į miestą, verčiau eikite pėsčiomis, o ne važiuokite automobiliu.</w:t>
      </w:r>
    </w:p>
    <w:p w14:paraId="066F179E" w14:textId="77777777" w:rsidR="002D0312" w:rsidRPr="0032650A" w:rsidRDefault="002D0312" w:rsidP="00135429">
      <w:pPr>
        <w:spacing w:line="283" w:lineRule="auto"/>
        <w:ind w:firstLine="567"/>
      </w:pPr>
      <w:bookmarkStart w:id="30" w:name="part_08e31b5496ae4cb89c5279334136a359"/>
      <w:bookmarkEnd w:id="30"/>
      <w:r w:rsidRPr="0032650A">
        <w:t>4. Kai šalia aidi šūviai ar vyksta susišaudymas:</w:t>
      </w:r>
    </w:p>
    <w:p w14:paraId="6EE9C84F" w14:textId="77777777" w:rsidR="002D0312" w:rsidRPr="0032650A" w:rsidRDefault="002D0312" w:rsidP="00135429">
      <w:pPr>
        <w:spacing w:line="283" w:lineRule="auto"/>
        <w:ind w:firstLine="567"/>
      </w:pPr>
      <w:bookmarkStart w:id="31" w:name="part_dbca5a0131f64622904c8f58e3486c31"/>
      <w:bookmarkEnd w:id="31"/>
      <w:r w:rsidRPr="0032650A">
        <w:t>4.1. jeigu esate lauke, nebėkite, o nedelsdami griūkite ant žemės ir rankomis prisidenkite galvą. Griūkite ten, kur stovite, neieškokite švaresnės vietos;</w:t>
      </w:r>
    </w:p>
    <w:p w14:paraId="19B67C95" w14:textId="77777777" w:rsidR="002D0312" w:rsidRPr="0032650A" w:rsidRDefault="002D0312" w:rsidP="00135429">
      <w:pPr>
        <w:spacing w:line="283" w:lineRule="auto"/>
        <w:ind w:firstLine="567"/>
      </w:pPr>
      <w:bookmarkStart w:id="32" w:name="part_6a1168dd613c43c3820405c1b6830067"/>
      <w:bookmarkEnd w:id="32"/>
      <w:r w:rsidRPr="0032650A">
        <w:t>4.2. kol aidi šūviai, stenkitės kuo labiau prisispausti prie žemės, o jiems nutilus šliaužkite į patikimesnę vietą (požeminę perėją, rūsį, pastato pirmą aukštą, griovį, už šiukšlių konteinerio ir pan.);</w:t>
      </w:r>
    </w:p>
    <w:p w14:paraId="08D6199A" w14:textId="77777777" w:rsidR="002D0312" w:rsidRPr="0032650A" w:rsidRDefault="002D0312" w:rsidP="00135429">
      <w:pPr>
        <w:spacing w:line="283" w:lineRule="auto"/>
        <w:ind w:firstLine="567"/>
      </w:pPr>
      <w:bookmarkStart w:id="33" w:name="part_daf2fbcdfe054a2f8e0ca0f0fd3e47d0"/>
      <w:bookmarkEnd w:id="33"/>
      <w:r w:rsidRPr="0032650A">
        <w:t>4.3. pasigirdus šūviams jūsų name, nesiartinkite prie langų;</w:t>
      </w:r>
    </w:p>
    <w:p w14:paraId="18A0E8A3" w14:textId="77777777" w:rsidR="002D0312" w:rsidRPr="0032650A" w:rsidRDefault="002D0312" w:rsidP="00135429">
      <w:pPr>
        <w:spacing w:line="283" w:lineRule="auto"/>
        <w:ind w:firstLine="567"/>
      </w:pPr>
      <w:bookmarkStart w:id="34" w:name="part_e4562e48ba734188b0cde30b76af7267"/>
      <w:bookmarkEnd w:id="34"/>
      <w:r w:rsidRPr="0032650A">
        <w:t>4.4. jeigu pasigirsta susišaudymas, o jūs esate namuose, nedelsdami griūkite ant grindų, nušliaužkite iki jungiklio ir išjunkite šviesą, kad nebūtumėte matomi, šluotos kotu (ar kuo nors panašiu) užtraukite užuolaidas, šliaužkite į patalpą be langų (pvz., vonios kambarį);</w:t>
      </w:r>
    </w:p>
    <w:p w14:paraId="700977D3" w14:textId="77777777" w:rsidR="002D0312" w:rsidRPr="0032650A" w:rsidRDefault="002D0312" w:rsidP="00135429">
      <w:pPr>
        <w:spacing w:line="283" w:lineRule="auto"/>
        <w:ind w:firstLine="567"/>
      </w:pPr>
      <w:bookmarkStart w:id="35" w:name="part_3813180798164328b85c528e81dfcfa3"/>
      <w:bookmarkEnd w:id="35"/>
      <w:r w:rsidRPr="0032650A">
        <w:t>4.5. jeigu namuose nesaugu, eikite į artimiausią, apsaugai nuo karo grėsmių pritaikytą, kolektyvinės apsaugos statinį, kur jums bus suteiktas prieglobstis ir pagalba.</w:t>
      </w:r>
    </w:p>
    <w:p w14:paraId="3646C5DA" w14:textId="1080B5FD" w:rsidR="00F377C6" w:rsidRPr="0032650A" w:rsidRDefault="000154C6" w:rsidP="00135429">
      <w:pPr>
        <w:pStyle w:val="Linija"/>
        <w:spacing w:line="283" w:lineRule="auto"/>
        <w:ind w:firstLine="567"/>
        <w:rPr>
          <w:color w:val="auto"/>
          <w:sz w:val="24"/>
          <w:szCs w:val="24"/>
        </w:rPr>
      </w:pPr>
      <w:r w:rsidRPr="0032650A">
        <w:rPr>
          <w:color w:val="auto"/>
          <w:sz w:val="24"/>
          <w:szCs w:val="24"/>
        </w:rPr>
        <w:t>__________________</w:t>
      </w:r>
    </w:p>
    <w:p w14:paraId="06AF5FCD" w14:textId="1AFDD42D" w:rsidR="000154C6" w:rsidRPr="0032650A" w:rsidRDefault="000154C6" w:rsidP="00135429">
      <w:pPr>
        <w:pStyle w:val="CentrBold"/>
        <w:spacing w:line="283" w:lineRule="auto"/>
        <w:ind w:firstLine="567"/>
        <w:rPr>
          <w:color w:val="auto"/>
          <w:sz w:val="24"/>
          <w:szCs w:val="24"/>
        </w:rPr>
      </w:pPr>
    </w:p>
    <w:p w14:paraId="16C1796C" w14:textId="175BEB1F" w:rsidR="00E51E28" w:rsidRPr="0032650A" w:rsidRDefault="00E51E28" w:rsidP="00135429">
      <w:pPr>
        <w:pStyle w:val="CentrBold"/>
        <w:spacing w:line="283" w:lineRule="auto"/>
        <w:ind w:firstLine="567"/>
        <w:rPr>
          <w:color w:val="auto"/>
          <w:sz w:val="24"/>
          <w:szCs w:val="24"/>
        </w:rPr>
      </w:pPr>
    </w:p>
    <w:p w14:paraId="3C57B14B" w14:textId="77777777" w:rsidR="00E51E28" w:rsidRPr="0032650A" w:rsidRDefault="00E51E28" w:rsidP="00135429">
      <w:pPr>
        <w:pStyle w:val="CentrBold"/>
        <w:spacing w:line="283" w:lineRule="auto"/>
        <w:ind w:firstLine="567"/>
        <w:rPr>
          <w:color w:val="auto"/>
          <w:sz w:val="24"/>
          <w:szCs w:val="24"/>
        </w:rPr>
      </w:pPr>
    </w:p>
    <w:p w14:paraId="0884F13C" w14:textId="77777777" w:rsidR="000154C6" w:rsidRPr="0032650A" w:rsidRDefault="000154C6" w:rsidP="00135429">
      <w:pPr>
        <w:pStyle w:val="CentrBold"/>
        <w:spacing w:line="283" w:lineRule="auto"/>
        <w:ind w:firstLine="567"/>
        <w:rPr>
          <w:color w:val="auto"/>
          <w:sz w:val="24"/>
          <w:szCs w:val="24"/>
        </w:rPr>
      </w:pPr>
    </w:p>
    <w:p w14:paraId="5420FAC2" w14:textId="202A0085" w:rsidR="0077118E" w:rsidRPr="0032650A" w:rsidRDefault="0077118E" w:rsidP="00135429">
      <w:pPr>
        <w:pStyle w:val="CentrBold"/>
        <w:spacing w:line="283" w:lineRule="auto"/>
        <w:ind w:firstLine="567"/>
        <w:rPr>
          <w:color w:val="auto"/>
          <w:sz w:val="24"/>
          <w:szCs w:val="24"/>
        </w:rPr>
      </w:pPr>
      <w:r w:rsidRPr="0032650A">
        <w:rPr>
          <w:color w:val="auto"/>
          <w:sz w:val="24"/>
          <w:szCs w:val="24"/>
        </w:rPr>
        <w:lastRenderedPageBreak/>
        <w:t>CIVILINĖS SAUGOS REKOMENDACIJOS, KAI</w:t>
      </w:r>
      <w:r w:rsidR="00F377C6" w:rsidRPr="0032650A">
        <w:rPr>
          <w:color w:val="auto"/>
          <w:sz w:val="24"/>
          <w:szCs w:val="24"/>
        </w:rPr>
        <w:t xml:space="preserve">P ELGTIS GAVUS ĮTARTINĄ LAIŠKĄ </w:t>
      </w:r>
      <w:r w:rsidRPr="0032650A">
        <w:rPr>
          <w:color w:val="auto"/>
          <w:sz w:val="24"/>
          <w:szCs w:val="24"/>
        </w:rPr>
        <w:t>AR PAKETĄ SU MILTELIAIS IR JIEMS IŠSIBARSČIUS</w:t>
      </w:r>
    </w:p>
    <w:p w14:paraId="1040D805" w14:textId="77777777" w:rsidR="0077118E" w:rsidRPr="0032650A" w:rsidRDefault="0077118E" w:rsidP="00135429">
      <w:pPr>
        <w:pStyle w:val="BodyText6"/>
        <w:spacing w:line="283" w:lineRule="auto"/>
        <w:ind w:firstLine="567"/>
        <w:rPr>
          <w:color w:val="auto"/>
          <w:sz w:val="24"/>
          <w:szCs w:val="24"/>
        </w:rPr>
      </w:pPr>
    </w:p>
    <w:p w14:paraId="22ABEEBE"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 Gavus įtartiną laišką ar paketą su milteliais ir jiems išsibarsčius:</w:t>
      </w:r>
    </w:p>
    <w:p w14:paraId="38F2A7F8"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1.1. nekratykite, nepurtykite, neprakirpkite ir neišimkite laiško ar paketo turinio;</w:t>
      </w:r>
    </w:p>
    <w:p w14:paraId="5022B0BB"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1.2. nebandykite valyti miltelių, jų uostyti, liesti;</w:t>
      </w:r>
    </w:p>
    <w:p w14:paraId="5DE2D564"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1.3. išjunkite ventiliatorius ir pastato oro kondicionavimo sistemą;</w:t>
      </w:r>
    </w:p>
    <w:p w14:paraId="622146E6"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1.4. užsimaukite apsaugines pirštines;</w:t>
      </w:r>
    </w:p>
    <w:p w14:paraId="31A9E323"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1.5. nedelsdami uždenkite išsibarsčiusius miltelius drabužiais, popieriumi, šiukšlių dėže ar kt.;</w:t>
      </w:r>
    </w:p>
    <w:p w14:paraId="5D7B79AC"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1.6. išeikite iš patalpos ir sandariai uždarykite duris ir langus arba aptverkite vietovę, kurioje rastas įtartinas laiškas ar paketas, neleiskite įeiti kitiems asmenims;</w:t>
      </w:r>
    </w:p>
    <w:p w14:paraId="64F7B205"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1.7. nusiplaukite rankas su muilu;</w:t>
      </w:r>
    </w:p>
    <w:p w14:paraId="0D75514C"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1.8. kuo greičiau nusivilkite užterštus drabužius ir sudėkite juos į plastikinį maišą;</w:t>
      </w:r>
    </w:p>
    <w:p w14:paraId="68BC7E2A"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1.9. kuo greičiau nusiprauskite duše su muilu. Nenaudokite chlorkalkių ar kitų dezinfekavimo medžiagų;</w:t>
      </w:r>
    </w:p>
    <w:p w14:paraId="2240FBE2"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1.10. surašykite visus žmones, buvusius tame kambaryje ar teritorijoje, ypač tuos, kurie turėjo tiesioginį kontaktą su milteliais;</w:t>
      </w:r>
    </w:p>
    <w:p w14:paraId="320BD2C9"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1.11. jei esate namie, skambinkite bendruoju pagalbos telefono numeriu;</w:t>
      </w:r>
    </w:p>
    <w:p w14:paraId="0AA24004"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1.12. jei esate darbovietėje, praneškite apie įvykį savo institucijos vadovui ir skambinkite bendruoju pagalbos telefono numeriu.</w:t>
      </w:r>
    </w:p>
    <w:p w14:paraId="0D7E8883"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 Įtartino paketo ar laiško požymiai:</w:t>
      </w:r>
    </w:p>
    <w:p w14:paraId="4A47BFC3"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2.1. pernelyg didelės pašto išlaidos;</w:t>
      </w:r>
    </w:p>
    <w:p w14:paraId="3D948231"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2.2. ranka rašytas ar prastai išspausdintas adresas;</w:t>
      </w:r>
    </w:p>
    <w:p w14:paraId="0553704A"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2.3. iškirptos ir priklijuotos spausdintos raidės;</w:t>
      </w:r>
    </w:p>
    <w:p w14:paraId="6D077C3B"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2.4. rašybos klaidos;</w:t>
      </w:r>
    </w:p>
    <w:p w14:paraId="5335C9DC"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2.5. nėra atgalinio adreso;</w:t>
      </w:r>
    </w:p>
    <w:p w14:paraId="518DE273"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2.6. riebalinės dėmės, išblukusios spalvos;</w:t>
      </w:r>
    </w:p>
    <w:p w14:paraId="4B353456"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2.7. didelis svoris;</w:t>
      </w:r>
    </w:p>
    <w:p w14:paraId="5325A9EC"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2.8. kreivas ar grublėtas vokas;</w:t>
      </w:r>
    </w:p>
    <w:p w14:paraId="66F4A50A"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2.9. išsikišę laidai ar aliuminio folija;</w:t>
      </w:r>
    </w:p>
    <w:p w14:paraId="526C5676"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2.10. pernelyg didelės saugos medžiagos (maskuojamosios juostos, virvės ir pan.);</w:t>
      </w:r>
    </w:p>
    <w:p w14:paraId="213DC0F0"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2.11. tiksėjimo garsas;</w:t>
      </w:r>
    </w:p>
    <w:p w14:paraId="591F8962" w14:textId="77777777" w:rsidR="0077118E" w:rsidRPr="0032650A" w:rsidRDefault="0077118E" w:rsidP="00135429">
      <w:pPr>
        <w:pStyle w:val="BodyText6"/>
        <w:spacing w:line="283" w:lineRule="auto"/>
        <w:ind w:firstLine="567"/>
        <w:rPr>
          <w:color w:val="auto"/>
          <w:sz w:val="24"/>
          <w:szCs w:val="24"/>
        </w:rPr>
      </w:pPr>
      <w:r w:rsidRPr="0032650A">
        <w:rPr>
          <w:color w:val="auto"/>
          <w:sz w:val="24"/>
          <w:szCs w:val="24"/>
        </w:rPr>
        <w:t>2.12. pažymėtas užrašu „personalinis“ arba „konfidencialus“.</w:t>
      </w:r>
    </w:p>
    <w:p w14:paraId="29E65868" w14:textId="77777777" w:rsidR="0077118E" w:rsidRPr="0032650A" w:rsidRDefault="0077118E" w:rsidP="00135429">
      <w:pPr>
        <w:pStyle w:val="Linija"/>
        <w:spacing w:line="283" w:lineRule="auto"/>
        <w:ind w:firstLine="567"/>
        <w:rPr>
          <w:color w:val="auto"/>
          <w:sz w:val="22"/>
          <w:szCs w:val="22"/>
        </w:rPr>
      </w:pPr>
      <w:r w:rsidRPr="0032650A">
        <w:rPr>
          <w:color w:val="auto"/>
          <w:sz w:val="22"/>
          <w:szCs w:val="22"/>
        </w:rPr>
        <w:t>___________________</w:t>
      </w:r>
    </w:p>
    <w:p w14:paraId="04DA6587" w14:textId="77777777" w:rsidR="0077118E" w:rsidRPr="0032650A" w:rsidRDefault="0077118E" w:rsidP="00135429">
      <w:pPr>
        <w:pStyle w:val="BodyText6"/>
        <w:spacing w:line="283" w:lineRule="auto"/>
        <w:ind w:firstLine="567"/>
        <w:rPr>
          <w:color w:val="auto"/>
          <w:sz w:val="22"/>
          <w:szCs w:val="22"/>
        </w:rPr>
      </w:pPr>
    </w:p>
    <w:p w14:paraId="4975940E" w14:textId="77777777" w:rsidR="00C86670" w:rsidRPr="0032650A" w:rsidRDefault="00C86670" w:rsidP="00135429">
      <w:pPr>
        <w:spacing w:line="240" w:lineRule="auto"/>
        <w:ind w:firstLine="567"/>
        <w:jc w:val="center"/>
        <w:rPr>
          <w:b/>
          <w:bCs/>
        </w:rPr>
      </w:pPr>
      <w:r w:rsidRPr="0032650A">
        <w:br w:type="page"/>
      </w:r>
    </w:p>
    <w:p w14:paraId="1E2AA4AD" w14:textId="77777777" w:rsidR="000154C6" w:rsidRPr="0032650A" w:rsidRDefault="000154C6" w:rsidP="000154C6">
      <w:pPr>
        <w:pStyle w:val="Puslapioinaostekstas"/>
        <w:tabs>
          <w:tab w:val="left" w:pos="1080"/>
        </w:tabs>
        <w:spacing w:line="240" w:lineRule="auto"/>
        <w:ind w:left="5670" w:firstLine="0"/>
        <w:contextualSpacing/>
        <w:jc w:val="left"/>
        <w:rPr>
          <w:bCs/>
          <w:sz w:val="24"/>
          <w:szCs w:val="24"/>
        </w:rPr>
      </w:pPr>
      <w:r w:rsidRPr="0032650A">
        <w:rPr>
          <w:bCs/>
          <w:sz w:val="24"/>
          <w:szCs w:val="24"/>
        </w:rPr>
        <w:lastRenderedPageBreak/>
        <w:t>Jonavos Jeronimo Ralio gimnazijos ekstremaliųjų situacijų valdymo plano</w:t>
      </w:r>
    </w:p>
    <w:p w14:paraId="64FC4DDF" w14:textId="02B49F8E" w:rsidR="000154C6" w:rsidRPr="0032650A" w:rsidRDefault="000154C6" w:rsidP="000154C6">
      <w:pPr>
        <w:pStyle w:val="Puslapioinaostekstas"/>
        <w:tabs>
          <w:tab w:val="left" w:pos="1080"/>
        </w:tabs>
        <w:spacing w:line="240" w:lineRule="auto"/>
        <w:ind w:left="5670" w:firstLine="0"/>
        <w:contextualSpacing/>
        <w:jc w:val="left"/>
        <w:rPr>
          <w:bCs/>
          <w:sz w:val="24"/>
          <w:szCs w:val="24"/>
        </w:rPr>
      </w:pPr>
      <w:r w:rsidRPr="0032650A">
        <w:rPr>
          <w:bCs/>
          <w:sz w:val="24"/>
          <w:szCs w:val="24"/>
        </w:rPr>
        <w:t>1</w:t>
      </w:r>
      <w:r w:rsidR="00675139" w:rsidRPr="0032650A">
        <w:rPr>
          <w:bCs/>
          <w:sz w:val="24"/>
          <w:szCs w:val="24"/>
        </w:rPr>
        <w:t>4</w:t>
      </w:r>
      <w:r w:rsidRPr="0032650A">
        <w:rPr>
          <w:bCs/>
          <w:sz w:val="24"/>
          <w:szCs w:val="24"/>
        </w:rPr>
        <w:t xml:space="preserve"> priedas</w:t>
      </w:r>
    </w:p>
    <w:p w14:paraId="681C522C" w14:textId="7E82BACB" w:rsidR="00E02F5D" w:rsidRPr="0032650A" w:rsidRDefault="00FA6F98" w:rsidP="00675139">
      <w:pPr>
        <w:pStyle w:val="prastasiniatinklio"/>
        <w:spacing w:line="240" w:lineRule="auto"/>
        <w:ind w:firstLine="567"/>
        <w:jc w:val="center"/>
        <w:rPr>
          <w:b/>
        </w:rPr>
      </w:pPr>
      <w:r w:rsidRPr="0032650A">
        <w:rPr>
          <w:b/>
          <w:bCs/>
        </w:rPr>
        <w:t>REKOMENDACIJOS KAIP PASIGAMINTI IR NAUDOTI MARLĖS-VATOS AR VIEN MARLĖS KAUKĘ (RAIŠTĮ)</w:t>
      </w:r>
    </w:p>
    <w:p w14:paraId="218955D3" w14:textId="77777777" w:rsidR="00E02F5D" w:rsidRPr="0032650A" w:rsidRDefault="00E02F5D" w:rsidP="00135429">
      <w:pPr>
        <w:ind w:firstLine="567"/>
        <w:contextualSpacing/>
      </w:pPr>
      <w:r w:rsidRPr="0032650A">
        <w:t>Marlės-vatos kaukė (raištis) gaminama iš 50x100 cm dydžio marlės gabalo.</w:t>
      </w:r>
    </w:p>
    <w:p w14:paraId="2CAE5273" w14:textId="77777777" w:rsidR="00E02F5D" w:rsidRPr="0032650A" w:rsidRDefault="00E02F5D" w:rsidP="00135429">
      <w:pPr>
        <w:ind w:firstLine="567"/>
        <w:contextualSpacing/>
      </w:pPr>
      <w:r w:rsidRPr="0032650A">
        <w:t xml:space="preserve"> Jo viduryje, 20x30 cm plote, paklojamas 2 cm storio vatos sluoksnis. Neapdėti vata marlės kraštai per visą ilgį iš abiejų pusių užlenkiami ant vatos, o marlės galai (apie 30-35 cm) perkerpami per vidurį, kad iš kiekvieno galo pasidarytų po du raištelius. Jie apsiuvami. </w:t>
      </w:r>
    </w:p>
    <w:p w14:paraId="369DD49A" w14:textId="77777777" w:rsidR="00E02F5D" w:rsidRPr="0032650A" w:rsidRDefault="00E02F5D" w:rsidP="00135429">
      <w:pPr>
        <w:ind w:firstLine="567"/>
        <w:contextualSpacing/>
      </w:pPr>
      <w:r w:rsidRPr="0032650A">
        <w:t xml:space="preserve">Jei nėra vatos, tokią kaukę galima pasidaryti vietoj vatos įklojant 4-6 sluoksnių marlės gabalą (20-30 cm). </w:t>
      </w:r>
    </w:p>
    <w:p w14:paraId="5FF1F514" w14:textId="77777777" w:rsidR="00E02F5D" w:rsidRPr="0032650A" w:rsidRDefault="00E02F5D" w:rsidP="00135429">
      <w:pPr>
        <w:ind w:firstLine="567"/>
        <w:contextualSpacing/>
      </w:pPr>
      <w:r w:rsidRPr="0032650A">
        <w:t>Marlės-vatos ar vien marlės kaukė pridedama prie veido taip, kad apatinis kraštas uždengtų smakro apačią, viršutinis siektų akių įdubas, o burna ir nosis būtų gerai uždengti.</w:t>
      </w:r>
    </w:p>
    <w:p w14:paraId="6053F800" w14:textId="77777777" w:rsidR="00E02F5D" w:rsidRPr="0032650A" w:rsidRDefault="00E02F5D" w:rsidP="00135429">
      <w:pPr>
        <w:ind w:firstLine="567"/>
        <w:contextualSpacing/>
      </w:pPr>
      <w:r w:rsidRPr="0032650A">
        <w:t xml:space="preserve"> Apatiniai kaukės raišteliai surišami ant viršugalvio, viršutiniai – ant pakaušio. Tarp veido ir kaukės susidarę laisvesni tarpai užkamšomi vatos gniužulėliais.</w:t>
      </w:r>
    </w:p>
    <w:p w14:paraId="105DFBE2" w14:textId="77777777" w:rsidR="00E02F5D" w:rsidRPr="0032650A" w:rsidRDefault="00E02F5D" w:rsidP="00135429">
      <w:pPr>
        <w:pStyle w:val="BodyText1"/>
        <w:spacing w:line="360" w:lineRule="auto"/>
        <w:ind w:firstLine="567"/>
        <w:rPr>
          <w:color w:val="auto"/>
          <w:sz w:val="24"/>
          <w:szCs w:val="24"/>
        </w:rPr>
      </w:pPr>
    </w:p>
    <w:p w14:paraId="0094C574" w14:textId="77777777" w:rsidR="00E02F5D" w:rsidRPr="0032650A" w:rsidRDefault="00E02F5D" w:rsidP="00135429">
      <w:pPr>
        <w:pStyle w:val="BodyText1"/>
        <w:spacing w:line="360" w:lineRule="auto"/>
        <w:ind w:firstLine="567"/>
        <w:rPr>
          <w:color w:val="auto"/>
          <w:sz w:val="24"/>
          <w:szCs w:val="24"/>
        </w:rPr>
      </w:pPr>
    </w:p>
    <w:p w14:paraId="66679707" w14:textId="77777777" w:rsidR="00E02F5D" w:rsidRPr="0032650A" w:rsidRDefault="00E02F5D" w:rsidP="00135429">
      <w:pPr>
        <w:pStyle w:val="BodyText1"/>
        <w:spacing w:line="360" w:lineRule="auto"/>
        <w:ind w:firstLine="567"/>
        <w:rPr>
          <w:color w:val="auto"/>
          <w:sz w:val="24"/>
          <w:szCs w:val="24"/>
        </w:rPr>
      </w:pPr>
      <w:r w:rsidRPr="0032650A">
        <w:rPr>
          <w:noProof/>
          <w:color w:val="auto"/>
          <w:sz w:val="24"/>
          <w:szCs w:val="24"/>
        </w:rPr>
        <w:drawing>
          <wp:anchor distT="0" distB="0" distL="114300" distR="114300" simplePos="0" relativeHeight="251596288" behindDoc="0" locked="0" layoutInCell="1" allowOverlap="1" wp14:anchorId="02E11938" wp14:editId="4BA77418">
            <wp:simplePos x="0" y="0"/>
            <wp:positionH relativeFrom="column">
              <wp:posOffset>2983865</wp:posOffset>
            </wp:positionH>
            <wp:positionV relativeFrom="paragraph">
              <wp:posOffset>131445</wp:posOffset>
            </wp:positionV>
            <wp:extent cx="2949575" cy="1892300"/>
            <wp:effectExtent l="19050" t="0" r="3175" b="0"/>
            <wp:wrapNone/>
            <wp:docPr id="495" name="Picture 5" descr="Descriptio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10-1"/>
                    <pic:cNvPicPr>
                      <a:picLocks noChangeAspect="1" noChangeArrowheads="1"/>
                    </pic:cNvPicPr>
                  </pic:nvPicPr>
                  <pic:blipFill>
                    <a:blip r:embed="rId28" cstate="print"/>
                    <a:srcRect/>
                    <a:stretch>
                      <a:fillRect/>
                    </a:stretch>
                  </pic:blipFill>
                  <pic:spPr bwMode="auto">
                    <a:xfrm>
                      <a:off x="0" y="0"/>
                      <a:ext cx="2949575" cy="1892300"/>
                    </a:xfrm>
                    <a:prstGeom prst="rect">
                      <a:avLst/>
                    </a:prstGeom>
                    <a:noFill/>
                    <a:ln w="9525">
                      <a:noFill/>
                      <a:miter lim="800000"/>
                      <a:headEnd/>
                      <a:tailEnd/>
                    </a:ln>
                  </pic:spPr>
                </pic:pic>
              </a:graphicData>
            </a:graphic>
          </wp:anchor>
        </w:drawing>
      </w:r>
      <w:r w:rsidRPr="0032650A">
        <w:rPr>
          <w:noProof/>
          <w:color w:val="auto"/>
          <w:sz w:val="24"/>
          <w:szCs w:val="24"/>
        </w:rPr>
        <w:drawing>
          <wp:anchor distT="0" distB="0" distL="114300" distR="114300" simplePos="0" relativeHeight="251595264" behindDoc="0" locked="0" layoutInCell="1" allowOverlap="1" wp14:anchorId="2A661D81" wp14:editId="1F885166">
            <wp:simplePos x="0" y="0"/>
            <wp:positionH relativeFrom="column">
              <wp:posOffset>-178435</wp:posOffset>
            </wp:positionH>
            <wp:positionV relativeFrom="paragraph">
              <wp:posOffset>131445</wp:posOffset>
            </wp:positionV>
            <wp:extent cx="2908935" cy="1887855"/>
            <wp:effectExtent l="19050" t="0" r="5715" b="0"/>
            <wp:wrapNone/>
            <wp:docPr id="494" name="Picture 4" descr="Description: 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09-1"/>
                    <pic:cNvPicPr>
                      <a:picLocks noChangeAspect="1" noChangeArrowheads="1"/>
                    </pic:cNvPicPr>
                  </pic:nvPicPr>
                  <pic:blipFill>
                    <a:blip r:embed="rId29" cstate="print"/>
                    <a:srcRect/>
                    <a:stretch>
                      <a:fillRect/>
                    </a:stretch>
                  </pic:blipFill>
                  <pic:spPr bwMode="auto">
                    <a:xfrm>
                      <a:off x="0" y="0"/>
                      <a:ext cx="2908935" cy="1887855"/>
                    </a:xfrm>
                    <a:prstGeom prst="rect">
                      <a:avLst/>
                    </a:prstGeom>
                    <a:noFill/>
                    <a:ln w="9525">
                      <a:noFill/>
                      <a:miter lim="800000"/>
                      <a:headEnd/>
                      <a:tailEnd/>
                    </a:ln>
                  </pic:spPr>
                </pic:pic>
              </a:graphicData>
            </a:graphic>
          </wp:anchor>
        </w:drawing>
      </w:r>
    </w:p>
    <w:p w14:paraId="2F19E7F9" w14:textId="77777777" w:rsidR="00E02F5D" w:rsidRPr="0032650A" w:rsidRDefault="00E02F5D" w:rsidP="00135429">
      <w:pPr>
        <w:pStyle w:val="BodyText1"/>
        <w:spacing w:line="360" w:lineRule="auto"/>
        <w:ind w:firstLine="567"/>
        <w:rPr>
          <w:color w:val="auto"/>
          <w:sz w:val="24"/>
          <w:szCs w:val="24"/>
        </w:rPr>
      </w:pPr>
    </w:p>
    <w:p w14:paraId="0FE50723" w14:textId="77777777" w:rsidR="00E02F5D" w:rsidRPr="0032650A" w:rsidRDefault="00E02F5D" w:rsidP="00135429">
      <w:pPr>
        <w:pStyle w:val="BodyText1"/>
        <w:spacing w:line="360" w:lineRule="auto"/>
        <w:ind w:firstLine="567"/>
        <w:rPr>
          <w:color w:val="auto"/>
          <w:sz w:val="24"/>
          <w:szCs w:val="24"/>
        </w:rPr>
      </w:pPr>
    </w:p>
    <w:p w14:paraId="604F8EB9" w14:textId="77777777" w:rsidR="00E02F5D" w:rsidRPr="0032650A" w:rsidRDefault="00E02F5D" w:rsidP="00135429">
      <w:pPr>
        <w:pStyle w:val="BodyText1"/>
        <w:spacing w:line="360" w:lineRule="auto"/>
        <w:ind w:firstLine="567"/>
        <w:rPr>
          <w:color w:val="auto"/>
          <w:sz w:val="24"/>
          <w:szCs w:val="24"/>
        </w:rPr>
      </w:pPr>
    </w:p>
    <w:p w14:paraId="67233435" w14:textId="77777777" w:rsidR="00E02F5D" w:rsidRPr="0032650A" w:rsidRDefault="00E02F5D" w:rsidP="00135429">
      <w:pPr>
        <w:pStyle w:val="BodyText1"/>
        <w:spacing w:line="360" w:lineRule="auto"/>
        <w:ind w:firstLine="567"/>
        <w:rPr>
          <w:color w:val="auto"/>
          <w:sz w:val="24"/>
          <w:szCs w:val="24"/>
        </w:rPr>
      </w:pPr>
    </w:p>
    <w:p w14:paraId="4C96CFC3" w14:textId="77777777" w:rsidR="00E02F5D" w:rsidRPr="0032650A" w:rsidRDefault="00E02F5D" w:rsidP="00135429">
      <w:pPr>
        <w:pStyle w:val="BodyText1"/>
        <w:spacing w:line="360" w:lineRule="auto"/>
        <w:ind w:firstLine="567"/>
        <w:rPr>
          <w:color w:val="auto"/>
          <w:sz w:val="24"/>
          <w:szCs w:val="24"/>
        </w:rPr>
      </w:pPr>
    </w:p>
    <w:p w14:paraId="50AD4501" w14:textId="77777777" w:rsidR="00E02F5D" w:rsidRPr="0032650A" w:rsidRDefault="00E02F5D" w:rsidP="00135429">
      <w:pPr>
        <w:pStyle w:val="BodyText1"/>
        <w:spacing w:line="360" w:lineRule="auto"/>
        <w:ind w:firstLine="567"/>
        <w:rPr>
          <w:color w:val="auto"/>
          <w:sz w:val="24"/>
          <w:szCs w:val="24"/>
        </w:rPr>
      </w:pPr>
    </w:p>
    <w:p w14:paraId="223D170D" w14:textId="77777777" w:rsidR="00E02F5D" w:rsidRPr="0032650A" w:rsidRDefault="00E02F5D" w:rsidP="00135429">
      <w:pPr>
        <w:pStyle w:val="BodyText1"/>
        <w:spacing w:line="360" w:lineRule="auto"/>
        <w:ind w:firstLine="567"/>
        <w:rPr>
          <w:color w:val="auto"/>
          <w:sz w:val="24"/>
          <w:szCs w:val="24"/>
        </w:rPr>
      </w:pPr>
    </w:p>
    <w:p w14:paraId="1CA9FF7A" w14:textId="77777777" w:rsidR="00E02F5D" w:rsidRPr="0032650A" w:rsidRDefault="00E02F5D" w:rsidP="00135429">
      <w:pPr>
        <w:pStyle w:val="BodyText1"/>
        <w:spacing w:line="360" w:lineRule="auto"/>
        <w:ind w:firstLine="567"/>
        <w:rPr>
          <w:color w:val="auto"/>
          <w:sz w:val="24"/>
          <w:szCs w:val="24"/>
        </w:rPr>
      </w:pPr>
      <w:r w:rsidRPr="0032650A">
        <w:rPr>
          <w:noProof/>
          <w:color w:val="auto"/>
          <w:sz w:val="24"/>
          <w:szCs w:val="24"/>
        </w:rPr>
        <w:drawing>
          <wp:anchor distT="0" distB="0" distL="114300" distR="114300" simplePos="0" relativeHeight="251598336" behindDoc="0" locked="0" layoutInCell="1" allowOverlap="1" wp14:anchorId="084E9F19" wp14:editId="7670233C">
            <wp:simplePos x="0" y="0"/>
            <wp:positionH relativeFrom="column">
              <wp:posOffset>2983865</wp:posOffset>
            </wp:positionH>
            <wp:positionV relativeFrom="paragraph">
              <wp:posOffset>234315</wp:posOffset>
            </wp:positionV>
            <wp:extent cx="3053715" cy="1988185"/>
            <wp:effectExtent l="19050" t="0" r="0" b="0"/>
            <wp:wrapNone/>
            <wp:docPr id="497" name="Picture 4" descr="Descriptio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14-3"/>
                    <pic:cNvPicPr>
                      <a:picLocks noChangeAspect="1" noChangeArrowheads="1"/>
                    </pic:cNvPicPr>
                  </pic:nvPicPr>
                  <pic:blipFill>
                    <a:blip r:embed="rId30" cstate="print"/>
                    <a:srcRect b="5515"/>
                    <a:stretch>
                      <a:fillRect/>
                    </a:stretch>
                  </pic:blipFill>
                  <pic:spPr bwMode="auto">
                    <a:xfrm>
                      <a:off x="0" y="0"/>
                      <a:ext cx="3053715" cy="1988185"/>
                    </a:xfrm>
                    <a:prstGeom prst="rect">
                      <a:avLst/>
                    </a:prstGeom>
                    <a:noFill/>
                    <a:ln w="9525">
                      <a:noFill/>
                      <a:miter lim="800000"/>
                      <a:headEnd/>
                      <a:tailEnd/>
                    </a:ln>
                  </pic:spPr>
                </pic:pic>
              </a:graphicData>
            </a:graphic>
          </wp:anchor>
        </w:drawing>
      </w:r>
      <w:r w:rsidRPr="0032650A">
        <w:rPr>
          <w:noProof/>
          <w:color w:val="auto"/>
          <w:sz w:val="24"/>
          <w:szCs w:val="24"/>
        </w:rPr>
        <w:drawing>
          <wp:anchor distT="0" distB="0" distL="114300" distR="114300" simplePos="0" relativeHeight="251597312" behindDoc="0" locked="0" layoutInCell="1" allowOverlap="1" wp14:anchorId="153948B3" wp14:editId="721DA5D7">
            <wp:simplePos x="0" y="0"/>
            <wp:positionH relativeFrom="column">
              <wp:posOffset>-178435</wp:posOffset>
            </wp:positionH>
            <wp:positionV relativeFrom="paragraph">
              <wp:posOffset>192405</wp:posOffset>
            </wp:positionV>
            <wp:extent cx="2908935" cy="2030095"/>
            <wp:effectExtent l="19050" t="0" r="5715" b="0"/>
            <wp:wrapNone/>
            <wp:docPr id="496" name="Picture 6" descr="Descriptio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11-1"/>
                    <pic:cNvPicPr>
                      <a:picLocks noChangeAspect="1" noChangeArrowheads="1"/>
                    </pic:cNvPicPr>
                  </pic:nvPicPr>
                  <pic:blipFill>
                    <a:blip r:embed="rId31" cstate="print"/>
                    <a:srcRect/>
                    <a:stretch>
                      <a:fillRect/>
                    </a:stretch>
                  </pic:blipFill>
                  <pic:spPr bwMode="auto">
                    <a:xfrm>
                      <a:off x="0" y="0"/>
                      <a:ext cx="2908935" cy="2030095"/>
                    </a:xfrm>
                    <a:prstGeom prst="rect">
                      <a:avLst/>
                    </a:prstGeom>
                    <a:noFill/>
                    <a:ln w="9525">
                      <a:noFill/>
                      <a:miter lim="800000"/>
                      <a:headEnd/>
                      <a:tailEnd/>
                    </a:ln>
                  </pic:spPr>
                </pic:pic>
              </a:graphicData>
            </a:graphic>
          </wp:anchor>
        </w:drawing>
      </w:r>
    </w:p>
    <w:p w14:paraId="40BAB62D" w14:textId="77777777" w:rsidR="00E02F5D" w:rsidRPr="0032650A" w:rsidRDefault="00E02F5D" w:rsidP="00135429">
      <w:pPr>
        <w:pStyle w:val="BodyText1"/>
        <w:spacing w:line="360" w:lineRule="auto"/>
        <w:ind w:firstLine="567"/>
        <w:rPr>
          <w:color w:val="auto"/>
          <w:sz w:val="24"/>
          <w:szCs w:val="24"/>
        </w:rPr>
      </w:pPr>
    </w:p>
    <w:p w14:paraId="55EBA16E" w14:textId="77777777" w:rsidR="00E02F5D" w:rsidRPr="0032650A" w:rsidRDefault="00E02F5D" w:rsidP="00135429">
      <w:pPr>
        <w:pStyle w:val="BodyText1"/>
        <w:spacing w:line="360" w:lineRule="auto"/>
        <w:ind w:firstLine="567"/>
        <w:rPr>
          <w:color w:val="auto"/>
          <w:sz w:val="24"/>
          <w:szCs w:val="24"/>
        </w:rPr>
      </w:pPr>
    </w:p>
    <w:p w14:paraId="4B9CE4EF" w14:textId="77777777" w:rsidR="00E02F5D" w:rsidRPr="0032650A" w:rsidRDefault="00E02F5D" w:rsidP="00135429">
      <w:pPr>
        <w:pStyle w:val="BodyText1"/>
        <w:spacing w:line="360" w:lineRule="auto"/>
        <w:ind w:firstLine="567"/>
        <w:rPr>
          <w:color w:val="auto"/>
          <w:sz w:val="24"/>
          <w:szCs w:val="24"/>
        </w:rPr>
      </w:pPr>
    </w:p>
    <w:p w14:paraId="5D0774D9" w14:textId="77777777" w:rsidR="00E02F5D" w:rsidRPr="0032650A" w:rsidRDefault="00E02F5D" w:rsidP="00135429">
      <w:pPr>
        <w:pStyle w:val="BodyText1"/>
        <w:spacing w:line="360" w:lineRule="auto"/>
        <w:ind w:firstLine="567"/>
        <w:rPr>
          <w:color w:val="auto"/>
          <w:sz w:val="24"/>
          <w:szCs w:val="24"/>
        </w:rPr>
      </w:pPr>
    </w:p>
    <w:p w14:paraId="021A8260" w14:textId="77777777" w:rsidR="00E02F5D" w:rsidRPr="0032650A" w:rsidRDefault="00E02F5D" w:rsidP="00135429">
      <w:pPr>
        <w:pStyle w:val="BodyText1"/>
        <w:spacing w:line="360" w:lineRule="auto"/>
        <w:ind w:firstLine="567"/>
        <w:rPr>
          <w:color w:val="auto"/>
          <w:sz w:val="24"/>
          <w:szCs w:val="24"/>
        </w:rPr>
      </w:pPr>
    </w:p>
    <w:p w14:paraId="4E0852AC" w14:textId="77777777" w:rsidR="00E02F5D" w:rsidRPr="0032650A" w:rsidRDefault="00E02F5D" w:rsidP="00135429">
      <w:pPr>
        <w:pStyle w:val="BodyText1"/>
        <w:spacing w:line="360" w:lineRule="auto"/>
        <w:ind w:firstLine="567"/>
        <w:rPr>
          <w:color w:val="auto"/>
          <w:sz w:val="24"/>
          <w:szCs w:val="24"/>
        </w:rPr>
      </w:pPr>
    </w:p>
    <w:p w14:paraId="30587A5D" w14:textId="77777777" w:rsidR="00E02F5D" w:rsidRPr="0032650A" w:rsidRDefault="00E02F5D" w:rsidP="00135429">
      <w:pPr>
        <w:pStyle w:val="BodyText1"/>
        <w:spacing w:line="360" w:lineRule="auto"/>
        <w:ind w:firstLine="567"/>
        <w:rPr>
          <w:color w:val="auto"/>
          <w:sz w:val="24"/>
          <w:szCs w:val="24"/>
        </w:rPr>
      </w:pPr>
    </w:p>
    <w:p w14:paraId="4D5AFF27" w14:textId="77777777" w:rsidR="00F45179" w:rsidRPr="0032650A" w:rsidRDefault="00F45179" w:rsidP="00135429">
      <w:pPr>
        <w:spacing w:line="240" w:lineRule="auto"/>
        <w:ind w:firstLine="567"/>
        <w:rPr>
          <w:b/>
          <w:bCs/>
          <w:szCs w:val="20"/>
        </w:rPr>
      </w:pPr>
    </w:p>
    <w:p w14:paraId="36FB4BF1" w14:textId="482D8473" w:rsidR="00BC781B" w:rsidRPr="0032650A" w:rsidRDefault="002A42D7" w:rsidP="002A42D7">
      <w:pPr>
        <w:spacing w:line="240" w:lineRule="auto"/>
        <w:ind w:firstLine="567"/>
        <w:jc w:val="center"/>
        <w:rPr>
          <w:b/>
          <w:bCs/>
          <w:szCs w:val="20"/>
        </w:rPr>
      </w:pPr>
      <w:r w:rsidRPr="0032650A">
        <w:rPr>
          <w:b/>
          <w:bCs/>
          <w:szCs w:val="20"/>
        </w:rPr>
        <w:t>______________</w:t>
      </w:r>
    </w:p>
    <w:p w14:paraId="619D2F0C" w14:textId="77777777" w:rsidR="00BC781B" w:rsidRPr="0032650A" w:rsidRDefault="00BC781B" w:rsidP="00135429">
      <w:pPr>
        <w:spacing w:line="240" w:lineRule="auto"/>
        <w:ind w:firstLine="567"/>
        <w:jc w:val="center"/>
        <w:rPr>
          <w:b/>
          <w:bCs/>
          <w:szCs w:val="20"/>
        </w:rPr>
      </w:pPr>
      <w:r w:rsidRPr="0032650A">
        <w:rPr>
          <w:b/>
          <w:bCs/>
          <w:szCs w:val="20"/>
        </w:rPr>
        <w:br w:type="page"/>
      </w:r>
    </w:p>
    <w:p w14:paraId="153F01D4" w14:textId="77777777" w:rsidR="002A42D7" w:rsidRPr="0032650A" w:rsidRDefault="002A42D7" w:rsidP="002A42D7">
      <w:pPr>
        <w:pStyle w:val="Puslapioinaostekstas"/>
        <w:tabs>
          <w:tab w:val="left" w:pos="1080"/>
        </w:tabs>
        <w:spacing w:line="240" w:lineRule="auto"/>
        <w:ind w:left="5670" w:firstLine="0"/>
        <w:contextualSpacing/>
        <w:jc w:val="left"/>
        <w:rPr>
          <w:bCs/>
          <w:sz w:val="24"/>
          <w:szCs w:val="24"/>
        </w:rPr>
      </w:pPr>
      <w:r w:rsidRPr="0032650A">
        <w:rPr>
          <w:bCs/>
          <w:sz w:val="24"/>
          <w:szCs w:val="24"/>
        </w:rPr>
        <w:lastRenderedPageBreak/>
        <w:t>Jonavos Jeronimo Ralio gimnazijos ekstremaliųjų situacijų valdymo plano</w:t>
      </w:r>
    </w:p>
    <w:p w14:paraId="2D35D186" w14:textId="7E254698" w:rsidR="002A42D7" w:rsidRPr="0032650A" w:rsidRDefault="002A42D7" w:rsidP="002A42D7">
      <w:pPr>
        <w:pStyle w:val="Puslapioinaostekstas"/>
        <w:tabs>
          <w:tab w:val="left" w:pos="1080"/>
        </w:tabs>
        <w:spacing w:line="240" w:lineRule="auto"/>
        <w:ind w:left="5670" w:firstLine="0"/>
        <w:contextualSpacing/>
        <w:jc w:val="left"/>
        <w:rPr>
          <w:bCs/>
          <w:sz w:val="24"/>
          <w:szCs w:val="24"/>
        </w:rPr>
      </w:pPr>
      <w:r w:rsidRPr="0032650A">
        <w:rPr>
          <w:bCs/>
          <w:sz w:val="24"/>
          <w:szCs w:val="24"/>
        </w:rPr>
        <w:t>15 priedas</w:t>
      </w:r>
    </w:p>
    <w:p w14:paraId="51F2B7AE" w14:textId="77777777" w:rsidR="00FD317C" w:rsidRPr="0032650A" w:rsidRDefault="00FD317C" w:rsidP="00135429">
      <w:pPr>
        <w:spacing w:line="240" w:lineRule="auto"/>
        <w:ind w:firstLine="567"/>
        <w:jc w:val="left"/>
      </w:pPr>
    </w:p>
    <w:p w14:paraId="677D802D" w14:textId="77777777" w:rsidR="00223B73" w:rsidRPr="0032650A" w:rsidRDefault="00223B73" w:rsidP="00632113">
      <w:pPr>
        <w:spacing w:line="240" w:lineRule="auto"/>
        <w:ind w:left="5812" w:firstLine="0"/>
        <w:jc w:val="left"/>
      </w:pPr>
      <w:r w:rsidRPr="0032650A">
        <w:t>PATVIRTINTA</w:t>
      </w:r>
    </w:p>
    <w:p w14:paraId="54AB22C0" w14:textId="2C0D3C60" w:rsidR="00223B73" w:rsidRPr="0032650A" w:rsidRDefault="00223B73" w:rsidP="00632113">
      <w:pPr>
        <w:spacing w:line="240" w:lineRule="auto"/>
        <w:ind w:left="5812" w:firstLine="0"/>
        <w:jc w:val="left"/>
      </w:pPr>
      <w:r w:rsidRPr="0032650A">
        <w:t>Priešgaisrinės apsaugos ir gelbėjimo departamento prie Vidaus reikalų ministerijos direktoriaus</w:t>
      </w:r>
      <w:r w:rsidR="00CC5366">
        <w:t xml:space="preserve"> </w:t>
      </w:r>
      <w:r w:rsidRPr="0032650A">
        <w:t>2015 m. gruodžio 31 d. įsakymu Nr. 1-406</w:t>
      </w:r>
    </w:p>
    <w:p w14:paraId="446108E0" w14:textId="77777777" w:rsidR="00223B73" w:rsidRPr="0032650A" w:rsidRDefault="00223B73" w:rsidP="00135429">
      <w:pPr>
        <w:spacing w:line="240" w:lineRule="auto"/>
        <w:ind w:firstLine="567"/>
      </w:pPr>
      <w:r w:rsidRPr="0032650A">
        <w:rPr>
          <w:sz w:val="20"/>
          <w:szCs w:val="20"/>
        </w:rPr>
        <w:t> </w:t>
      </w:r>
    </w:p>
    <w:p w14:paraId="599E4D25" w14:textId="77777777" w:rsidR="00223B73" w:rsidRPr="0032650A" w:rsidRDefault="00223B73" w:rsidP="00135429">
      <w:pPr>
        <w:spacing w:line="240" w:lineRule="auto"/>
        <w:ind w:firstLine="567"/>
        <w:jc w:val="center"/>
      </w:pPr>
      <w:r w:rsidRPr="0032650A">
        <w:rPr>
          <w:b/>
          <w:bCs/>
          <w:caps/>
        </w:rPr>
        <w:t>Kolektyvinės apsaugos statinio paruošimo evakuotiems gyventojams APSAUGOTI rekomendacijos</w:t>
      </w:r>
    </w:p>
    <w:p w14:paraId="29026121" w14:textId="77777777" w:rsidR="00223B73" w:rsidRPr="0032650A" w:rsidRDefault="00223B73" w:rsidP="00135429">
      <w:pPr>
        <w:spacing w:line="240" w:lineRule="auto"/>
        <w:ind w:firstLine="567"/>
      </w:pPr>
      <w:r w:rsidRPr="0032650A">
        <w:rPr>
          <w:sz w:val="20"/>
          <w:szCs w:val="20"/>
        </w:rPr>
        <w:t> </w:t>
      </w:r>
    </w:p>
    <w:p w14:paraId="5B54FCEA" w14:textId="77777777" w:rsidR="00223B73" w:rsidRPr="0032650A" w:rsidRDefault="00223B73" w:rsidP="00135429">
      <w:pPr>
        <w:keepNext/>
        <w:spacing w:line="237" w:lineRule="auto"/>
        <w:ind w:firstLine="567"/>
        <w:jc w:val="center"/>
      </w:pPr>
      <w:bookmarkStart w:id="36" w:name="part_0e1d48e5e00640f6a7b6c9eed0c02d3c"/>
      <w:bookmarkEnd w:id="36"/>
      <w:r w:rsidRPr="0032650A">
        <w:rPr>
          <w:b/>
          <w:bCs/>
          <w:caps/>
        </w:rPr>
        <w:t>I skyrius</w:t>
      </w:r>
      <w:r w:rsidRPr="0032650A">
        <w:rPr>
          <w:b/>
          <w:bCs/>
          <w:caps/>
        </w:rPr>
        <w:br/>
        <w:t>BENDROSIOS NUOSTATOS</w:t>
      </w:r>
    </w:p>
    <w:p w14:paraId="66777340" w14:textId="77777777" w:rsidR="00223B73" w:rsidRPr="0032650A" w:rsidRDefault="00223B73" w:rsidP="00135429">
      <w:pPr>
        <w:spacing w:line="240" w:lineRule="auto"/>
        <w:ind w:firstLine="567"/>
      </w:pPr>
      <w:r w:rsidRPr="0032650A">
        <w:rPr>
          <w:sz w:val="10"/>
          <w:szCs w:val="10"/>
        </w:rPr>
        <w:t> </w:t>
      </w:r>
    </w:p>
    <w:p w14:paraId="0F8D3AB7" w14:textId="647F05DC" w:rsidR="00223B73" w:rsidRPr="0032650A" w:rsidRDefault="00223B73" w:rsidP="00C07AE2">
      <w:pPr>
        <w:tabs>
          <w:tab w:val="left" w:pos="993"/>
        </w:tabs>
        <w:ind w:firstLine="567"/>
        <w:textAlignment w:val="center"/>
      </w:pPr>
      <w:bookmarkStart w:id="37" w:name="part_88799278ee62417f9a04f591f5877b09"/>
      <w:bookmarkEnd w:id="37"/>
      <w:r w:rsidRPr="0032650A">
        <w:t>1.  Kolektyvinės apsaugos statinio paruošimo evakuotiems gyventojams apsaugoti rekomendacijos (toliau – Rekomendacijos) skirtos valstybės ir savivaldybių institucijų ir įstaigų, ūkio subjektų ir kitų įstaigų, taip pat nevyriausybinių organizacijų vadovams, civilinės saugos specialistams ir kolektyvinės apsaugos statinių savininkams, kurie, gresiant ekstremaliajai situacijai ar jai susidarius, taip pat karo metu turi būti paruošę kolektyvinės apsaugos statinius priimti evakuotus gyventojus (toliau – gyventojai) ir kartu su savivaldybės ekstremaliųjų situacijų operacijų centru pasirengę organizuoti gyventojų aprūpinimą civilinės saugos ir kitomis reikiamomis materialinėmis priemonėmis (toliau – materialinės priemonės), siekdami užtikrinti jų laikiną gyvenimą kolektyvinės apsaugos statinyje.</w:t>
      </w:r>
    </w:p>
    <w:p w14:paraId="38123780" w14:textId="375B1C82" w:rsidR="00223B73" w:rsidRPr="0032650A" w:rsidRDefault="00223B73" w:rsidP="00C07AE2">
      <w:pPr>
        <w:tabs>
          <w:tab w:val="left" w:pos="993"/>
        </w:tabs>
        <w:ind w:firstLine="567"/>
        <w:textAlignment w:val="center"/>
      </w:pPr>
      <w:bookmarkStart w:id="38" w:name="part_7d712932a0a24bf49f90effc40a26288"/>
      <w:bookmarkEnd w:id="38"/>
      <w:r w:rsidRPr="0032650A">
        <w:t>2. Rekomendacijos parengtos įvertinus SFERA projekto „Humanitarinė Chartija ir minimalūs standartai nelaimių metu“ (</w:t>
      </w:r>
      <w:r w:rsidRPr="0032650A">
        <w:rPr>
          <w:i/>
          <w:iCs/>
        </w:rPr>
        <w:t>angl.The SPHERE Project – Humanitarian Charter and Minimum Standarts in Disaster Response</w:t>
      </w:r>
      <w:r w:rsidRPr="0032650A">
        <w:t>), sudaryto Tarptautinės Raudonojo Kryžiaus ir Raudonojo Pusmėnulio draugijų federacijos, Kolektyvinių centrų įrengimo rekomendacijų (</w:t>
      </w:r>
      <w:r w:rsidRPr="0032650A">
        <w:rPr>
          <w:i/>
          <w:iCs/>
        </w:rPr>
        <w:t>angl.Collective centre guidelines</w:t>
      </w:r>
      <w:r w:rsidRPr="0032650A">
        <w:t>)“, sudarytų Jungtinių Tautų vyriausiojo pabėgėlių komisaro ir Tarptautinės migracijos organizacijos bei Kolektyvinės apsaugos statinių poreikio nustatymo tvarkos aprašo, patvirtinto Lietuvos Respublikos Vyriausybės 2010 m. gegužės 12 d. nutarimu Nr. 529, nuostatas.</w:t>
      </w:r>
    </w:p>
    <w:p w14:paraId="2DE80C1B" w14:textId="7694E24C" w:rsidR="00223B73" w:rsidRPr="0032650A" w:rsidRDefault="00223B73" w:rsidP="00C07AE2">
      <w:pPr>
        <w:tabs>
          <w:tab w:val="left" w:pos="993"/>
        </w:tabs>
        <w:ind w:firstLine="567"/>
        <w:textAlignment w:val="center"/>
      </w:pPr>
      <w:bookmarkStart w:id="39" w:name="part_8e6b68640b3c4adb832d6a3a1d65fd02"/>
      <w:bookmarkEnd w:id="39"/>
      <w:r w:rsidRPr="0032650A">
        <w:t>3. Rekomendacijose vartojamos sąvokos atitinka Lietuvos Respublikos civilinės saugos įstatyme ir Lietuvos Respublikos statybos įstatyme, taip pat kituose civilinę saugą reglamentuojančiuose teisės aktuose vartojamas sąvokas.</w:t>
      </w:r>
    </w:p>
    <w:p w14:paraId="3A254326" w14:textId="75181382" w:rsidR="00223B73" w:rsidRPr="0032650A" w:rsidRDefault="00223B73" w:rsidP="00C07AE2">
      <w:pPr>
        <w:tabs>
          <w:tab w:val="left" w:pos="993"/>
        </w:tabs>
        <w:ind w:firstLine="567"/>
        <w:textAlignment w:val="center"/>
      </w:pPr>
      <w:bookmarkStart w:id="40" w:name="part_92d8b20352784cb8bc507f49ece99927"/>
      <w:bookmarkEnd w:id="40"/>
      <w:r w:rsidRPr="0032650A">
        <w:t>4.</w:t>
      </w:r>
      <w:r w:rsidR="00BC49CB" w:rsidRPr="0032650A">
        <w:t xml:space="preserve"> </w:t>
      </w:r>
      <w:r w:rsidRPr="0032650A">
        <w:t>Rekomendacijomis pagal poreikį vadovaujasi valstybės ir savivaldybių institucijų, ūkio subjektų ir įstaigų vadovai, kurie, gavę savivaldybės administracijos direktoriaus užduotį ir (ar), jei ūkio subjektas atitinka kolektyvinės apsaugos statiniams įrengti nustatytus kriterijus, įvertinę savo veiklos specifiką ir atsakomybės srityje galimus pavojingus veiksnius, privalo numatyti ir užtikrinti darbuotojų (personalo, budinčios pamainos, avarinių tarnybų brigadų, greitosios medicinos pagalbos darbuotojų ir t. t.) kolektyvinę apsaugą kolektyvinės apsaugos statiniuose.</w:t>
      </w:r>
    </w:p>
    <w:p w14:paraId="428DCC64" w14:textId="5853326A" w:rsidR="00223B73" w:rsidRPr="0032650A" w:rsidRDefault="00223B73" w:rsidP="00C07AE2">
      <w:pPr>
        <w:tabs>
          <w:tab w:val="left" w:pos="993"/>
        </w:tabs>
        <w:ind w:firstLine="567"/>
        <w:textAlignment w:val="center"/>
      </w:pPr>
      <w:bookmarkStart w:id="41" w:name="part_13b9b8bf5b13477ba553df94b23b0ada"/>
      <w:bookmarkEnd w:id="41"/>
      <w:r w:rsidRPr="0032650A">
        <w:lastRenderedPageBreak/>
        <w:t>5.</w:t>
      </w:r>
      <w:r w:rsidR="00BC49CB" w:rsidRPr="0032650A">
        <w:t xml:space="preserve"> </w:t>
      </w:r>
      <w:r w:rsidRPr="0032650A">
        <w:t>Kolektyvinės apsaugos statiniui, numatytam gyventojams apsaugoti karo metu, Rekomendacijos taikytinos tiek, kiek jos yra aktualios trumpalaikio (kelių valandų) gyventojų slėpimosi jame metu.</w:t>
      </w:r>
    </w:p>
    <w:p w14:paraId="54E6EC06" w14:textId="682FB28B" w:rsidR="00223B73" w:rsidRPr="0032650A" w:rsidRDefault="00223B73" w:rsidP="00C07AE2">
      <w:pPr>
        <w:tabs>
          <w:tab w:val="left" w:pos="993"/>
        </w:tabs>
        <w:ind w:firstLine="567"/>
        <w:textAlignment w:val="center"/>
      </w:pPr>
      <w:bookmarkStart w:id="42" w:name="part_c9e19c38b9524c80ac39a8f098ba5639"/>
      <w:bookmarkEnd w:id="42"/>
      <w:r w:rsidRPr="0032650A">
        <w:t>6.</w:t>
      </w:r>
      <w:r w:rsidR="00BC49CB" w:rsidRPr="0032650A">
        <w:t xml:space="preserve"> </w:t>
      </w:r>
      <w:r w:rsidRPr="0032650A">
        <w:t>Planuojant gyventojų apgyvendinimą kolektyvinės apsaugos statiniuose ilgiau kaip 1 mėnesį, pirmenybė teikiama ilgalaikėms gyventojų aprūpinimo ir paslaugų teikimo priemonėms.</w:t>
      </w:r>
    </w:p>
    <w:p w14:paraId="39F977E6" w14:textId="10F461A2" w:rsidR="00223B73" w:rsidRPr="0032650A" w:rsidRDefault="00223B73" w:rsidP="00C07AE2">
      <w:pPr>
        <w:tabs>
          <w:tab w:val="left" w:pos="993"/>
        </w:tabs>
        <w:ind w:firstLine="567"/>
        <w:textAlignment w:val="center"/>
      </w:pPr>
      <w:bookmarkStart w:id="43" w:name="part_9d0cad54637b47dd85fcaacacce02705"/>
      <w:bookmarkEnd w:id="43"/>
      <w:r w:rsidRPr="0032650A">
        <w:t>7. Rekomendacijose nustatytos būtiniausios gyvenimo kolektyvinės apsaugos statinyje sąlygos turi užtikrinti kolektyvinės apsaugos statinyje apgyvendintų gyventojų žmogiškojo orumo išsaugojimą: maitinimą, higienos ir fiziologinių poreikių tenkinimą, asmens sveikatos priežiūrą ir psichologinę pagalbą, apsaugą ir kitų būtinų poreikių tenkinimą.</w:t>
      </w:r>
    </w:p>
    <w:p w14:paraId="3279849A" w14:textId="5AFF7F5B" w:rsidR="00223B73" w:rsidRPr="0032650A" w:rsidRDefault="00223B73" w:rsidP="00C07AE2">
      <w:pPr>
        <w:tabs>
          <w:tab w:val="left" w:pos="993"/>
        </w:tabs>
        <w:ind w:firstLine="567"/>
        <w:textAlignment w:val="center"/>
      </w:pPr>
      <w:bookmarkStart w:id="44" w:name="part_21ba6b3c38774be28f8d6abc98e1a170"/>
      <w:bookmarkEnd w:id="44"/>
      <w:r w:rsidRPr="0032650A">
        <w:t>8. Savivaldybės administracijos direktoriui rekomenduojama iš suinteresuotųjų institucijų ir nevyriausybinių organizacijų atstovų ir specialistų sudaryti ir įsakymu patvirtinti gyventojų kolektyvinės apsaugos organizavimo grupę, kuri numatytų reikiamą personalą, atsakingą už savivaldybės ekstremaliųjų situacijų valdymo plane numatytų kolektyvinės apsaugos statinių paruošimą ir aprūpinimą materialinėmis priemonėmis, teiktų sveikatos priežiūros ir psichologinės pagalbos, apsaugos ir kitas būtiniausias paslaugas, užtikrintų kolektyvinės apsaugos statinių inžinerinių sistemų tinkamą ir pakankamą funkcionavimą, spręstų kitus klausimus, susijusius su būtiniausių gyvenimo kolektyvinės apsaugos statiniuose sąlygų užtikrinimu, o prireikus organizuotų gyventojų priėmimą į kolektyvinės apsaugos statinius.</w:t>
      </w:r>
    </w:p>
    <w:p w14:paraId="7AE0DDCF" w14:textId="79CB5BFC" w:rsidR="00223B73" w:rsidRPr="0032650A" w:rsidRDefault="00223B73" w:rsidP="00C07AE2">
      <w:pPr>
        <w:ind w:firstLine="567"/>
        <w:textAlignment w:val="center"/>
      </w:pPr>
      <w:bookmarkStart w:id="45" w:name="part_e6cf3d441b57454384e8b1b4551fb5c9"/>
      <w:bookmarkEnd w:id="45"/>
      <w:r w:rsidRPr="0032650A">
        <w:t>9. Būtiniausias gyvenimo kolektyvinės apsaugos statinyje sąlygas užtikrinančios materialinės priemonės yra iš anksto numatomos ir planuojamos kolektyvinės apsaugos statiniui, kuriame numatytas apgyvendinti atitinkamas gyventojų skaičius (pagal lentelėje nustatytas gyventojų kategorijas). Šios priemonės įgyvendinamos atsižvelgiant į evakuotų ir kolektyvinės apsaugos statinyje apgyvendintų gyventojų skaičių ir kategorijas.</w:t>
      </w:r>
    </w:p>
    <w:p w14:paraId="1FAA548C" w14:textId="77777777" w:rsidR="00223B73" w:rsidRPr="0032650A" w:rsidRDefault="00223B73" w:rsidP="00135429">
      <w:pPr>
        <w:spacing w:line="240" w:lineRule="auto"/>
        <w:ind w:firstLine="567"/>
        <w:jc w:val="center"/>
        <w:textAlignment w:val="center"/>
      </w:pPr>
      <w:r w:rsidRPr="0032650A">
        <w:t> </w:t>
      </w:r>
    </w:p>
    <w:tbl>
      <w:tblPr>
        <w:tblW w:w="10349" w:type="dxa"/>
        <w:tblInd w:w="-318" w:type="dxa"/>
        <w:tblLayout w:type="fixed"/>
        <w:tblCellMar>
          <w:left w:w="0" w:type="dxa"/>
          <w:right w:w="0" w:type="dxa"/>
        </w:tblCellMar>
        <w:tblLook w:val="04A0" w:firstRow="1" w:lastRow="0" w:firstColumn="1" w:lastColumn="0" w:noHBand="0" w:noVBand="1"/>
      </w:tblPr>
      <w:tblGrid>
        <w:gridCol w:w="852"/>
        <w:gridCol w:w="567"/>
        <w:gridCol w:w="567"/>
        <w:gridCol w:w="567"/>
        <w:gridCol w:w="567"/>
        <w:gridCol w:w="708"/>
        <w:gridCol w:w="851"/>
        <w:gridCol w:w="709"/>
        <w:gridCol w:w="708"/>
        <w:gridCol w:w="709"/>
        <w:gridCol w:w="709"/>
        <w:gridCol w:w="709"/>
        <w:gridCol w:w="708"/>
        <w:gridCol w:w="567"/>
        <w:gridCol w:w="851"/>
      </w:tblGrid>
      <w:tr w:rsidR="007D5C33" w:rsidRPr="0032650A" w14:paraId="17ADE438" w14:textId="77777777" w:rsidTr="00020E47">
        <w:trPr>
          <w:cantSplit/>
          <w:trHeight w:val="1701"/>
        </w:trPr>
        <w:tc>
          <w:tcPr>
            <w:tcW w:w="852" w:type="dxa"/>
            <w:tcBorders>
              <w:top w:val="dotted" w:sz="8" w:space="0" w:color="auto"/>
              <w:left w:val="dotted" w:sz="8" w:space="0" w:color="auto"/>
              <w:bottom w:val="dotted" w:sz="8" w:space="0" w:color="auto"/>
              <w:right w:val="dotted" w:sz="8" w:space="0" w:color="auto"/>
            </w:tcBorders>
            <w:tcMar>
              <w:top w:w="0" w:type="dxa"/>
              <w:left w:w="108" w:type="dxa"/>
              <w:bottom w:w="0" w:type="dxa"/>
              <w:right w:w="108" w:type="dxa"/>
            </w:tcMar>
            <w:textDirection w:val="tbRl"/>
            <w:vAlign w:val="center"/>
            <w:hideMark/>
          </w:tcPr>
          <w:p w14:paraId="7501DE23" w14:textId="77777777" w:rsidR="007D5C33" w:rsidRPr="0032650A" w:rsidRDefault="007D5C33" w:rsidP="00020E47">
            <w:pPr>
              <w:spacing w:line="240" w:lineRule="auto"/>
              <w:ind w:left="170" w:firstLine="0"/>
              <w:contextualSpacing/>
              <w:jc w:val="left"/>
              <w:rPr>
                <w:sz w:val="20"/>
                <w:szCs w:val="20"/>
              </w:rPr>
            </w:pPr>
            <w:r w:rsidRPr="0032650A">
              <w:rPr>
                <w:sz w:val="20"/>
                <w:szCs w:val="20"/>
              </w:rPr>
              <w:t>Apgyvendintų</w:t>
            </w:r>
            <w:r w:rsidRPr="0032650A">
              <w:rPr>
                <w:sz w:val="20"/>
                <w:szCs w:val="20"/>
              </w:rPr>
              <w:br/>
              <w:t>gyventojų</w:t>
            </w:r>
            <w:r w:rsidRPr="0032650A">
              <w:rPr>
                <w:sz w:val="20"/>
                <w:szCs w:val="20"/>
              </w:rPr>
              <w:br/>
              <w:t>kategorijos</w:t>
            </w:r>
          </w:p>
        </w:tc>
        <w:tc>
          <w:tcPr>
            <w:tcW w:w="567" w:type="dxa"/>
            <w:tcBorders>
              <w:top w:val="dotted" w:sz="8" w:space="0" w:color="auto"/>
              <w:left w:val="nil"/>
              <w:bottom w:val="dotted" w:sz="8" w:space="0" w:color="auto"/>
              <w:right w:val="dotted" w:sz="8" w:space="0" w:color="auto"/>
            </w:tcBorders>
            <w:tcMar>
              <w:top w:w="0" w:type="dxa"/>
              <w:left w:w="108" w:type="dxa"/>
              <w:bottom w:w="0" w:type="dxa"/>
              <w:right w:w="108" w:type="dxa"/>
            </w:tcMar>
            <w:textDirection w:val="tbRl"/>
            <w:vAlign w:val="center"/>
            <w:hideMark/>
          </w:tcPr>
          <w:p w14:paraId="63B3CB97" w14:textId="77777777" w:rsidR="007D5C33" w:rsidRPr="0032650A" w:rsidRDefault="007D5C33" w:rsidP="00020E47">
            <w:pPr>
              <w:spacing w:line="240" w:lineRule="auto"/>
              <w:ind w:left="170" w:firstLine="0"/>
              <w:contextualSpacing/>
              <w:jc w:val="left"/>
              <w:rPr>
                <w:sz w:val="20"/>
                <w:szCs w:val="20"/>
              </w:rPr>
            </w:pPr>
            <w:r w:rsidRPr="0032650A">
              <w:rPr>
                <w:sz w:val="20"/>
                <w:szCs w:val="20"/>
              </w:rPr>
              <w:t>Vaikai nuo</w:t>
            </w:r>
            <w:r w:rsidRPr="0032650A">
              <w:rPr>
                <w:sz w:val="20"/>
                <w:szCs w:val="20"/>
              </w:rPr>
              <w:br/>
              <w:t>0 iki 6 mėn.</w:t>
            </w:r>
          </w:p>
        </w:tc>
        <w:tc>
          <w:tcPr>
            <w:tcW w:w="567" w:type="dxa"/>
            <w:tcBorders>
              <w:top w:val="dotted" w:sz="8" w:space="0" w:color="auto"/>
              <w:left w:val="nil"/>
              <w:bottom w:val="dotted" w:sz="8" w:space="0" w:color="auto"/>
              <w:right w:val="dotted" w:sz="8" w:space="0" w:color="auto"/>
            </w:tcBorders>
            <w:tcMar>
              <w:top w:w="0" w:type="dxa"/>
              <w:left w:w="108" w:type="dxa"/>
              <w:bottom w:w="0" w:type="dxa"/>
              <w:right w:w="108" w:type="dxa"/>
            </w:tcMar>
            <w:textDirection w:val="tbRl"/>
            <w:vAlign w:val="center"/>
            <w:hideMark/>
          </w:tcPr>
          <w:p w14:paraId="039648D6" w14:textId="77777777" w:rsidR="007D5C33" w:rsidRPr="0032650A" w:rsidRDefault="007D5C33" w:rsidP="00020E47">
            <w:pPr>
              <w:spacing w:line="240" w:lineRule="auto"/>
              <w:ind w:left="170" w:firstLine="0"/>
              <w:contextualSpacing/>
              <w:jc w:val="left"/>
              <w:rPr>
                <w:sz w:val="20"/>
                <w:szCs w:val="20"/>
              </w:rPr>
            </w:pPr>
            <w:r w:rsidRPr="0032650A">
              <w:rPr>
                <w:sz w:val="20"/>
                <w:szCs w:val="20"/>
              </w:rPr>
              <w:t>Vaikai nuo</w:t>
            </w:r>
            <w:r w:rsidRPr="0032650A">
              <w:rPr>
                <w:sz w:val="20"/>
                <w:szCs w:val="20"/>
              </w:rPr>
              <w:br/>
              <w:t>7 iki 11 mėn.</w:t>
            </w:r>
          </w:p>
        </w:tc>
        <w:tc>
          <w:tcPr>
            <w:tcW w:w="567" w:type="dxa"/>
            <w:tcBorders>
              <w:top w:val="dotted" w:sz="8" w:space="0" w:color="auto"/>
              <w:left w:val="nil"/>
              <w:bottom w:val="dotted" w:sz="8" w:space="0" w:color="auto"/>
              <w:right w:val="dotted" w:sz="8" w:space="0" w:color="auto"/>
            </w:tcBorders>
            <w:tcMar>
              <w:top w:w="0" w:type="dxa"/>
              <w:left w:w="108" w:type="dxa"/>
              <w:bottom w:w="0" w:type="dxa"/>
              <w:right w:w="108" w:type="dxa"/>
            </w:tcMar>
            <w:textDirection w:val="tbRl"/>
            <w:vAlign w:val="center"/>
            <w:hideMark/>
          </w:tcPr>
          <w:p w14:paraId="3774D937" w14:textId="77777777" w:rsidR="007D5C33" w:rsidRPr="0032650A" w:rsidRDefault="007D5C33" w:rsidP="00020E47">
            <w:pPr>
              <w:spacing w:line="240" w:lineRule="auto"/>
              <w:ind w:left="170" w:firstLine="0"/>
              <w:contextualSpacing/>
              <w:jc w:val="left"/>
              <w:rPr>
                <w:sz w:val="20"/>
                <w:szCs w:val="20"/>
              </w:rPr>
            </w:pPr>
            <w:r w:rsidRPr="0032650A">
              <w:rPr>
                <w:sz w:val="20"/>
                <w:szCs w:val="20"/>
              </w:rPr>
              <w:t>Vaikai nuo</w:t>
            </w:r>
            <w:r w:rsidRPr="0032650A">
              <w:rPr>
                <w:sz w:val="20"/>
                <w:szCs w:val="20"/>
              </w:rPr>
              <w:br/>
              <w:t>1 iki 3 metų</w:t>
            </w:r>
          </w:p>
        </w:tc>
        <w:tc>
          <w:tcPr>
            <w:tcW w:w="567" w:type="dxa"/>
            <w:tcBorders>
              <w:top w:val="dotted" w:sz="8" w:space="0" w:color="auto"/>
              <w:left w:val="nil"/>
              <w:bottom w:val="dotted" w:sz="8" w:space="0" w:color="auto"/>
              <w:right w:val="dotted" w:sz="8" w:space="0" w:color="auto"/>
            </w:tcBorders>
            <w:tcMar>
              <w:top w:w="0" w:type="dxa"/>
              <w:left w:w="108" w:type="dxa"/>
              <w:bottom w:w="0" w:type="dxa"/>
              <w:right w:w="108" w:type="dxa"/>
            </w:tcMar>
            <w:textDirection w:val="tbRl"/>
            <w:vAlign w:val="center"/>
            <w:hideMark/>
          </w:tcPr>
          <w:p w14:paraId="18BDD18C" w14:textId="77777777" w:rsidR="007D5C33" w:rsidRPr="0032650A" w:rsidRDefault="007D5C33" w:rsidP="00020E47">
            <w:pPr>
              <w:spacing w:line="240" w:lineRule="auto"/>
              <w:ind w:left="170" w:firstLine="0"/>
              <w:contextualSpacing/>
              <w:jc w:val="left"/>
              <w:rPr>
                <w:sz w:val="20"/>
                <w:szCs w:val="20"/>
              </w:rPr>
            </w:pPr>
            <w:r w:rsidRPr="0032650A">
              <w:rPr>
                <w:sz w:val="20"/>
                <w:szCs w:val="20"/>
              </w:rPr>
              <w:t>Vaikai nuo</w:t>
            </w:r>
            <w:r w:rsidRPr="0032650A">
              <w:rPr>
                <w:sz w:val="20"/>
                <w:szCs w:val="20"/>
              </w:rPr>
              <w:br/>
              <w:t>4 iki 6 metų</w:t>
            </w:r>
          </w:p>
        </w:tc>
        <w:tc>
          <w:tcPr>
            <w:tcW w:w="708" w:type="dxa"/>
            <w:tcBorders>
              <w:top w:val="dotted" w:sz="8" w:space="0" w:color="auto"/>
              <w:left w:val="nil"/>
              <w:bottom w:val="dotted" w:sz="8" w:space="0" w:color="auto"/>
              <w:right w:val="dotted" w:sz="8" w:space="0" w:color="auto"/>
            </w:tcBorders>
            <w:tcMar>
              <w:top w:w="0" w:type="dxa"/>
              <w:left w:w="108" w:type="dxa"/>
              <w:bottom w:w="0" w:type="dxa"/>
              <w:right w:w="108" w:type="dxa"/>
            </w:tcMar>
            <w:textDirection w:val="tbRl"/>
            <w:vAlign w:val="center"/>
            <w:hideMark/>
          </w:tcPr>
          <w:p w14:paraId="451CB509" w14:textId="77777777" w:rsidR="007D5C33" w:rsidRPr="0032650A" w:rsidRDefault="007D5C33" w:rsidP="00020E47">
            <w:pPr>
              <w:spacing w:line="240" w:lineRule="auto"/>
              <w:ind w:left="170" w:firstLine="0"/>
              <w:contextualSpacing/>
              <w:jc w:val="left"/>
              <w:rPr>
                <w:sz w:val="20"/>
                <w:szCs w:val="20"/>
              </w:rPr>
            </w:pPr>
            <w:r w:rsidRPr="0032650A">
              <w:rPr>
                <w:sz w:val="20"/>
                <w:szCs w:val="20"/>
              </w:rPr>
              <w:t>Vaikai nuo</w:t>
            </w:r>
            <w:r w:rsidRPr="0032650A">
              <w:rPr>
                <w:sz w:val="20"/>
                <w:szCs w:val="20"/>
              </w:rPr>
              <w:br/>
              <w:t>7 iki 9 metų</w:t>
            </w:r>
          </w:p>
        </w:tc>
        <w:tc>
          <w:tcPr>
            <w:tcW w:w="851" w:type="dxa"/>
            <w:tcBorders>
              <w:top w:val="dotted" w:sz="8" w:space="0" w:color="auto"/>
              <w:left w:val="nil"/>
              <w:bottom w:val="dotted" w:sz="8" w:space="0" w:color="auto"/>
              <w:right w:val="dotted" w:sz="8" w:space="0" w:color="auto"/>
            </w:tcBorders>
            <w:tcMar>
              <w:top w:w="0" w:type="dxa"/>
              <w:left w:w="108" w:type="dxa"/>
              <w:bottom w:w="0" w:type="dxa"/>
              <w:right w:w="108" w:type="dxa"/>
            </w:tcMar>
            <w:textDirection w:val="tbRl"/>
            <w:vAlign w:val="center"/>
            <w:hideMark/>
          </w:tcPr>
          <w:p w14:paraId="7959F78D" w14:textId="77777777" w:rsidR="007D5C33" w:rsidRPr="0032650A" w:rsidRDefault="007D5C33" w:rsidP="00020E47">
            <w:pPr>
              <w:spacing w:line="240" w:lineRule="auto"/>
              <w:ind w:left="170" w:firstLine="0"/>
              <w:contextualSpacing/>
              <w:jc w:val="left"/>
              <w:rPr>
                <w:sz w:val="20"/>
                <w:szCs w:val="20"/>
              </w:rPr>
            </w:pPr>
            <w:r w:rsidRPr="0032650A">
              <w:rPr>
                <w:sz w:val="20"/>
                <w:szCs w:val="20"/>
              </w:rPr>
              <w:t>Mergaitės nuo</w:t>
            </w:r>
            <w:r w:rsidRPr="0032650A">
              <w:rPr>
                <w:sz w:val="20"/>
                <w:szCs w:val="20"/>
              </w:rPr>
              <w:br/>
              <w:t>10 iki 18 metų</w:t>
            </w:r>
          </w:p>
        </w:tc>
        <w:tc>
          <w:tcPr>
            <w:tcW w:w="709" w:type="dxa"/>
            <w:tcBorders>
              <w:top w:val="dotted" w:sz="8" w:space="0" w:color="auto"/>
              <w:left w:val="nil"/>
              <w:bottom w:val="dotted" w:sz="8" w:space="0" w:color="auto"/>
              <w:right w:val="dotted" w:sz="8" w:space="0" w:color="auto"/>
            </w:tcBorders>
            <w:tcMar>
              <w:top w:w="0" w:type="dxa"/>
              <w:left w:w="108" w:type="dxa"/>
              <w:bottom w:w="0" w:type="dxa"/>
              <w:right w:w="108" w:type="dxa"/>
            </w:tcMar>
            <w:textDirection w:val="tbRl"/>
            <w:vAlign w:val="center"/>
            <w:hideMark/>
          </w:tcPr>
          <w:p w14:paraId="0B7AE1E6" w14:textId="77777777" w:rsidR="007D5C33" w:rsidRPr="0032650A" w:rsidRDefault="007D5C33" w:rsidP="00020E47">
            <w:pPr>
              <w:spacing w:line="240" w:lineRule="auto"/>
              <w:ind w:left="170" w:firstLine="0"/>
              <w:contextualSpacing/>
              <w:jc w:val="left"/>
              <w:rPr>
                <w:sz w:val="20"/>
                <w:szCs w:val="20"/>
              </w:rPr>
            </w:pPr>
            <w:r w:rsidRPr="0032650A">
              <w:rPr>
                <w:sz w:val="20"/>
                <w:szCs w:val="20"/>
              </w:rPr>
              <w:t>Berniukai nuo</w:t>
            </w:r>
            <w:r w:rsidRPr="0032650A">
              <w:rPr>
                <w:sz w:val="20"/>
                <w:szCs w:val="20"/>
              </w:rPr>
              <w:br/>
              <w:t>10 iki 18 metų</w:t>
            </w:r>
          </w:p>
        </w:tc>
        <w:tc>
          <w:tcPr>
            <w:tcW w:w="708" w:type="dxa"/>
            <w:tcBorders>
              <w:top w:val="dotted" w:sz="8" w:space="0" w:color="auto"/>
              <w:left w:val="nil"/>
              <w:bottom w:val="dotted" w:sz="8" w:space="0" w:color="auto"/>
              <w:right w:val="dotted" w:sz="8" w:space="0" w:color="auto"/>
            </w:tcBorders>
            <w:tcMar>
              <w:top w:w="0" w:type="dxa"/>
              <w:left w:w="108" w:type="dxa"/>
              <w:bottom w:w="0" w:type="dxa"/>
              <w:right w:w="108" w:type="dxa"/>
            </w:tcMar>
            <w:textDirection w:val="tbRl"/>
            <w:vAlign w:val="center"/>
            <w:hideMark/>
          </w:tcPr>
          <w:p w14:paraId="0438E9D5" w14:textId="77777777" w:rsidR="007D5C33" w:rsidRPr="0032650A" w:rsidRDefault="007D5C33" w:rsidP="00020E47">
            <w:pPr>
              <w:spacing w:line="240" w:lineRule="auto"/>
              <w:ind w:left="170" w:firstLine="0"/>
              <w:contextualSpacing/>
              <w:jc w:val="left"/>
              <w:rPr>
                <w:sz w:val="20"/>
                <w:szCs w:val="20"/>
              </w:rPr>
            </w:pPr>
            <w:r w:rsidRPr="0032650A">
              <w:rPr>
                <w:sz w:val="20"/>
                <w:szCs w:val="20"/>
              </w:rPr>
              <w:t>Moterys nuo</w:t>
            </w:r>
            <w:r w:rsidRPr="0032650A">
              <w:rPr>
                <w:sz w:val="20"/>
                <w:szCs w:val="20"/>
              </w:rPr>
              <w:br/>
              <w:t>19 iki 50 metų</w:t>
            </w:r>
          </w:p>
        </w:tc>
        <w:tc>
          <w:tcPr>
            <w:tcW w:w="709" w:type="dxa"/>
            <w:tcBorders>
              <w:top w:val="dotted" w:sz="8" w:space="0" w:color="auto"/>
              <w:left w:val="nil"/>
              <w:bottom w:val="dotted" w:sz="8" w:space="0" w:color="auto"/>
              <w:right w:val="dotted" w:sz="8" w:space="0" w:color="auto"/>
            </w:tcBorders>
            <w:tcMar>
              <w:top w:w="0" w:type="dxa"/>
              <w:left w:w="108" w:type="dxa"/>
              <w:bottom w:w="0" w:type="dxa"/>
              <w:right w:w="108" w:type="dxa"/>
            </w:tcMar>
            <w:textDirection w:val="tbRl"/>
            <w:vAlign w:val="center"/>
            <w:hideMark/>
          </w:tcPr>
          <w:p w14:paraId="166F497A" w14:textId="77777777" w:rsidR="007D5C33" w:rsidRPr="0032650A" w:rsidRDefault="007D5C33" w:rsidP="00020E47">
            <w:pPr>
              <w:spacing w:line="240" w:lineRule="auto"/>
              <w:ind w:left="170" w:firstLine="0"/>
              <w:contextualSpacing/>
              <w:jc w:val="left"/>
              <w:rPr>
                <w:sz w:val="20"/>
                <w:szCs w:val="20"/>
              </w:rPr>
            </w:pPr>
            <w:r w:rsidRPr="0032650A">
              <w:rPr>
                <w:sz w:val="20"/>
                <w:szCs w:val="20"/>
              </w:rPr>
              <w:t>Moterys nuo</w:t>
            </w:r>
            <w:r w:rsidRPr="0032650A">
              <w:rPr>
                <w:sz w:val="20"/>
                <w:szCs w:val="20"/>
              </w:rPr>
              <w:br/>
              <w:t>51 iki 65 metų</w:t>
            </w:r>
          </w:p>
        </w:tc>
        <w:tc>
          <w:tcPr>
            <w:tcW w:w="709" w:type="dxa"/>
            <w:tcBorders>
              <w:top w:val="dotted" w:sz="8" w:space="0" w:color="auto"/>
              <w:left w:val="nil"/>
              <w:bottom w:val="dotted" w:sz="8" w:space="0" w:color="auto"/>
              <w:right w:val="dotted" w:sz="8" w:space="0" w:color="auto"/>
            </w:tcBorders>
            <w:tcMar>
              <w:top w:w="0" w:type="dxa"/>
              <w:left w:w="108" w:type="dxa"/>
              <w:bottom w:w="0" w:type="dxa"/>
              <w:right w:w="108" w:type="dxa"/>
            </w:tcMar>
            <w:textDirection w:val="tbRl"/>
            <w:vAlign w:val="center"/>
            <w:hideMark/>
          </w:tcPr>
          <w:p w14:paraId="46629088" w14:textId="77777777" w:rsidR="007D5C33" w:rsidRPr="0032650A" w:rsidRDefault="007D5C33" w:rsidP="00020E47">
            <w:pPr>
              <w:spacing w:line="240" w:lineRule="auto"/>
              <w:ind w:left="170" w:firstLine="0"/>
              <w:contextualSpacing/>
              <w:jc w:val="left"/>
              <w:rPr>
                <w:sz w:val="20"/>
                <w:szCs w:val="20"/>
              </w:rPr>
            </w:pPr>
            <w:r w:rsidRPr="0032650A">
              <w:rPr>
                <w:sz w:val="20"/>
                <w:szCs w:val="20"/>
              </w:rPr>
              <w:t>Vyrai nuo</w:t>
            </w:r>
            <w:r w:rsidRPr="0032650A">
              <w:rPr>
                <w:sz w:val="20"/>
                <w:szCs w:val="20"/>
              </w:rPr>
              <w:br/>
              <w:t>19 iki 65 metų</w:t>
            </w:r>
          </w:p>
        </w:tc>
        <w:tc>
          <w:tcPr>
            <w:tcW w:w="709" w:type="dxa"/>
            <w:tcBorders>
              <w:top w:val="dotted" w:sz="8" w:space="0" w:color="auto"/>
              <w:left w:val="nil"/>
              <w:bottom w:val="dotted" w:sz="8" w:space="0" w:color="auto"/>
              <w:right w:val="dotted" w:sz="8" w:space="0" w:color="auto"/>
            </w:tcBorders>
            <w:tcMar>
              <w:top w:w="0" w:type="dxa"/>
              <w:left w:w="108" w:type="dxa"/>
              <w:bottom w:w="0" w:type="dxa"/>
              <w:right w:w="108" w:type="dxa"/>
            </w:tcMar>
            <w:textDirection w:val="tbRl"/>
            <w:hideMark/>
          </w:tcPr>
          <w:p w14:paraId="4E4F889F" w14:textId="77777777" w:rsidR="007D5C33" w:rsidRPr="0032650A" w:rsidRDefault="007D5C33" w:rsidP="00020E47">
            <w:pPr>
              <w:spacing w:line="240" w:lineRule="auto"/>
              <w:ind w:left="170" w:firstLine="0"/>
              <w:contextualSpacing/>
              <w:jc w:val="left"/>
              <w:rPr>
                <w:sz w:val="20"/>
                <w:szCs w:val="20"/>
              </w:rPr>
            </w:pPr>
            <w:r w:rsidRPr="0032650A">
              <w:rPr>
                <w:sz w:val="20"/>
                <w:szCs w:val="20"/>
              </w:rPr>
              <w:t>Moterys nuo</w:t>
            </w:r>
            <w:r w:rsidRPr="0032650A">
              <w:rPr>
                <w:sz w:val="20"/>
                <w:szCs w:val="20"/>
              </w:rPr>
              <w:br/>
              <w:t>65 metų</w:t>
            </w:r>
          </w:p>
        </w:tc>
        <w:tc>
          <w:tcPr>
            <w:tcW w:w="708" w:type="dxa"/>
            <w:tcBorders>
              <w:top w:val="dotted" w:sz="8" w:space="0" w:color="auto"/>
              <w:left w:val="nil"/>
              <w:bottom w:val="dotted" w:sz="8" w:space="0" w:color="auto"/>
              <w:right w:val="dotted" w:sz="8" w:space="0" w:color="auto"/>
            </w:tcBorders>
            <w:tcMar>
              <w:top w:w="0" w:type="dxa"/>
              <w:left w:w="108" w:type="dxa"/>
              <w:bottom w:w="0" w:type="dxa"/>
              <w:right w:w="108" w:type="dxa"/>
            </w:tcMar>
            <w:textDirection w:val="tbRl"/>
            <w:hideMark/>
          </w:tcPr>
          <w:p w14:paraId="5C392615" w14:textId="77777777" w:rsidR="007D5C33" w:rsidRPr="0032650A" w:rsidRDefault="007D5C33" w:rsidP="00020E47">
            <w:pPr>
              <w:spacing w:line="240" w:lineRule="auto"/>
              <w:ind w:left="170" w:firstLine="0"/>
              <w:contextualSpacing/>
              <w:jc w:val="left"/>
              <w:rPr>
                <w:sz w:val="20"/>
                <w:szCs w:val="20"/>
              </w:rPr>
            </w:pPr>
            <w:r w:rsidRPr="0032650A">
              <w:rPr>
                <w:sz w:val="20"/>
                <w:szCs w:val="20"/>
              </w:rPr>
              <w:t>Vyrai nuo</w:t>
            </w:r>
            <w:r w:rsidRPr="0032650A">
              <w:rPr>
                <w:sz w:val="20"/>
                <w:szCs w:val="20"/>
              </w:rPr>
              <w:br/>
              <w:t>65 metų</w:t>
            </w:r>
          </w:p>
        </w:tc>
        <w:tc>
          <w:tcPr>
            <w:tcW w:w="567" w:type="dxa"/>
            <w:tcBorders>
              <w:top w:val="dotted" w:sz="8" w:space="0" w:color="auto"/>
              <w:left w:val="nil"/>
              <w:bottom w:val="dotted" w:sz="8" w:space="0" w:color="auto"/>
              <w:right w:val="dotted" w:sz="8" w:space="0" w:color="auto"/>
            </w:tcBorders>
            <w:tcMar>
              <w:top w:w="0" w:type="dxa"/>
              <w:left w:w="108" w:type="dxa"/>
              <w:bottom w:w="0" w:type="dxa"/>
              <w:right w:w="108" w:type="dxa"/>
            </w:tcMar>
            <w:textDirection w:val="tbRl"/>
            <w:hideMark/>
          </w:tcPr>
          <w:p w14:paraId="1776EA2B" w14:textId="77777777" w:rsidR="007D5C33" w:rsidRPr="0032650A" w:rsidRDefault="007D5C33" w:rsidP="00020E47">
            <w:pPr>
              <w:spacing w:line="240" w:lineRule="auto"/>
              <w:ind w:left="170" w:firstLine="0"/>
              <w:contextualSpacing/>
              <w:jc w:val="left"/>
              <w:rPr>
                <w:sz w:val="20"/>
                <w:szCs w:val="20"/>
              </w:rPr>
            </w:pPr>
            <w:r w:rsidRPr="0032650A">
              <w:rPr>
                <w:sz w:val="20"/>
                <w:szCs w:val="20"/>
              </w:rPr>
              <w:t>Nėščios</w:t>
            </w:r>
            <w:r w:rsidRPr="0032650A">
              <w:rPr>
                <w:sz w:val="20"/>
                <w:szCs w:val="20"/>
              </w:rPr>
              <w:br/>
              <w:t>moterys</w:t>
            </w:r>
          </w:p>
        </w:tc>
        <w:tc>
          <w:tcPr>
            <w:tcW w:w="851" w:type="dxa"/>
            <w:tcBorders>
              <w:top w:val="dotted" w:sz="8" w:space="0" w:color="auto"/>
              <w:left w:val="nil"/>
              <w:bottom w:val="dotted" w:sz="8" w:space="0" w:color="auto"/>
              <w:right w:val="dotted" w:sz="8" w:space="0" w:color="auto"/>
            </w:tcBorders>
            <w:tcMar>
              <w:top w:w="0" w:type="dxa"/>
              <w:left w:w="108" w:type="dxa"/>
              <w:bottom w:w="0" w:type="dxa"/>
              <w:right w:w="108" w:type="dxa"/>
            </w:tcMar>
            <w:textDirection w:val="tbRl"/>
            <w:hideMark/>
          </w:tcPr>
          <w:p w14:paraId="480234BC" w14:textId="77777777" w:rsidR="007D5C33" w:rsidRPr="0032650A" w:rsidRDefault="007D5C33" w:rsidP="00020E47">
            <w:pPr>
              <w:spacing w:line="240" w:lineRule="auto"/>
              <w:ind w:left="170" w:firstLine="0"/>
              <w:contextualSpacing/>
              <w:jc w:val="left"/>
              <w:rPr>
                <w:sz w:val="20"/>
                <w:szCs w:val="20"/>
              </w:rPr>
            </w:pPr>
            <w:r w:rsidRPr="0032650A">
              <w:rPr>
                <w:sz w:val="20"/>
                <w:szCs w:val="20"/>
              </w:rPr>
              <w:t>Krūtimi maitinančios</w:t>
            </w:r>
            <w:r w:rsidRPr="0032650A">
              <w:rPr>
                <w:sz w:val="20"/>
                <w:szCs w:val="20"/>
              </w:rPr>
              <w:br/>
              <w:t>moterys</w:t>
            </w:r>
          </w:p>
        </w:tc>
      </w:tr>
      <w:tr w:rsidR="007D5C33" w:rsidRPr="0032650A" w14:paraId="03885169" w14:textId="77777777" w:rsidTr="00020E47">
        <w:tc>
          <w:tcPr>
            <w:tcW w:w="852" w:type="dxa"/>
            <w:tcBorders>
              <w:top w:val="nil"/>
              <w:left w:val="dotted" w:sz="8" w:space="0" w:color="auto"/>
              <w:bottom w:val="dotted" w:sz="8" w:space="0" w:color="auto"/>
              <w:right w:val="dotted" w:sz="8" w:space="0" w:color="auto"/>
            </w:tcBorders>
            <w:tcMar>
              <w:top w:w="0" w:type="dxa"/>
              <w:left w:w="108" w:type="dxa"/>
              <w:bottom w:w="0" w:type="dxa"/>
              <w:right w:w="108" w:type="dxa"/>
            </w:tcMar>
            <w:hideMark/>
          </w:tcPr>
          <w:p w14:paraId="0518FC9B" w14:textId="77777777" w:rsidR="007D5C33" w:rsidRPr="0032650A" w:rsidRDefault="007D5C33" w:rsidP="00020E47">
            <w:pPr>
              <w:spacing w:line="240" w:lineRule="auto"/>
              <w:ind w:left="-113" w:firstLine="0"/>
              <w:contextualSpacing/>
              <w:jc w:val="center"/>
              <w:rPr>
                <w:sz w:val="18"/>
                <w:szCs w:val="20"/>
              </w:rPr>
            </w:pPr>
            <w:r w:rsidRPr="0032650A">
              <w:rPr>
                <w:sz w:val="18"/>
                <w:szCs w:val="20"/>
              </w:rPr>
              <w:t>%</w:t>
            </w:r>
          </w:p>
        </w:tc>
        <w:tc>
          <w:tcPr>
            <w:tcW w:w="567" w:type="dxa"/>
            <w:tcBorders>
              <w:top w:val="nil"/>
              <w:left w:val="nil"/>
              <w:bottom w:val="dotted" w:sz="8" w:space="0" w:color="auto"/>
              <w:right w:val="dotted" w:sz="8" w:space="0" w:color="auto"/>
            </w:tcBorders>
            <w:tcMar>
              <w:top w:w="0" w:type="dxa"/>
              <w:left w:w="108" w:type="dxa"/>
              <w:bottom w:w="0" w:type="dxa"/>
              <w:right w:w="108" w:type="dxa"/>
            </w:tcMar>
            <w:vAlign w:val="center"/>
            <w:hideMark/>
          </w:tcPr>
          <w:p w14:paraId="2A9F8BFE" w14:textId="77777777" w:rsidR="007D5C33" w:rsidRPr="0032650A" w:rsidRDefault="007D5C33" w:rsidP="00020E47">
            <w:pPr>
              <w:spacing w:line="240" w:lineRule="auto"/>
              <w:ind w:left="-113" w:firstLine="0"/>
              <w:contextualSpacing/>
              <w:jc w:val="center"/>
              <w:rPr>
                <w:sz w:val="18"/>
                <w:szCs w:val="20"/>
              </w:rPr>
            </w:pPr>
            <w:r w:rsidRPr="0032650A">
              <w:rPr>
                <w:sz w:val="18"/>
                <w:szCs w:val="20"/>
              </w:rPr>
              <w:t>1,32</w:t>
            </w:r>
          </w:p>
        </w:tc>
        <w:tc>
          <w:tcPr>
            <w:tcW w:w="567" w:type="dxa"/>
            <w:tcBorders>
              <w:top w:val="nil"/>
              <w:left w:val="nil"/>
              <w:bottom w:val="dotted" w:sz="8" w:space="0" w:color="auto"/>
              <w:right w:val="dotted" w:sz="8" w:space="0" w:color="auto"/>
            </w:tcBorders>
            <w:tcMar>
              <w:top w:w="0" w:type="dxa"/>
              <w:left w:w="108" w:type="dxa"/>
              <w:bottom w:w="0" w:type="dxa"/>
              <w:right w:w="108" w:type="dxa"/>
            </w:tcMar>
            <w:vAlign w:val="center"/>
            <w:hideMark/>
          </w:tcPr>
          <w:p w14:paraId="45CA6644" w14:textId="77777777" w:rsidR="007D5C33" w:rsidRPr="0032650A" w:rsidRDefault="007D5C33" w:rsidP="00020E47">
            <w:pPr>
              <w:spacing w:line="240" w:lineRule="auto"/>
              <w:ind w:left="-113" w:firstLine="0"/>
              <w:contextualSpacing/>
              <w:jc w:val="center"/>
              <w:rPr>
                <w:sz w:val="18"/>
                <w:szCs w:val="20"/>
              </w:rPr>
            </w:pPr>
            <w:r w:rsidRPr="0032650A">
              <w:rPr>
                <w:sz w:val="18"/>
                <w:szCs w:val="20"/>
              </w:rPr>
              <w:t>0,95</w:t>
            </w:r>
          </w:p>
        </w:tc>
        <w:tc>
          <w:tcPr>
            <w:tcW w:w="567" w:type="dxa"/>
            <w:tcBorders>
              <w:top w:val="nil"/>
              <w:left w:val="nil"/>
              <w:bottom w:val="dotted" w:sz="8" w:space="0" w:color="auto"/>
              <w:right w:val="dotted" w:sz="8" w:space="0" w:color="auto"/>
            </w:tcBorders>
            <w:tcMar>
              <w:top w:w="0" w:type="dxa"/>
              <w:left w:w="108" w:type="dxa"/>
              <w:bottom w:w="0" w:type="dxa"/>
              <w:right w:w="108" w:type="dxa"/>
            </w:tcMar>
            <w:vAlign w:val="center"/>
            <w:hideMark/>
          </w:tcPr>
          <w:p w14:paraId="00C21420" w14:textId="77777777" w:rsidR="007D5C33" w:rsidRPr="0032650A" w:rsidRDefault="007D5C33" w:rsidP="00020E47">
            <w:pPr>
              <w:spacing w:line="240" w:lineRule="auto"/>
              <w:ind w:left="-113" w:firstLine="0"/>
              <w:contextualSpacing/>
              <w:jc w:val="center"/>
              <w:rPr>
                <w:sz w:val="18"/>
                <w:szCs w:val="20"/>
              </w:rPr>
            </w:pPr>
            <w:r w:rsidRPr="0032650A">
              <w:rPr>
                <w:sz w:val="18"/>
                <w:szCs w:val="20"/>
              </w:rPr>
              <w:t>6,58</w:t>
            </w:r>
          </w:p>
        </w:tc>
        <w:tc>
          <w:tcPr>
            <w:tcW w:w="567" w:type="dxa"/>
            <w:tcBorders>
              <w:top w:val="nil"/>
              <w:left w:val="nil"/>
              <w:bottom w:val="dotted" w:sz="8" w:space="0" w:color="auto"/>
              <w:right w:val="dotted" w:sz="8" w:space="0" w:color="auto"/>
            </w:tcBorders>
            <w:tcMar>
              <w:top w:w="0" w:type="dxa"/>
              <w:left w:w="108" w:type="dxa"/>
              <w:bottom w:w="0" w:type="dxa"/>
              <w:right w:w="108" w:type="dxa"/>
            </w:tcMar>
            <w:vAlign w:val="center"/>
            <w:hideMark/>
          </w:tcPr>
          <w:p w14:paraId="308AC5CD" w14:textId="77777777" w:rsidR="007D5C33" w:rsidRPr="0032650A" w:rsidRDefault="007D5C33" w:rsidP="00020E47">
            <w:pPr>
              <w:spacing w:line="240" w:lineRule="auto"/>
              <w:ind w:left="-113" w:firstLine="0"/>
              <w:contextualSpacing/>
              <w:jc w:val="center"/>
              <w:rPr>
                <w:sz w:val="18"/>
                <w:szCs w:val="20"/>
              </w:rPr>
            </w:pPr>
            <w:r w:rsidRPr="0032650A">
              <w:rPr>
                <w:sz w:val="18"/>
                <w:szCs w:val="20"/>
              </w:rPr>
              <w:t>6,41</w:t>
            </w:r>
          </w:p>
        </w:tc>
        <w:tc>
          <w:tcPr>
            <w:tcW w:w="708" w:type="dxa"/>
            <w:tcBorders>
              <w:top w:val="nil"/>
              <w:left w:val="nil"/>
              <w:bottom w:val="dotted" w:sz="8" w:space="0" w:color="auto"/>
              <w:right w:val="dotted" w:sz="8" w:space="0" w:color="auto"/>
            </w:tcBorders>
            <w:tcMar>
              <w:top w:w="0" w:type="dxa"/>
              <w:left w:w="108" w:type="dxa"/>
              <w:bottom w:w="0" w:type="dxa"/>
              <w:right w:w="108" w:type="dxa"/>
            </w:tcMar>
            <w:vAlign w:val="center"/>
            <w:hideMark/>
          </w:tcPr>
          <w:p w14:paraId="56D30976" w14:textId="77777777" w:rsidR="007D5C33" w:rsidRPr="0032650A" w:rsidRDefault="007D5C33" w:rsidP="00020E47">
            <w:pPr>
              <w:spacing w:line="240" w:lineRule="auto"/>
              <w:ind w:left="-113" w:firstLine="0"/>
              <w:contextualSpacing/>
              <w:jc w:val="center"/>
              <w:rPr>
                <w:sz w:val="18"/>
                <w:szCs w:val="20"/>
              </w:rPr>
            </w:pPr>
            <w:r w:rsidRPr="0032650A">
              <w:rPr>
                <w:sz w:val="18"/>
                <w:szCs w:val="20"/>
              </w:rPr>
              <w:t>6,37</w:t>
            </w:r>
          </w:p>
        </w:tc>
        <w:tc>
          <w:tcPr>
            <w:tcW w:w="851" w:type="dxa"/>
            <w:tcBorders>
              <w:top w:val="nil"/>
              <w:left w:val="nil"/>
              <w:bottom w:val="dotted" w:sz="8" w:space="0" w:color="auto"/>
              <w:right w:val="dotted" w:sz="8" w:space="0" w:color="auto"/>
            </w:tcBorders>
            <w:tcMar>
              <w:top w:w="0" w:type="dxa"/>
              <w:left w:w="108" w:type="dxa"/>
              <w:bottom w:w="0" w:type="dxa"/>
              <w:right w:w="108" w:type="dxa"/>
            </w:tcMar>
            <w:vAlign w:val="center"/>
            <w:hideMark/>
          </w:tcPr>
          <w:p w14:paraId="791EDDDA" w14:textId="77777777" w:rsidR="007D5C33" w:rsidRPr="0032650A" w:rsidRDefault="007D5C33" w:rsidP="00020E47">
            <w:pPr>
              <w:spacing w:line="240" w:lineRule="auto"/>
              <w:ind w:left="-113" w:firstLine="0"/>
              <w:contextualSpacing/>
              <w:jc w:val="center"/>
              <w:rPr>
                <w:sz w:val="18"/>
                <w:szCs w:val="20"/>
              </w:rPr>
            </w:pPr>
            <w:r w:rsidRPr="0032650A">
              <w:rPr>
                <w:sz w:val="18"/>
                <w:szCs w:val="20"/>
              </w:rPr>
              <w:t>9,01</w:t>
            </w:r>
          </w:p>
        </w:tc>
        <w:tc>
          <w:tcPr>
            <w:tcW w:w="709" w:type="dxa"/>
            <w:tcBorders>
              <w:top w:val="nil"/>
              <w:left w:val="nil"/>
              <w:bottom w:val="dotted" w:sz="8" w:space="0" w:color="auto"/>
              <w:right w:val="dotted" w:sz="8" w:space="0" w:color="auto"/>
            </w:tcBorders>
            <w:tcMar>
              <w:top w:w="0" w:type="dxa"/>
              <w:left w:w="108" w:type="dxa"/>
              <w:bottom w:w="0" w:type="dxa"/>
              <w:right w:w="108" w:type="dxa"/>
            </w:tcMar>
            <w:vAlign w:val="center"/>
            <w:hideMark/>
          </w:tcPr>
          <w:p w14:paraId="3031DE98" w14:textId="77777777" w:rsidR="007D5C33" w:rsidRPr="0032650A" w:rsidRDefault="007D5C33" w:rsidP="00020E47">
            <w:pPr>
              <w:spacing w:line="240" w:lineRule="auto"/>
              <w:ind w:left="-113" w:firstLine="0"/>
              <w:contextualSpacing/>
              <w:jc w:val="center"/>
              <w:rPr>
                <w:sz w:val="18"/>
                <w:szCs w:val="20"/>
              </w:rPr>
            </w:pPr>
            <w:r w:rsidRPr="0032650A">
              <w:rPr>
                <w:sz w:val="18"/>
                <w:szCs w:val="20"/>
              </w:rPr>
              <w:t>9,52</w:t>
            </w:r>
          </w:p>
        </w:tc>
        <w:tc>
          <w:tcPr>
            <w:tcW w:w="708" w:type="dxa"/>
            <w:tcBorders>
              <w:top w:val="nil"/>
              <w:left w:val="nil"/>
              <w:bottom w:val="dotted" w:sz="8" w:space="0" w:color="auto"/>
              <w:right w:val="dotted" w:sz="8" w:space="0" w:color="auto"/>
            </w:tcBorders>
            <w:tcMar>
              <w:top w:w="0" w:type="dxa"/>
              <w:left w:w="108" w:type="dxa"/>
              <w:bottom w:w="0" w:type="dxa"/>
              <w:right w:w="108" w:type="dxa"/>
            </w:tcMar>
            <w:vAlign w:val="center"/>
            <w:hideMark/>
          </w:tcPr>
          <w:p w14:paraId="0435445D" w14:textId="77777777" w:rsidR="007D5C33" w:rsidRPr="0032650A" w:rsidRDefault="007D5C33" w:rsidP="00020E47">
            <w:pPr>
              <w:spacing w:line="240" w:lineRule="auto"/>
              <w:ind w:left="-113" w:firstLine="0"/>
              <w:contextualSpacing/>
              <w:jc w:val="center"/>
              <w:rPr>
                <w:sz w:val="18"/>
                <w:szCs w:val="20"/>
              </w:rPr>
            </w:pPr>
            <w:r w:rsidRPr="0032650A">
              <w:rPr>
                <w:sz w:val="18"/>
                <w:szCs w:val="20"/>
              </w:rPr>
              <w:t>17,42</w:t>
            </w:r>
          </w:p>
        </w:tc>
        <w:tc>
          <w:tcPr>
            <w:tcW w:w="709" w:type="dxa"/>
            <w:tcBorders>
              <w:top w:val="nil"/>
              <w:left w:val="nil"/>
              <w:bottom w:val="dotted" w:sz="8" w:space="0" w:color="auto"/>
              <w:right w:val="dotted" w:sz="8" w:space="0" w:color="auto"/>
            </w:tcBorders>
            <w:tcMar>
              <w:top w:w="0" w:type="dxa"/>
              <w:left w:w="108" w:type="dxa"/>
              <w:bottom w:w="0" w:type="dxa"/>
              <w:right w:w="108" w:type="dxa"/>
            </w:tcMar>
            <w:vAlign w:val="center"/>
            <w:hideMark/>
          </w:tcPr>
          <w:p w14:paraId="0A8C60C8" w14:textId="77777777" w:rsidR="007D5C33" w:rsidRPr="0032650A" w:rsidRDefault="007D5C33" w:rsidP="00020E47">
            <w:pPr>
              <w:spacing w:line="240" w:lineRule="auto"/>
              <w:ind w:left="-113" w:firstLine="0"/>
              <w:contextualSpacing/>
              <w:jc w:val="center"/>
              <w:rPr>
                <w:sz w:val="18"/>
                <w:szCs w:val="20"/>
              </w:rPr>
            </w:pPr>
            <w:r w:rsidRPr="0032650A">
              <w:rPr>
                <w:sz w:val="18"/>
                <w:szCs w:val="20"/>
              </w:rPr>
              <w:t>4,72</w:t>
            </w:r>
          </w:p>
        </w:tc>
        <w:tc>
          <w:tcPr>
            <w:tcW w:w="709" w:type="dxa"/>
            <w:tcBorders>
              <w:top w:val="nil"/>
              <w:left w:val="nil"/>
              <w:bottom w:val="dotted" w:sz="8" w:space="0" w:color="auto"/>
              <w:right w:val="dotted" w:sz="8" w:space="0" w:color="auto"/>
            </w:tcBorders>
            <w:tcMar>
              <w:top w:w="0" w:type="dxa"/>
              <w:left w:w="108" w:type="dxa"/>
              <w:bottom w:w="0" w:type="dxa"/>
              <w:right w:w="108" w:type="dxa"/>
            </w:tcMar>
            <w:vAlign w:val="center"/>
            <w:hideMark/>
          </w:tcPr>
          <w:p w14:paraId="46698696" w14:textId="77777777" w:rsidR="007D5C33" w:rsidRPr="0032650A" w:rsidRDefault="007D5C33" w:rsidP="00020E47">
            <w:pPr>
              <w:spacing w:line="240" w:lineRule="auto"/>
              <w:ind w:left="-113" w:firstLine="0"/>
              <w:contextualSpacing/>
              <w:jc w:val="center"/>
              <w:rPr>
                <w:sz w:val="18"/>
                <w:szCs w:val="20"/>
              </w:rPr>
            </w:pPr>
            <w:r w:rsidRPr="0032650A">
              <w:rPr>
                <w:sz w:val="18"/>
                <w:szCs w:val="20"/>
              </w:rPr>
              <w:t>27,90</w:t>
            </w:r>
          </w:p>
        </w:tc>
        <w:tc>
          <w:tcPr>
            <w:tcW w:w="709" w:type="dxa"/>
            <w:tcBorders>
              <w:top w:val="nil"/>
              <w:left w:val="nil"/>
              <w:bottom w:val="dotted" w:sz="8" w:space="0" w:color="auto"/>
              <w:right w:val="dotted" w:sz="8" w:space="0" w:color="auto"/>
            </w:tcBorders>
            <w:tcMar>
              <w:top w:w="0" w:type="dxa"/>
              <w:left w:w="108" w:type="dxa"/>
              <w:bottom w:w="0" w:type="dxa"/>
              <w:right w:w="108" w:type="dxa"/>
            </w:tcMar>
            <w:vAlign w:val="center"/>
            <w:hideMark/>
          </w:tcPr>
          <w:p w14:paraId="595D0F98" w14:textId="77777777" w:rsidR="007D5C33" w:rsidRPr="0032650A" w:rsidRDefault="007D5C33" w:rsidP="00020E47">
            <w:pPr>
              <w:spacing w:line="240" w:lineRule="auto"/>
              <w:ind w:left="-113" w:firstLine="0"/>
              <w:contextualSpacing/>
              <w:jc w:val="center"/>
              <w:rPr>
                <w:sz w:val="18"/>
                <w:szCs w:val="20"/>
              </w:rPr>
            </w:pPr>
            <w:r w:rsidRPr="0032650A">
              <w:rPr>
                <w:sz w:val="18"/>
                <w:szCs w:val="20"/>
              </w:rPr>
              <w:t>2,62</w:t>
            </w:r>
          </w:p>
        </w:tc>
        <w:tc>
          <w:tcPr>
            <w:tcW w:w="708" w:type="dxa"/>
            <w:tcBorders>
              <w:top w:val="nil"/>
              <w:left w:val="nil"/>
              <w:bottom w:val="dotted" w:sz="8" w:space="0" w:color="auto"/>
              <w:right w:val="dotted" w:sz="8" w:space="0" w:color="auto"/>
            </w:tcBorders>
            <w:tcMar>
              <w:top w:w="0" w:type="dxa"/>
              <w:left w:w="108" w:type="dxa"/>
              <w:bottom w:w="0" w:type="dxa"/>
              <w:right w:w="108" w:type="dxa"/>
            </w:tcMar>
            <w:vAlign w:val="center"/>
            <w:hideMark/>
          </w:tcPr>
          <w:p w14:paraId="622C11A9" w14:textId="77777777" w:rsidR="007D5C33" w:rsidRPr="0032650A" w:rsidRDefault="007D5C33" w:rsidP="00020E47">
            <w:pPr>
              <w:spacing w:line="240" w:lineRule="auto"/>
              <w:ind w:left="-113" w:firstLine="0"/>
              <w:contextualSpacing/>
              <w:jc w:val="center"/>
              <w:rPr>
                <w:sz w:val="18"/>
                <w:szCs w:val="20"/>
              </w:rPr>
            </w:pPr>
            <w:r w:rsidRPr="0032650A">
              <w:rPr>
                <w:sz w:val="18"/>
                <w:szCs w:val="20"/>
              </w:rPr>
              <w:t>2,18</w:t>
            </w:r>
          </w:p>
        </w:tc>
        <w:tc>
          <w:tcPr>
            <w:tcW w:w="567" w:type="dxa"/>
            <w:tcBorders>
              <w:top w:val="nil"/>
              <w:left w:val="nil"/>
              <w:bottom w:val="dotted" w:sz="8" w:space="0" w:color="auto"/>
              <w:right w:val="dotted" w:sz="8" w:space="0" w:color="auto"/>
            </w:tcBorders>
            <w:tcMar>
              <w:top w:w="0" w:type="dxa"/>
              <w:left w:w="108" w:type="dxa"/>
              <w:bottom w:w="0" w:type="dxa"/>
              <w:right w:w="108" w:type="dxa"/>
            </w:tcMar>
            <w:vAlign w:val="center"/>
            <w:hideMark/>
          </w:tcPr>
          <w:p w14:paraId="4FAE5942" w14:textId="77777777" w:rsidR="007D5C33" w:rsidRPr="0032650A" w:rsidRDefault="007D5C33" w:rsidP="00020E47">
            <w:pPr>
              <w:spacing w:line="240" w:lineRule="auto"/>
              <w:ind w:left="-113" w:firstLine="0"/>
              <w:contextualSpacing/>
              <w:jc w:val="center"/>
              <w:rPr>
                <w:sz w:val="18"/>
                <w:szCs w:val="20"/>
              </w:rPr>
            </w:pPr>
            <w:r w:rsidRPr="0032650A">
              <w:rPr>
                <w:sz w:val="18"/>
                <w:szCs w:val="20"/>
              </w:rPr>
              <w:t>2,40</w:t>
            </w:r>
          </w:p>
        </w:tc>
        <w:tc>
          <w:tcPr>
            <w:tcW w:w="851" w:type="dxa"/>
            <w:tcBorders>
              <w:top w:val="nil"/>
              <w:left w:val="nil"/>
              <w:bottom w:val="dotted" w:sz="8" w:space="0" w:color="auto"/>
              <w:right w:val="dotted" w:sz="8" w:space="0" w:color="auto"/>
            </w:tcBorders>
            <w:tcMar>
              <w:top w:w="0" w:type="dxa"/>
              <w:left w:w="108" w:type="dxa"/>
              <w:bottom w:w="0" w:type="dxa"/>
              <w:right w:w="108" w:type="dxa"/>
            </w:tcMar>
            <w:vAlign w:val="center"/>
            <w:hideMark/>
          </w:tcPr>
          <w:p w14:paraId="6EA32326" w14:textId="77777777" w:rsidR="007D5C33" w:rsidRPr="0032650A" w:rsidRDefault="007D5C33" w:rsidP="00020E47">
            <w:pPr>
              <w:spacing w:line="240" w:lineRule="auto"/>
              <w:ind w:left="-113" w:firstLine="0"/>
              <w:contextualSpacing/>
              <w:jc w:val="center"/>
              <w:rPr>
                <w:sz w:val="18"/>
                <w:szCs w:val="20"/>
              </w:rPr>
            </w:pPr>
            <w:r w:rsidRPr="0032650A">
              <w:rPr>
                <w:sz w:val="18"/>
                <w:szCs w:val="20"/>
              </w:rPr>
              <w:t>2,60</w:t>
            </w:r>
          </w:p>
        </w:tc>
      </w:tr>
    </w:tbl>
    <w:p w14:paraId="3D644B2A" w14:textId="77777777" w:rsidR="00223B73" w:rsidRPr="0032650A" w:rsidRDefault="00223B73" w:rsidP="00135429">
      <w:pPr>
        <w:spacing w:line="228" w:lineRule="auto"/>
        <w:ind w:firstLine="567"/>
        <w:jc w:val="center"/>
      </w:pPr>
      <w:r w:rsidRPr="0032650A">
        <w:rPr>
          <w:b/>
          <w:bCs/>
          <w:caps/>
        </w:rPr>
        <w:t> </w:t>
      </w:r>
    </w:p>
    <w:p w14:paraId="4BA44E38" w14:textId="77777777" w:rsidR="00223B73" w:rsidRPr="0032650A" w:rsidRDefault="00223B73" w:rsidP="00135429">
      <w:pPr>
        <w:spacing w:line="228" w:lineRule="auto"/>
        <w:ind w:firstLine="567"/>
        <w:jc w:val="center"/>
      </w:pPr>
      <w:bookmarkStart w:id="46" w:name="part_9ad838547a244c6d926f918e304d5188"/>
      <w:bookmarkEnd w:id="46"/>
      <w:r w:rsidRPr="0032650A">
        <w:rPr>
          <w:b/>
          <w:bCs/>
          <w:caps/>
        </w:rPr>
        <w:t>II skyrius</w:t>
      </w:r>
      <w:r w:rsidRPr="0032650A">
        <w:rPr>
          <w:b/>
          <w:bCs/>
          <w:caps/>
        </w:rPr>
        <w:br/>
        <w:t>PATALPų PARinkimas ir ĮRENGImas</w:t>
      </w:r>
    </w:p>
    <w:p w14:paraId="79598A84" w14:textId="77777777" w:rsidR="00223B73" w:rsidRPr="0032650A" w:rsidRDefault="00223B73" w:rsidP="00135429">
      <w:pPr>
        <w:spacing w:line="228" w:lineRule="auto"/>
        <w:ind w:firstLine="567"/>
        <w:jc w:val="center"/>
      </w:pPr>
      <w:r w:rsidRPr="0032650A">
        <w:rPr>
          <w:b/>
          <w:bCs/>
          <w:caps/>
        </w:rPr>
        <w:t> </w:t>
      </w:r>
    </w:p>
    <w:p w14:paraId="7B23D16D" w14:textId="7B22AF66" w:rsidR="00223B73" w:rsidRPr="0032650A" w:rsidRDefault="00223B73" w:rsidP="00C07AE2">
      <w:pPr>
        <w:ind w:firstLine="567"/>
        <w:textAlignment w:val="center"/>
      </w:pPr>
      <w:bookmarkStart w:id="47" w:name="part_7a34b716fc8341dca5bcb7c30541b50a"/>
      <w:bookmarkEnd w:id="47"/>
      <w:r w:rsidRPr="0032650A">
        <w:t>10. Planuojant, kiek evakuotų gyventojų būtų galima apgyvendinti kolektyvinės apsaugos statinyje, į apgyvendinamą plotą neįskaičiuojamas kolektyvinės apsaugos statinio bendrojo naudojimo, sandėlių, techninių patalpų ir kitų patalpų plotas.</w:t>
      </w:r>
    </w:p>
    <w:p w14:paraId="28263CF5" w14:textId="62AD6583" w:rsidR="00223B73" w:rsidRPr="0032650A" w:rsidRDefault="00223B73" w:rsidP="00C07AE2">
      <w:pPr>
        <w:ind w:firstLine="567"/>
        <w:textAlignment w:val="center"/>
      </w:pPr>
      <w:bookmarkStart w:id="48" w:name="part_3f753bd4bf2f4b62bb38a15145644373"/>
      <w:bookmarkEnd w:id="48"/>
      <w:r w:rsidRPr="0032650A">
        <w:lastRenderedPageBreak/>
        <w:t>11. Kolektyvinės apsaugos statinyje vienam gyventojui skiriama apie 3,5 kv. m gyvenamosios</w:t>
      </w:r>
      <w:r w:rsidR="00992895" w:rsidRPr="0032650A">
        <w:t xml:space="preserve"> </w:t>
      </w:r>
      <w:r w:rsidRPr="0032650A">
        <w:t>patalpos</w:t>
      </w:r>
      <w:r w:rsidR="00992895" w:rsidRPr="0032650A">
        <w:t xml:space="preserve"> </w:t>
      </w:r>
      <w:r w:rsidRPr="0032650A">
        <w:t>grindų ploto, kurį sudaro gulimos vietos plotas, tarpas tarp dviejų gulimų vietų, taip pat prieigoms ir praeigoms numatytas plotas.</w:t>
      </w:r>
    </w:p>
    <w:p w14:paraId="5DFD4E4E" w14:textId="7B1BF4EB" w:rsidR="00223B73" w:rsidRPr="0032650A" w:rsidRDefault="00223B73" w:rsidP="00C07AE2">
      <w:pPr>
        <w:ind w:firstLine="567"/>
        <w:textAlignment w:val="center"/>
      </w:pPr>
      <w:bookmarkStart w:id="49" w:name="part_b432859f5ab54aedab8f818c5f4c24d6"/>
      <w:bookmarkEnd w:id="49"/>
      <w:r w:rsidRPr="0032650A">
        <w:t>12. Parenkant ir įrengiant patalpas kolektyvinės apsaugos statinyje, rekomenduojama:</w:t>
      </w:r>
    </w:p>
    <w:p w14:paraId="59B1F53B" w14:textId="77777777" w:rsidR="00223B73" w:rsidRPr="0032650A" w:rsidRDefault="00223B73" w:rsidP="00C07AE2">
      <w:pPr>
        <w:ind w:firstLine="567"/>
        <w:textAlignment w:val="center"/>
      </w:pPr>
      <w:bookmarkStart w:id="50" w:name="part_fc53bb890fda41cc8cf2c7c53323baa5"/>
      <w:bookmarkEnd w:id="50"/>
      <w:r w:rsidRPr="0032650A">
        <w:t>12.1. gyvenamoji patalpa:</w:t>
      </w:r>
    </w:p>
    <w:p w14:paraId="1B19ABAE" w14:textId="77777777" w:rsidR="00223B73" w:rsidRPr="0032650A" w:rsidRDefault="00223B73" w:rsidP="00C07AE2">
      <w:pPr>
        <w:ind w:firstLine="567"/>
        <w:textAlignment w:val="center"/>
      </w:pPr>
      <w:bookmarkStart w:id="51" w:name="part_4383500ab0d6419b9c66ff43a895d5ca"/>
      <w:bookmarkEnd w:id="51"/>
      <w:r w:rsidRPr="0032650A">
        <w:t>12.1.1. kolektyvinės apsaugos statinyje gali būti parenkama viena arba kelios gyvenamosios patalpos, kurios tinkamos gyventi. Jei parenkamos kelios gyvenamosios patalpos, jos įrengiamos proporcingai patalpoje apgyvendinamų gyventojų skaičiui;</w:t>
      </w:r>
    </w:p>
    <w:p w14:paraId="42DC047B" w14:textId="77777777" w:rsidR="00223B73" w:rsidRPr="0032650A" w:rsidRDefault="00223B73" w:rsidP="00C07AE2">
      <w:pPr>
        <w:ind w:firstLine="567"/>
        <w:textAlignment w:val="center"/>
      </w:pPr>
      <w:bookmarkStart w:id="52" w:name="part_89235e466f3c4227a6500339dba2c074"/>
      <w:bookmarkEnd w:id="52"/>
      <w:r w:rsidRPr="0032650A">
        <w:t>12.1.2. rekomenduojama gulimas vietas išdėstyti eilėmis arba grupėmis (priedas), siekiant kuo optimaliau išnaudoti patalpos plotą ir sudaryti sąlygas, kad šeimos nariai ir artimieji būtų kartu;</w:t>
      </w:r>
    </w:p>
    <w:p w14:paraId="0DA4CD76" w14:textId="77777777" w:rsidR="00223B73" w:rsidRPr="0032650A" w:rsidRDefault="00223B73" w:rsidP="00C07AE2">
      <w:pPr>
        <w:ind w:firstLine="567"/>
        <w:textAlignment w:val="center"/>
      </w:pPr>
      <w:bookmarkStart w:id="53" w:name="part_920953a172fe449f9017e0f9ea1f6ba6"/>
      <w:bookmarkEnd w:id="53"/>
      <w:r w:rsidRPr="0032650A">
        <w:t>12.1.3. tarp gulimų vietų eilių (grupių) numatomos ne siauresnės kaip 0,75 m pločio išilginės ir skersinės praeigos, o centrinės praeigos ir praeigos kraštuose turi būti ne siauresnės kaip 1,2 m;</w:t>
      </w:r>
    </w:p>
    <w:p w14:paraId="066AD521" w14:textId="77777777" w:rsidR="00223B73" w:rsidRPr="0032650A" w:rsidRDefault="00223B73" w:rsidP="00C07AE2">
      <w:pPr>
        <w:ind w:firstLine="567"/>
        <w:textAlignment w:val="center"/>
      </w:pPr>
      <w:bookmarkStart w:id="54" w:name="part_b80b431131144bac89436e06d4b3ef2c"/>
      <w:bookmarkEnd w:id="54"/>
      <w:r w:rsidRPr="0032650A">
        <w:t>12.1.4. pagal sienas numatomas ne siauresnis kaip 0,75 m pločio plotas sėdimoms vietoms, drabužių kabykloms, drabužių ir avalynės spintelėms, stelažams, neįgaliųjų vežimėliams, kitiems asmeniniams daiktams ir inventoriui laikyti, taip pat geriamojo vandens, arbatos ir kavos aparatams, patalpos šildymo prietaisams pastatyti. Esant galimybei sėdimos vietos ir vietos inventoriui laikyti numatomos šalia gulimų vietų, tačiau praeigos tarp gulimų vietų ir prieigos prie jų, taip pat išėjimai iš patalpos neturi būti užstatyti;</w:t>
      </w:r>
    </w:p>
    <w:p w14:paraId="4B7EFB60" w14:textId="77777777" w:rsidR="00223B73" w:rsidRPr="0032650A" w:rsidRDefault="00223B73" w:rsidP="00C07AE2">
      <w:pPr>
        <w:ind w:firstLine="567"/>
        <w:textAlignment w:val="center"/>
      </w:pPr>
      <w:bookmarkStart w:id="55" w:name="part_77ca9bfdee0f41bb9a5ca94a69263aa6"/>
      <w:bookmarkEnd w:id="55"/>
      <w:r w:rsidRPr="0032650A">
        <w:t>12.1.5. gulimai vietai numatoma ne mažiau kaip 1,8 kv. m grindų ploto. Šioje vietoje gali būti paklojamas čiužinys, pastatoma sulankstomoji lova ar patiesiamas kilimėlis su miegmaišiu;</w:t>
      </w:r>
    </w:p>
    <w:p w14:paraId="617E680A" w14:textId="77777777" w:rsidR="00223B73" w:rsidRPr="0032650A" w:rsidRDefault="00223B73" w:rsidP="00C07AE2">
      <w:pPr>
        <w:ind w:firstLine="567"/>
        <w:textAlignment w:val="center"/>
      </w:pPr>
      <w:bookmarkStart w:id="56" w:name="part_05ea108137594394968cffb327650fe7"/>
      <w:bookmarkEnd w:id="56"/>
      <w:r w:rsidRPr="0032650A">
        <w:t>12.1.6. sėdimos vietos įrengiamos ne mažiau kaip 30 proc. apgyvendintų gyventojų;</w:t>
      </w:r>
    </w:p>
    <w:p w14:paraId="496A437D" w14:textId="77777777" w:rsidR="00223B73" w:rsidRPr="0032650A" w:rsidRDefault="00223B73" w:rsidP="00C07AE2">
      <w:pPr>
        <w:ind w:firstLine="567"/>
        <w:textAlignment w:val="center"/>
      </w:pPr>
      <w:bookmarkStart w:id="57" w:name="part_43ebeb4758d7432c9746ce752955f10f"/>
      <w:bookmarkEnd w:id="57"/>
      <w:r w:rsidRPr="0032650A">
        <w:t>12.1.7. esant galimybei patalpa aprūpinama geriamojo vandens, arbatos ir kavos aparatais, prireikus apšvietimo priemonėmis ir šildytuvais patalpos tinkamai temperatūrai ir vėdinimui užtikrinti bei mikroklimatui palaikyti, taip pat informacinėmis lentomis, ryšio priemonėmis;</w:t>
      </w:r>
    </w:p>
    <w:p w14:paraId="0CABF5EB" w14:textId="77777777" w:rsidR="00223B73" w:rsidRPr="0032650A" w:rsidRDefault="00223B73" w:rsidP="00C07AE2">
      <w:pPr>
        <w:ind w:firstLine="567"/>
        <w:textAlignment w:val="center"/>
      </w:pPr>
      <w:bookmarkStart w:id="58" w:name="part_cdf143f3b0bd424f82768463499f423c"/>
      <w:bookmarkEnd w:id="58"/>
      <w:r w:rsidRPr="0032650A">
        <w:t>12.2. sanitarinės patalpos (tualetas, prausykla, dušas, skalbykla ir džiovykla):</w:t>
      </w:r>
    </w:p>
    <w:p w14:paraId="3C05F43D" w14:textId="77777777" w:rsidR="00223B73" w:rsidRPr="0032650A" w:rsidRDefault="00223B73" w:rsidP="00C07AE2">
      <w:pPr>
        <w:ind w:firstLine="567"/>
        <w:textAlignment w:val="center"/>
      </w:pPr>
      <w:bookmarkStart w:id="59" w:name="part_27e4aec10538464683ec3708d7280da8"/>
      <w:bookmarkEnd w:id="59"/>
      <w:r w:rsidRPr="0032650A">
        <w:t>12.2.1. tualetai, prausyklos ir dušai turi būti kuo arčiau gyventojų gyvenamosios patalpos;</w:t>
      </w:r>
    </w:p>
    <w:p w14:paraId="4B77A705" w14:textId="77777777" w:rsidR="00223B73" w:rsidRPr="0032650A" w:rsidRDefault="00223B73" w:rsidP="00C07AE2">
      <w:pPr>
        <w:ind w:firstLine="567"/>
        <w:textAlignment w:val="center"/>
      </w:pPr>
      <w:bookmarkStart w:id="60" w:name="part_46ffb20ae32c4125b8ac7083e71dcc6c"/>
      <w:bookmarkEnd w:id="60"/>
      <w:r w:rsidRPr="0032650A">
        <w:t>12.2.2. viena tualeto kabina numatoma ne daugiau kaip 20 žmonių, tačiau ypatingais atvejais, ne ilgiau kaip 24 valandoms, vieną tualeto kabiną galima numatyti iki 50 žmonių. Jei trūksta tualeto kabinų arba tualeto patalpų nėra, tinkamoje kolektyvinės apsaugos statinio vietoje pastatomi kilnojamieji biotualetai;</w:t>
      </w:r>
    </w:p>
    <w:p w14:paraId="484F4302" w14:textId="77777777" w:rsidR="00223B73" w:rsidRPr="0032650A" w:rsidRDefault="00223B73" w:rsidP="00C07AE2">
      <w:pPr>
        <w:ind w:firstLine="567"/>
        <w:textAlignment w:val="center"/>
      </w:pPr>
      <w:bookmarkStart w:id="61" w:name="part_aa527c01d9424292b779854c82798ec1"/>
      <w:bookmarkEnd w:id="61"/>
      <w:r w:rsidRPr="0032650A">
        <w:t>12.2.3. tualetų kabinos paskirstomos atskirai vyrams ir moterims (rekomenduojama santykiu 1:3), o jei yra galimybė – tualetų kabinas tikslinga paskirstyti vyrams, moterims, vaikams iki 9 metų, neįgaliesiems;</w:t>
      </w:r>
    </w:p>
    <w:p w14:paraId="23CA758D" w14:textId="77777777" w:rsidR="00223B73" w:rsidRPr="0032650A" w:rsidRDefault="00223B73" w:rsidP="00C07AE2">
      <w:pPr>
        <w:ind w:firstLine="567"/>
        <w:textAlignment w:val="center"/>
      </w:pPr>
      <w:bookmarkStart w:id="62" w:name="part_5f0feb579a7a45f59bdd59e1e0500842"/>
      <w:bookmarkEnd w:id="62"/>
      <w:r w:rsidRPr="0032650A">
        <w:t xml:space="preserve">12.2.4. prausyklos ir dušo patalpos įrengiamos atskirai vyrams ir moterims, esant galimybei, ir neįgaliesiems. Šios patalpos aprūpinamos prausimuisi reikalingomis priemonėmis, o slaugomiems ir </w:t>
      </w:r>
      <w:r w:rsidRPr="0032650A">
        <w:lastRenderedPageBreak/>
        <w:t>neįgaliems asmenims skirtos prausyklos aprūpinamos plastikinėmis ar skardinėmis voniomis arba kitomis tinkamomis priemonėmis. Jei kolektyvinės apsaugos statinyje trūksta patalpų, vyrams ir moterims nustatomas skirtingas laikas naudotis prausykla ir dušu;</w:t>
      </w:r>
    </w:p>
    <w:p w14:paraId="290C6330" w14:textId="77777777" w:rsidR="00223B73" w:rsidRPr="0032650A" w:rsidRDefault="00223B73" w:rsidP="00C07AE2">
      <w:pPr>
        <w:ind w:firstLine="567"/>
        <w:textAlignment w:val="center"/>
      </w:pPr>
      <w:bookmarkStart w:id="63" w:name="part_71684ecee5cc4f85b206b9c2d5d41261"/>
      <w:bookmarkEnd w:id="63"/>
      <w:r w:rsidRPr="0032650A">
        <w:t>12.2.5. skalbyklos patalpoje esant galimybei turi būti skalbyklės, skalbimo priemonių, polietileninių maišų drabužiams sudėti. Jei kolektyvinės apsaugos statinyje nėra galimybės organizuoti drabužių skalbimą, jis organizuojamas skalbimo paslaugas teikiančio ūkio subjekto ar įstaigos skalbykloje arba numatoma vieta, kur nešvarius drabužius gyventojai galėtų išsiskalbti patys;</w:t>
      </w:r>
    </w:p>
    <w:p w14:paraId="5B45EE6B" w14:textId="77777777" w:rsidR="00223B73" w:rsidRPr="0032650A" w:rsidRDefault="00223B73" w:rsidP="00C07AE2">
      <w:pPr>
        <w:ind w:firstLine="567"/>
        <w:textAlignment w:val="center"/>
      </w:pPr>
      <w:bookmarkStart w:id="64" w:name="part_b7a3155a23d449e79d22e5c2e87634fc"/>
      <w:bookmarkEnd w:id="64"/>
      <w:r w:rsidRPr="0032650A">
        <w:t>12.2.6. skalbiniams džiovinti numatoma džiovyklos patalpa;</w:t>
      </w:r>
    </w:p>
    <w:p w14:paraId="24D871BD" w14:textId="77777777" w:rsidR="00223B73" w:rsidRPr="0032650A" w:rsidRDefault="00223B73" w:rsidP="00C07AE2">
      <w:pPr>
        <w:ind w:firstLine="567"/>
        <w:textAlignment w:val="center"/>
      </w:pPr>
      <w:bookmarkStart w:id="65" w:name="part_1319c9a35b7d4e1e917735af653c5a3d"/>
      <w:bookmarkEnd w:id="65"/>
      <w:r w:rsidRPr="0032650A">
        <w:t>12.3. maitinimo(si), maisto ruošimo, maisto produktų ir geriamojo vandens saugojimo patalpos:</w:t>
      </w:r>
    </w:p>
    <w:p w14:paraId="1E902499" w14:textId="77777777" w:rsidR="00223B73" w:rsidRPr="0032650A" w:rsidRDefault="00223B73" w:rsidP="00C07AE2">
      <w:pPr>
        <w:ind w:firstLine="567"/>
        <w:textAlignment w:val="center"/>
      </w:pPr>
      <w:bookmarkStart w:id="66" w:name="part_94ad2998d08f4f25a7bfa5a736b858dc"/>
      <w:bookmarkEnd w:id="66"/>
      <w:r w:rsidRPr="0032650A">
        <w:t>12.3.1. maistas gyventojams ruošiamas ir gyventojai maitinami(si) valgykloje, o jeigu valgyklos nėra – maitinimas(sis) organizuojamas atitinkamai įrengtoje kolektyvinės apsaugos statinio patalpoje, kurioje vienu metu galėtų maitintis ne mažiau kaip 30 proc. gyventojų;</w:t>
      </w:r>
    </w:p>
    <w:p w14:paraId="1AD8B942" w14:textId="77777777" w:rsidR="00223B73" w:rsidRPr="0032650A" w:rsidRDefault="00223B73" w:rsidP="00C07AE2">
      <w:pPr>
        <w:ind w:firstLine="567"/>
        <w:textAlignment w:val="center"/>
      </w:pPr>
      <w:bookmarkStart w:id="67" w:name="part_eaa1282528d941a1871015374909726b"/>
      <w:bookmarkEnd w:id="67"/>
      <w:r w:rsidRPr="0032650A">
        <w:t>12.3.2. esant galimybei maisto paruošimą ir gyventojų maitinimą(sį) galima organizuoti šalia kolektyvinės apsaugos statinio esančioje kito ūkio subjekto ar įstaigos valgykloje;</w:t>
      </w:r>
    </w:p>
    <w:p w14:paraId="0747CAE2" w14:textId="77777777" w:rsidR="00223B73" w:rsidRPr="0032650A" w:rsidRDefault="00223B73" w:rsidP="00C07AE2">
      <w:pPr>
        <w:ind w:firstLine="567"/>
        <w:textAlignment w:val="center"/>
      </w:pPr>
      <w:bookmarkStart w:id="68" w:name="part_e6f31314aa084a8da9c45e7ff65a0c2f"/>
      <w:bookmarkEnd w:id="68"/>
      <w:r w:rsidRPr="0032650A">
        <w:t>12.3.3. jei 25 proc. ir daugiau apgyvendintų gyventojų sudaro vaikai iki 9 metų, nėščios ir krūtimi maitinančios moterys, slaugomi ar neįgalūs asmenys, prireikus jiems įrengiama atskira maitinimo(si) patalpa;</w:t>
      </w:r>
    </w:p>
    <w:p w14:paraId="683EF287" w14:textId="77777777" w:rsidR="00223B73" w:rsidRPr="0032650A" w:rsidRDefault="00223B73" w:rsidP="00C07AE2">
      <w:pPr>
        <w:ind w:firstLine="567"/>
        <w:textAlignment w:val="center"/>
      </w:pPr>
      <w:bookmarkStart w:id="69" w:name="part_ac67b3b4cf05423fb5f0ae67d7e6d94e"/>
      <w:bookmarkEnd w:id="69"/>
      <w:r w:rsidRPr="0032650A">
        <w:t>12.3.4. parenkama ir įrengiama maisto produktų saugojimo patalpa (-os), kuri (-ios) esant galimybei aprūpinama (-os) šaldytuvu (-ais), lentynomis, stelažais;</w:t>
      </w:r>
    </w:p>
    <w:p w14:paraId="51EB083F" w14:textId="77777777" w:rsidR="00223B73" w:rsidRPr="0032650A" w:rsidRDefault="00223B73" w:rsidP="00C07AE2">
      <w:pPr>
        <w:ind w:firstLine="567"/>
        <w:textAlignment w:val="center"/>
      </w:pPr>
      <w:bookmarkStart w:id="70" w:name="part_a821e4592d2947f094523f05aab0a68e"/>
      <w:bookmarkEnd w:id="70"/>
      <w:r w:rsidRPr="0032650A">
        <w:t>12.3.5. geriamasis vanduo tiekiamas iš kolektyvinės apsaugos statinyje esančio vandentiekio tinklo, jeigu vandens debitas užtikrina ne mažesnį kaip 15 litrų per parą vandens poreikį vienam gyventojui. Jei kolektyvinės apsaugos statinyje nėra vandentiekio tinklo, geriamasis vanduo atvežamas automobilinėmis cisternomis arba plastikiniuose buteliuose. Gyventojams turi būti sudaryta galimybė į turimas asmenines talpyklas prisipilti geriamojo vandens bet kuriuo paros metu;</w:t>
      </w:r>
    </w:p>
    <w:p w14:paraId="40A8459C" w14:textId="77777777" w:rsidR="00223B73" w:rsidRPr="0032650A" w:rsidRDefault="00223B73" w:rsidP="00C07AE2">
      <w:pPr>
        <w:ind w:firstLine="567"/>
        <w:textAlignment w:val="center"/>
      </w:pPr>
      <w:bookmarkStart w:id="71" w:name="part_53071824055243979676210f4f7c2cdb"/>
      <w:bookmarkEnd w:id="71"/>
      <w:r w:rsidRPr="0032650A">
        <w:t>12.3.6. jei geriamasis vanduo yra atvežamas, geriamojo vandens atsargos (sudaromos 3 dienoms 10 proc. visų kolektyvinės apsaugos statinyje apgyvendintų gyventojų, vienam gyventojui numatant 6 litrus geriamojo vandens per parą) laikomos geriamojo vandens atsargų laikymo patalpoje arba maitinimo(si), maisto ruošimo ar maisto produktų saugojimo patalpose;</w:t>
      </w:r>
    </w:p>
    <w:p w14:paraId="12833AA8" w14:textId="77777777" w:rsidR="00223B73" w:rsidRPr="0032650A" w:rsidRDefault="00223B73" w:rsidP="00C07AE2">
      <w:pPr>
        <w:ind w:firstLine="567"/>
        <w:textAlignment w:val="center"/>
      </w:pPr>
      <w:bookmarkStart w:id="72" w:name="part_b99a449d4c2447fab1e8336f9c55a5c5"/>
      <w:bookmarkEnd w:id="72"/>
      <w:r w:rsidRPr="0032650A">
        <w:t>12.4. medicinos patalpa parenkama kuo arčiau gyvenamosios patalpos ir aprūpinama priemonėmis medicinos ir psichologinei pagalbai (jei šiai pagalbai atskira patalpa nenumatyta) suteikti;</w:t>
      </w:r>
    </w:p>
    <w:p w14:paraId="4F6DEF5C" w14:textId="77777777" w:rsidR="00223B73" w:rsidRPr="0032650A" w:rsidRDefault="00223B73" w:rsidP="00C07AE2">
      <w:pPr>
        <w:ind w:firstLine="567"/>
        <w:textAlignment w:val="center"/>
      </w:pPr>
      <w:bookmarkStart w:id="73" w:name="part_42afad3730144f88aa45debbba6d06c5"/>
      <w:bookmarkEnd w:id="73"/>
      <w:r w:rsidRPr="0032650A">
        <w:t>12.5. esant būtinumui, parenkama naminių gyvūnų laikymo patalpa (-os), tačiau gyvūnai neturi trukdyti kolektyvinės apsaugos statinyje apgyvendintiems gyventojams ir trikdyti jų ramybę. Gyvūnų laikymą galima organizuoti šalia kolektyvinės apsaugos statinio įrengtoje patalpoje (-ose), taip pat voljere (-uose). Parenkama vieta ar aikštelė gyvūnams vedžioti;</w:t>
      </w:r>
    </w:p>
    <w:p w14:paraId="47847C54" w14:textId="77777777" w:rsidR="00223B73" w:rsidRPr="0032650A" w:rsidRDefault="00223B73" w:rsidP="00C07AE2">
      <w:pPr>
        <w:ind w:firstLine="567"/>
        <w:textAlignment w:val="center"/>
      </w:pPr>
      <w:bookmarkStart w:id="74" w:name="part_3d95be7c3cb5470cb57650db3448763b"/>
      <w:bookmarkEnd w:id="74"/>
      <w:r w:rsidRPr="0032650A">
        <w:lastRenderedPageBreak/>
        <w:t>12.6. esant galimybei ir poreikiui kolektyvinės apsaugos statinyje gali būti numatytos ir įrengiamos kitos patalpos: bendrojo naudojimo, motinų su kūdikiais, psichologinės pagalbos, taip pat žaidimų patalpos vaikams iki 3 metų ir vyresniems, slaugomų ar neįgalių asmenų, taip pat senyvo amžiaus gyventojų ar kitų gyventojų, turinčių specialiųjų poreikių, patalpos.</w:t>
      </w:r>
    </w:p>
    <w:p w14:paraId="40A28F89" w14:textId="77777777" w:rsidR="00223B73" w:rsidRPr="0032650A" w:rsidRDefault="00223B73" w:rsidP="00135429">
      <w:pPr>
        <w:spacing w:line="228" w:lineRule="auto"/>
        <w:ind w:firstLine="567"/>
        <w:jc w:val="center"/>
        <w:textAlignment w:val="center"/>
      </w:pPr>
      <w:r w:rsidRPr="0032650A">
        <w:t> </w:t>
      </w:r>
    </w:p>
    <w:p w14:paraId="37695FA0" w14:textId="77777777" w:rsidR="00223B73" w:rsidRPr="0032650A" w:rsidRDefault="00223B73" w:rsidP="00135429">
      <w:pPr>
        <w:spacing w:line="228" w:lineRule="auto"/>
        <w:ind w:firstLine="567"/>
        <w:jc w:val="center"/>
      </w:pPr>
      <w:bookmarkStart w:id="75" w:name="part_688e487f99b145a2b101d2aea7d2a649"/>
      <w:bookmarkEnd w:id="75"/>
      <w:r w:rsidRPr="0032650A">
        <w:rPr>
          <w:b/>
          <w:bCs/>
          <w:caps/>
        </w:rPr>
        <w:t>III skyrius</w:t>
      </w:r>
      <w:r w:rsidRPr="0032650A">
        <w:rPr>
          <w:b/>
          <w:bCs/>
          <w:caps/>
        </w:rPr>
        <w:br/>
        <w:t>aprūpinimas maistu ir būtiniausiomis materialinėmis priemonėmis</w:t>
      </w:r>
    </w:p>
    <w:p w14:paraId="60864355" w14:textId="77777777" w:rsidR="00223B73" w:rsidRPr="0032650A" w:rsidRDefault="00223B73" w:rsidP="00135429">
      <w:pPr>
        <w:spacing w:line="228" w:lineRule="auto"/>
        <w:ind w:firstLine="567"/>
        <w:jc w:val="center"/>
      </w:pPr>
      <w:r w:rsidRPr="0032650A">
        <w:rPr>
          <w:b/>
          <w:bCs/>
          <w:caps/>
        </w:rPr>
        <w:t> </w:t>
      </w:r>
    </w:p>
    <w:p w14:paraId="19D1F54A" w14:textId="6F2E5E31" w:rsidR="00223B73" w:rsidRPr="0032650A" w:rsidRDefault="00223B73" w:rsidP="00C07AE2">
      <w:pPr>
        <w:ind w:firstLine="567"/>
        <w:textAlignment w:val="center"/>
      </w:pPr>
      <w:bookmarkStart w:id="76" w:name="part_c0275f5f0ae44023946161a7722e9f7e"/>
      <w:bookmarkEnd w:id="76"/>
      <w:r w:rsidRPr="0032650A">
        <w:t>13.</w:t>
      </w:r>
      <w:r w:rsidR="0092146A" w:rsidRPr="0032650A">
        <w:t xml:space="preserve"> </w:t>
      </w:r>
      <w:r w:rsidRPr="0032650A">
        <w:t xml:space="preserve"> Gyventojų aprūpinimas maistu ir maitinimo(si) organizavimas :</w:t>
      </w:r>
    </w:p>
    <w:p w14:paraId="26BBD075" w14:textId="77777777" w:rsidR="00223B73" w:rsidRPr="0032650A" w:rsidRDefault="00223B73" w:rsidP="00C07AE2">
      <w:pPr>
        <w:ind w:firstLine="567"/>
        <w:textAlignment w:val="center"/>
      </w:pPr>
      <w:bookmarkStart w:id="77" w:name="part_4f0ad5ddfab94561ad433a3f26d7f3b3"/>
      <w:bookmarkEnd w:id="77"/>
      <w:r w:rsidRPr="0032650A">
        <w:t>13.1. gyventojams, išskyrus kūdikius, išduodami vienkartiniai indai (gili lėkštė, šaukštas, šakutė, peilis ir puodelis). Vienkartiniai indai išduodami kiekvieno maitinimo(si) metu;</w:t>
      </w:r>
    </w:p>
    <w:p w14:paraId="0E38D14E" w14:textId="77777777" w:rsidR="00223B73" w:rsidRPr="0032650A" w:rsidRDefault="00223B73" w:rsidP="00C07AE2">
      <w:pPr>
        <w:ind w:firstLine="567"/>
        <w:textAlignment w:val="center"/>
      </w:pPr>
      <w:bookmarkStart w:id="78" w:name="part_c4f6a4fc356a45c488b2e7fb3904b6d2"/>
      <w:bookmarkEnd w:id="78"/>
      <w:r w:rsidRPr="0032650A">
        <w:t>13.2. maisto produktų kokybė ir gyventojo paros maisto davinys turi užtikrinti ne mažesnę kaip 2 100 kcal minimalią paros energinę vertę ir reikalingų baltymų, riebalų, angliavandenių ir mikroelementų poreikį, kurie gali būti didesni, jei vidutinė paros oro temperatūra mažesnė kaip</w:t>
      </w:r>
      <w:r w:rsidRPr="0032650A">
        <w:br/>
        <w:t>20 °C, arba pagal specialiuosius gyventojų poreikius;</w:t>
      </w:r>
    </w:p>
    <w:p w14:paraId="34C244AD" w14:textId="77777777" w:rsidR="00223B73" w:rsidRPr="0032650A" w:rsidRDefault="00223B73" w:rsidP="00C07AE2">
      <w:pPr>
        <w:ind w:firstLine="567"/>
        <w:textAlignment w:val="center"/>
      </w:pPr>
      <w:bookmarkStart w:id="79" w:name="part_fc47801522bd498391b32ce21dcf7a56"/>
      <w:bookmarkEnd w:id="79"/>
      <w:r w:rsidRPr="0032650A">
        <w:t>13.3. gyventojų maitinimo racionas keičiamas kartą per savaitę, bet ne rečiau kaip kartą per 2 savaites;</w:t>
      </w:r>
    </w:p>
    <w:p w14:paraId="1BD16230" w14:textId="77777777" w:rsidR="00223B73" w:rsidRPr="0032650A" w:rsidRDefault="00223B73" w:rsidP="00C07AE2">
      <w:pPr>
        <w:ind w:firstLine="567"/>
        <w:textAlignment w:val="center"/>
      </w:pPr>
      <w:bookmarkStart w:id="80" w:name="part_8be22e20524d45d18c76e75e06a3866c"/>
      <w:bookmarkEnd w:id="80"/>
      <w:r w:rsidRPr="0032650A">
        <w:t>13.4. kūdikiams ir vaikams, nėščioms moterims, taip pat slaugomiems, neįgaliems asmenims ir kitiems specialiuosius poreikius turintiems gyventojams sudaromos sąlygos maitintis jų poreikius atitinkančiu maistu (maistas kūdikiams, dietinis, vegetarinis);</w:t>
      </w:r>
    </w:p>
    <w:p w14:paraId="4AB08DE6" w14:textId="77777777" w:rsidR="00223B73" w:rsidRPr="0032650A" w:rsidRDefault="00223B73" w:rsidP="00C07AE2">
      <w:pPr>
        <w:ind w:firstLine="567"/>
        <w:textAlignment w:val="center"/>
      </w:pPr>
      <w:bookmarkStart w:id="81" w:name="part_e750609fcf4a4ec0b0a064124c078318"/>
      <w:bookmarkEnd w:id="81"/>
      <w:r w:rsidRPr="0032650A">
        <w:t>13.5. jei organizuojamas maitinimas(is) maisto daviniais, kiekvienam gyventojui paruošiamas gyventojo poreikį atitinkantis maisto davinys. Jei maitinimas(is) organizuojamas maisto kortelėmis, – kiekvienam gyventojui išduodamos terminuotos (savaitės, mėnesio ar kitos trukmės) maisto kortelės maisto daviniui gauti;</w:t>
      </w:r>
    </w:p>
    <w:p w14:paraId="72408ED0" w14:textId="77777777" w:rsidR="00223B73" w:rsidRPr="0032650A" w:rsidRDefault="00223B73" w:rsidP="00C07AE2">
      <w:pPr>
        <w:ind w:firstLine="567"/>
        <w:textAlignment w:val="center"/>
      </w:pPr>
      <w:bookmarkStart w:id="82" w:name="part_95a5a232d1764489813be7388629c960"/>
      <w:bookmarkEnd w:id="82"/>
      <w:r w:rsidRPr="0032650A">
        <w:t>13.6. maistui ruošti taip pat gali būti naudojamos ūkio subjektų ir įstaigų valgyklos, ūkio subjektų, įstaigų ar karinių vienetų turimos mobiliosios virtuvės.</w:t>
      </w:r>
    </w:p>
    <w:p w14:paraId="31B3AEBC" w14:textId="4CE8D51D" w:rsidR="00223B73" w:rsidRPr="0032650A" w:rsidRDefault="00223B73" w:rsidP="00C07AE2">
      <w:pPr>
        <w:ind w:firstLine="567"/>
        <w:textAlignment w:val="center"/>
      </w:pPr>
      <w:bookmarkStart w:id="83" w:name="part_d608aa259ba64a80bedb2b4d484e4ea8"/>
      <w:bookmarkEnd w:id="83"/>
      <w:r w:rsidRPr="0032650A">
        <w:t>14. Asmens higienos priemonės:</w:t>
      </w:r>
    </w:p>
    <w:p w14:paraId="55432ECC" w14:textId="77777777" w:rsidR="00223B73" w:rsidRPr="0032650A" w:rsidRDefault="00223B73" w:rsidP="00C07AE2">
      <w:pPr>
        <w:ind w:firstLine="567"/>
        <w:textAlignment w:val="center"/>
      </w:pPr>
      <w:bookmarkStart w:id="84" w:name="part_2fd4ec6252a54382a4ea7bfa6f7a1d98"/>
      <w:bookmarkEnd w:id="84"/>
      <w:r w:rsidRPr="0032650A">
        <w:t>14.1. asmens higienos priemonėmis gyventojai aprūpinami pagal individualų poreikį (įskaitant vystyklus, sauskelnes, paklotus ir kita);</w:t>
      </w:r>
    </w:p>
    <w:p w14:paraId="0D673369" w14:textId="77777777" w:rsidR="00223B73" w:rsidRPr="0032650A" w:rsidRDefault="00223B73" w:rsidP="00C07AE2">
      <w:pPr>
        <w:ind w:firstLine="567"/>
        <w:textAlignment w:val="center"/>
      </w:pPr>
      <w:bookmarkStart w:id="85" w:name="part_1df05955d8ae4c10b0bbc4d96fc2dd99"/>
      <w:bookmarkEnd w:id="85"/>
      <w:r w:rsidRPr="0032650A">
        <w:t>14.2. senyvo amžiaus žmonės, slaugomi ir neįgalūs asmenys prireikus aprūpinami sauskelnėmis, paklotais, šlapimo surinktuvais-antelėmis, basonais ar kitomis reikiamomis priemonėmis.</w:t>
      </w:r>
    </w:p>
    <w:p w14:paraId="4B2BFAD1" w14:textId="0EFE4D2F" w:rsidR="00223B73" w:rsidRPr="0032650A" w:rsidRDefault="00223B73" w:rsidP="00C07AE2">
      <w:pPr>
        <w:ind w:firstLine="567"/>
        <w:textAlignment w:val="center"/>
      </w:pPr>
      <w:bookmarkStart w:id="86" w:name="part_608c567091b2423f8e3102bef8c1de47"/>
      <w:bookmarkEnd w:id="86"/>
      <w:r w:rsidRPr="0032650A">
        <w:t>15. Gyventojų aprūpinimas apranga, taip pat poilsiui, laisvalaikiui ir užimtumui skirtomis priemonėmis:</w:t>
      </w:r>
    </w:p>
    <w:p w14:paraId="7141FC30" w14:textId="77777777" w:rsidR="00223B73" w:rsidRPr="0032650A" w:rsidRDefault="00223B73" w:rsidP="00C07AE2">
      <w:pPr>
        <w:ind w:firstLine="567"/>
        <w:textAlignment w:val="center"/>
      </w:pPr>
      <w:bookmarkStart w:id="87" w:name="part_e91896cf916443de8ba46e062b5f2529"/>
      <w:bookmarkEnd w:id="87"/>
      <w:r w:rsidRPr="0032650A">
        <w:t xml:space="preserve">15.1. jei reikia arba jei kolektyvinės apsaugos statinyje apgyvendintas gyventojas savo viršutinių drabužių, avalynės neturi, taip pat jei prieš apgyvendinant buvo atliktas sanitarinis </w:t>
      </w:r>
      <w:r w:rsidRPr="0032650A">
        <w:lastRenderedPageBreak/>
        <w:t>švarinimas, atsižvelgus į apgyvendintų gyventojų kategorijas, metų laiką ir lauko oro temperatūrą, reikiamo dydžio drabužiai ir avalynė išduodami sanitarinio švarinimo punktuose arba kolektyvinės apsaugos statinyje;</w:t>
      </w:r>
    </w:p>
    <w:p w14:paraId="0B74BC98" w14:textId="77777777" w:rsidR="00223B73" w:rsidRPr="0032650A" w:rsidRDefault="00223B73" w:rsidP="00C07AE2">
      <w:pPr>
        <w:ind w:firstLine="567"/>
        <w:textAlignment w:val="center"/>
      </w:pPr>
      <w:bookmarkStart w:id="88" w:name="part_11b8b229d78048118acbb2f3396ad2a5"/>
      <w:bookmarkEnd w:id="88"/>
      <w:r w:rsidRPr="0032650A">
        <w:t>15.2. jei prieš apgyvendinat kolektyvinės apsaugos statinyje sanitarinis švarinimas nebuvo atliktas, gyventojai gali vilkėti savo drabužiais, kurie turi būti keičiami;</w:t>
      </w:r>
    </w:p>
    <w:p w14:paraId="1873D023" w14:textId="77777777" w:rsidR="00223B73" w:rsidRPr="0032650A" w:rsidRDefault="00223B73" w:rsidP="00C07AE2">
      <w:pPr>
        <w:ind w:firstLine="567"/>
        <w:textAlignment w:val="center"/>
      </w:pPr>
      <w:bookmarkStart w:id="89" w:name="part_f83c9f5a9a954aa89b49a8bb4ca49b96"/>
      <w:bookmarkEnd w:id="89"/>
      <w:r w:rsidRPr="0032650A">
        <w:t>15.3. gyventojų poilsiui išduodami čiužiniai, miegmaišiai, sulankstomosios lovos, antklodės ir kitos priemonės;</w:t>
      </w:r>
    </w:p>
    <w:p w14:paraId="2E049C0B" w14:textId="77777777" w:rsidR="00223B73" w:rsidRPr="0032650A" w:rsidRDefault="00223B73" w:rsidP="00C07AE2">
      <w:pPr>
        <w:ind w:firstLine="567"/>
        <w:textAlignment w:val="center"/>
      </w:pPr>
      <w:bookmarkStart w:id="90" w:name="part_68dbdbb6029146d9b965e1f6058a508c"/>
      <w:bookmarkEnd w:id="90"/>
      <w:r w:rsidRPr="0032650A">
        <w:t>15.4. jei nėra galimybių visus gyventojus aprūpinti sulankstomosiomis lovomis, jomis aprūpinamos nėščios, kūdikius ir vaikus iki 2 metų turinčios moterys, taip pat senyvo amžiaus, slaugomi ir neįgalūs asmenys.</w:t>
      </w:r>
    </w:p>
    <w:p w14:paraId="01E316DC" w14:textId="21D0083A" w:rsidR="00223B73" w:rsidRPr="0032650A" w:rsidRDefault="00223B73" w:rsidP="00C07AE2">
      <w:pPr>
        <w:ind w:firstLine="567"/>
        <w:textAlignment w:val="center"/>
      </w:pPr>
      <w:bookmarkStart w:id="91" w:name="part_baff0fff6f1f4674bfe8645a704a5a62"/>
      <w:bookmarkEnd w:id="91"/>
      <w:r w:rsidRPr="0032650A">
        <w:t>16. Sanitarinės priemonės:</w:t>
      </w:r>
    </w:p>
    <w:p w14:paraId="7FF0A69F" w14:textId="77777777" w:rsidR="00223B73" w:rsidRPr="0032650A" w:rsidRDefault="00223B73" w:rsidP="00C07AE2">
      <w:pPr>
        <w:ind w:firstLine="567"/>
        <w:textAlignment w:val="center"/>
      </w:pPr>
      <w:bookmarkStart w:id="92" w:name="part_d0c7ef85d5564b04a3ca846946c7fc7e"/>
      <w:bookmarkEnd w:id="92"/>
      <w:r w:rsidRPr="0032650A">
        <w:t>16.1. tualeto kabina aprūpinama reikiamomis priemonėmis (tualetinis popierius, šiukšlių dėžė arba polietileninis maišas higienos priemonėms, pakaba);</w:t>
      </w:r>
    </w:p>
    <w:p w14:paraId="4E352483" w14:textId="77777777" w:rsidR="00223B73" w:rsidRPr="0032650A" w:rsidRDefault="00223B73" w:rsidP="00C07AE2">
      <w:pPr>
        <w:ind w:firstLine="567"/>
        <w:textAlignment w:val="center"/>
      </w:pPr>
      <w:bookmarkStart w:id="93" w:name="part_b2255a39d25143b1a344149f7a746860"/>
      <w:bookmarkEnd w:id="93"/>
      <w:r w:rsidRPr="0032650A">
        <w:t>16.2. vaikams skirtoje tualeto patalpoje turi būti naktipuodžių;</w:t>
      </w:r>
    </w:p>
    <w:p w14:paraId="67C6A502" w14:textId="77777777" w:rsidR="00223B73" w:rsidRPr="0032650A" w:rsidRDefault="00223B73" w:rsidP="00C07AE2">
      <w:pPr>
        <w:ind w:firstLine="567"/>
        <w:textAlignment w:val="center"/>
      </w:pPr>
      <w:bookmarkStart w:id="94" w:name="part_bc1f33c4b30647b2a136ccb9347024e7"/>
      <w:bookmarkEnd w:id="94"/>
      <w:r w:rsidRPr="0032650A">
        <w:t>16.3. tualeto patalpoje turi būti bent viena kriauklė su karšto ir šalto vandens čiaupu ir rankų plovimo priemonėmis, rankų džiovintuvas arba popierinis rankšluostis, veidrodis, šiukšliadėžė.</w:t>
      </w:r>
    </w:p>
    <w:p w14:paraId="4AB51B63" w14:textId="31613CF5" w:rsidR="00223B73" w:rsidRPr="0032650A" w:rsidRDefault="00223B73" w:rsidP="00C07AE2">
      <w:pPr>
        <w:ind w:firstLine="567"/>
        <w:textAlignment w:val="center"/>
      </w:pPr>
      <w:bookmarkStart w:id="95" w:name="part_29a1f8f0e1a445deae2d30ca4a024c91"/>
      <w:bookmarkEnd w:id="95"/>
      <w:r w:rsidRPr="0032650A">
        <w:t>17. Atliekoms tvarkyti ir dezinfekcijai skirtos priemonės:</w:t>
      </w:r>
    </w:p>
    <w:p w14:paraId="20E880C1" w14:textId="77777777" w:rsidR="00223B73" w:rsidRPr="0032650A" w:rsidRDefault="00223B73" w:rsidP="00C07AE2">
      <w:pPr>
        <w:ind w:firstLine="567"/>
        <w:textAlignment w:val="center"/>
      </w:pPr>
      <w:bookmarkStart w:id="96" w:name="part_8ba75b77224b439d8d350648e1b76162"/>
      <w:bookmarkEnd w:id="96"/>
      <w:r w:rsidRPr="0032650A">
        <w:t>17.1. esant galimybei maisto produktai ir materialinės priemonės (higienos, civilinės saugos ir kitos), turi būti patiekiami popierinėse ar kitokiose pakuotėse, kurios būtų lengvai utilizuojamos užkasant ar deginant;</w:t>
      </w:r>
    </w:p>
    <w:p w14:paraId="12A03326" w14:textId="77777777" w:rsidR="00223B73" w:rsidRPr="0032650A" w:rsidRDefault="00223B73" w:rsidP="00C07AE2">
      <w:pPr>
        <w:ind w:firstLine="567"/>
        <w:textAlignment w:val="center"/>
      </w:pPr>
      <w:bookmarkStart w:id="97" w:name="part_ef02a72d2c2e449b8e1e9915c584236a"/>
      <w:bookmarkEnd w:id="97"/>
      <w:r w:rsidRPr="0032650A">
        <w:t>17.2. kolektyvinės apsaugos statinys aprūpinamas 0,05 proc., 0,2 proc. ir 2 proc. koncentracijos chloro tirpalu rankoms, odai, aprangai, lovoms, tualetams, prausykloms ir dušo patalpoms, grindims, taip pat atliekų konteineriams dezinfekuoti. Kolektyvinės apsaugos statinio patalpos turi būti nuolat valomos, prižiūrimos ir tvarkomos, užtikrinamas reguliarus šiukšlių surinkimas ir išvežimas.</w:t>
      </w:r>
    </w:p>
    <w:p w14:paraId="26D6F3C6" w14:textId="78ED2844" w:rsidR="00223B73" w:rsidRPr="0032650A" w:rsidRDefault="00223B73" w:rsidP="00C07AE2">
      <w:pPr>
        <w:ind w:firstLine="567"/>
        <w:textAlignment w:val="center"/>
      </w:pPr>
      <w:bookmarkStart w:id="98" w:name="part_f844ff885a854f80aff2845c96131594"/>
      <w:bookmarkEnd w:id="98"/>
      <w:r w:rsidRPr="0032650A">
        <w:t xml:space="preserve">18. Kolektyvinės apsaugos statinio bendrojo naudojimo, </w:t>
      </w:r>
      <w:r w:rsidR="00F34C8F" w:rsidRPr="0032650A">
        <w:t>Balsių</w:t>
      </w:r>
      <w:r w:rsidRPr="0032650A">
        <w:t>, vaikų žaidimų, specialiesiems poreikiams (rūkyti ir kt.) skirtos patalpos, numatytos vietos ir lauko aikštelės aprūpinamos jų paskirčiai reikiamomis priemonėmis.</w:t>
      </w:r>
    </w:p>
    <w:p w14:paraId="1F52CAE6" w14:textId="77777777" w:rsidR="00223B73" w:rsidRPr="0032650A" w:rsidRDefault="00223B73" w:rsidP="00135429">
      <w:pPr>
        <w:spacing w:line="240" w:lineRule="auto"/>
        <w:ind w:firstLine="567"/>
        <w:jc w:val="center"/>
      </w:pPr>
      <w:r w:rsidRPr="0032650A">
        <w:rPr>
          <w:b/>
          <w:bCs/>
          <w:caps/>
        </w:rPr>
        <w:t> </w:t>
      </w:r>
    </w:p>
    <w:p w14:paraId="463E9679" w14:textId="77777777" w:rsidR="00223B73" w:rsidRPr="0032650A" w:rsidRDefault="00223B73" w:rsidP="00135429">
      <w:pPr>
        <w:spacing w:line="240" w:lineRule="auto"/>
        <w:ind w:firstLine="567"/>
        <w:jc w:val="center"/>
      </w:pPr>
      <w:bookmarkStart w:id="99" w:name="part_09113933ec954849ad367d3d85058de9"/>
      <w:bookmarkEnd w:id="99"/>
      <w:r w:rsidRPr="0032650A">
        <w:rPr>
          <w:b/>
          <w:bCs/>
          <w:caps/>
        </w:rPr>
        <w:t>IV skyrius</w:t>
      </w:r>
      <w:r w:rsidRPr="0032650A">
        <w:rPr>
          <w:b/>
          <w:bCs/>
          <w:caps/>
        </w:rPr>
        <w:br/>
        <w:t>baigiamosios nuostatos</w:t>
      </w:r>
    </w:p>
    <w:p w14:paraId="6A1F6D48" w14:textId="77777777" w:rsidR="00223B73" w:rsidRPr="0032650A" w:rsidRDefault="00223B73" w:rsidP="00135429">
      <w:pPr>
        <w:spacing w:line="240" w:lineRule="auto"/>
        <w:ind w:firstLine="567"/>
        <w:jc w:val="center"/>
      </w:pPr>
      <w:r w:rsidRPr="0032650A">
        <w:rPr>
          <w:b/>
          <w:bCs/>
          <w:caps/>
        </w:rPr>
        <w:t> </w:t>
      </w:r>
    </w:p>
    <w:p w14:paraId="52B04E61" w14:textId="33EC2E0E" w:rsidR="00223B73" w:rsidRPr="0032650A" w:rsidRDefault="00223B73" w:rsidP="00C07AE2">
      <w:pPr>
        <w:ind w:firstLine="567"/>
        <w:textAlignment w:val="center"/>
      </w:pPr>
      <w:bookmarkStart w:id="100" w:name="part_fc55008f01a84f40ba65c7f2526649ab"/>
      <w:bookmarkEnd w:id="100"/>
      <w:r w:rsidRPr="0032650A">
        <w:t>19. Kolektyvinės apsaugos statinyje taip pat numatomos patalpos aptarnaujančio personalo poilsiui.</w:t>
      </w:r>
    </w:p>
    <w:p w14:paraId="50BBB64E" w14:textId="0AA54F7F" w:rsidR="00223B73" w:rsidRPr="0032650A" w:rsidRDefault="00223B73" w:rsidP="00C07AE2">
      <w:pPr>
        <w:ind w:firstLine="567"/>
        <w:textAlignment w:val="center"/>
      </w:pPr>
      <w:bookmarkStart w:id="101" w:name="part_b1dfc77884034d8cad6fc1fd0c650bb0"/>
      <w:bookmarkEnd w:id="101"/>
      <w:r w:rsidRPr="0032650A">
        <w:t>20. Kolektyvinės apsaugos statinyje apgyvendintiems gyventojams organizuojama apsauga ir užtikrinama viešoji tvarka.</w:t>
      </w:r>
    </w:p>
    <w:p w14:paraId="4C4DAAB9" w14:textId="49A92FC0" w:rsidR="00223B73" w:rsidRPr="0032650A" w:rsidRDefault="00223B73" w:rsidP="00C07AE2">
      <w:pPr>
        <w:ind w:firstLine="567"/>
        <w:textAlignment w:val="center"/>
      </w:pPr>
      <w:bookmarkStart w:id="102" w:name="part_1e953702a3cc4e0890a399a9a9a8c772"/>
      <w:bookmarkEnd w:id="102"/>
      <w:r w:rsidRPr="0032650A">
        <w:lastRenderedPageBreak/>
        <w:t>21. Dėl ekstremaliosios situacijos ar karo veiksmų apgyvendinti gyventojai kolektyvinės apsaugos statinyje gyvena tol, kol bus priimtas sprendimas gyventojams grįžti į nuolatinę gyvenamąją vietą arba kol naujoje vietoje gyventojai bus laikinai aprūpinti kitu gyvenamuoju būstu.</w:t>
      </w:r>
    </w:p>
    <w:p w14:paraId="5A9B539F" w14:textId="575B5A57" w:rsidR="00223B73" w:rsidRPr="0032650A" w:rsidRDefault="00223B73" w:rsidP="00C07AE2">
      <w:pPr>
        <w:ind w:firstLine="567"/>
        <w:textAlignment w:val="center"/>
      </w:pPr>
      <w:bookmarkStart w:id="103" w:name="part_3e30503582df4ead8e2e95e9cf44ba9a"/>
      <w:bookmarkEnd w:id="103"/>
      <w:r w:rsidRPr="0032650A">
        <w:t>22. Savivaldybės administracijos direktorius, priėmęs sprendimą arba gavęs atsakingos už ekstremaliosios situacijos valdymą institucijos vadovo nurodymą evakuotus gyventojus apgyvendinti kolektyvinės apsaugos statinyje, organizuoja kolektyvinės apsaugos statinio parengimą priimti ir apgyvendinti gyventojus ne vėliau kaip per sutartyje su kolektyvinės apsaugos statinio savininku nustatytą terminą ir užtikrina būtiniausias gyvenimo kolektyvinės apsaugos statinyje sąlygas.</w:t>
      </w:r>
    </w:p>
    <w:p w14:paraId="13E3E17E" w14:textId="21BE2495" w:rsidR="00223B73" w:rsidRPr="0032650A" w:rsidRDefault="00223B73" w:rsidP="00C07AE2">
      <w:pPr>
        <w:ind w:firstLine="567"/>
        <w:textAlignment w:val="center"/>
      </w:pPr>
      <w:bookmarkStart w:id="104" w:name="part_ae8a286e7ddd46bbaf3191c0ea8fbe9c"/>
      <w:bookmarkEnd w:id="104"/>
      <w:r w:rsidRPr="0032650A">
        <w:t>23. Kolektyvinės apsaugos statinyje materialinių priemonių poreikis, sutartiniais pagrindais materialines priemones tiekiantys ūkio subjektai ir įstaigos, kolektyvinės apsaugos statinį aptarnaujančio personalo skaičius, darbuotojų funkcijos ir kiti poreikiai, kurie užtikrina būtiniausių gyvenimo kolektyvinės apsaugos statinyje sąlygų ir inžinerinių sistemų funkcionavimą, taip pat kolektyvinės apsaugos statinio parengimas gyventojams apgyvendinti sutartyje nustatytais terminais numatomi savivaldybės ekstremaliųjų situacijų valdymo plane.</w:t>
      </w:r>
    </w:p>
    <w:p w14:paraId="284E5360" w14:textId="49FFD95E" w:rsidR="00223B73" w:rsidRPr="0032650A" w:rsidRDefault="00223B73" w:rsidP="00C07AE2">
      <w:pPr>
        <w:ind w:firstLine="567"/>
        <w:textAlignment w:val="center"/>
      </w:pPr>
      <w:bookmarkStart w:id="105" w:name="part_52bf66c44c79478ca7f141d271cd0f7a"/>
      <w:bookmarkEnd w:id="105"/>
      <w:r w:rsidRPr="0032650A">
        <w:t>24. Parinkus ir įvertinus kolektyvinės apsaugos statinį, būtiniausios gyvenimo kolektyvinės apsaugos statinyje sąlygos, kurios gali būti įgyvendintos iš anksto, numatomos savivaldybės administracijos direktoriaus ir kolektyvinės apsaugos statinio savininko sudarytoje sutartyje, taip pat savivaldybės ekstremaliųjų situacijų prevencijos priemonių plane ir įgyvendinamos nustatytais terminais.</w:t>
      </w:r>
    </w:p>
    <w:p w14:paraId="5FE150FB" w14:textId="77777777" w:rsidR="00223B73" w:rsidRPr="0032650A" w:rsidRDefault="00223B73" w:rsidP="00135429">
      <w:pPr>
        <w:spacing w:line="240" w:lineRule="auto"/>
        <w:ind w:firstLine="567"/>
        <w:jc w:val="center"/>
        <w:textAlignment w:val="center"/>
      </w:pPr>
    </w:p>
    <w:p w14:paraId="61EC957B" w14:textId="77777777" w:rsidR="00223B73" w:rsidRPr="0032650A" w:rsidRDefault="00223B73" w:rsidP="00135429">
      <w:pPr>
        <w:spacing w:line="240" w:lineRule="auto"/>
        <w:ind w:firstLine="567"/>
        <w:jc w:val="center"/>
        <w:textAlignment w:val="center"/>
      </w:pPr>
      <w:r w:rsidRPr="0032650A">
        <w:t>________________________</w:t>
      </w:r>
      <w:bookmarkStart w:id="106" w:name="part_3ddd2c3c74f64305be3bb2a1851599b9"/>
      <w:bookmarkEnd w:id="106"/>
    </w:p>
    <w:p w14:paraId="4C2F89E4" w14:textId="77777777" w:rsidR="00223B73" w:rsidRPr="0032650A" w:rsidRDefault="00223B73" w:rsidP="00135429">
      <w:pPr>
        <w:spacing w:line="240" w:lineRule="auto"/>
        <w:ind w:firstLine="567"/>
        <w:textAlignment w:val="center"/>
      </w:pPr>
      <w:r w:rsidRPr="0032650A">
        <w:t> </w:t>
      </w:r>
    </w:p>
    <w:p w14:paraId="56C9D37B" w14:textId="77777777" w:rsidR="00223B73" w:rsidRPr="0032650A" w:rsidRDefault="00223B73" w:rsidP="00135429">
      <w:pPr>
        <w:spacing w:line="240" w:lineRule="auto"/>
        <w:ind w:firstLine="567"/>
        <w:jc w:val="center"/>
      </w:pPr>
      <w:r w:rsidRPr="0032650A">
        <w:br w:type="page"/>
      </w:r>
    </w:p>
    <w:p w14:paraId="17C305DB" w14:textId="77777777" w:rsidR="00223B73" w:rsidRPr="0032650A" w:rsidRDefault="00223B73" w:rsidP="00135429">
      <w:pPr>
        <w:spacing w:line="240" w:lineRule="auto"/>
        <w:ind w:firstLine="567"/>
        <w:textAlignment w:val="center"/>
      </w:pPr>
    </w:p>
    <w:p w14:paraId="2FC452D0" w14:textId="77777777" w:rsidR="00223B73" w:rsidRPr="0032650A" w:rsidRDefault="00223B73" w:rsidP="00135429">
      <w:pPr>
        <w:spacing w:line="240" w:lineRule="auto"/>
        <w:ind w:firstLine="567"/>
        <w:textAlignment w:val="center"/>
      </w:pPr>
      <w:r w:rsidRPr="0032650A">
        <w:t>Kolektyvinės apsaugos statinio paruošimo evakuotiems gyventojams apsaugoti rekomendacijų</w:t>
      </w:r>
      <w:r w:rsidRPr="0032650A">
        <w:br/>
        <w:t>priedas</w:t>
      </w:r>
    </w:p>
    <w:p w14:paraId="19A9CE81" w14:textId="77777777" w:rsidR="00223B73" w:rsidRPr="0032650A" w:rsidRDefault="00223B73" w:rsidP="00135429">
      <w:pPr>
        <w:spacing w:line="240" w:lineRule="auto"/>
        <w:ind w:firstLine="567"/>
      </w:pPr>
      <w:r w:rsidRPr="0032650A">
        <w:rPr>
          <w:sz w:val="20"/>
          <w:szCs w:val="20"/>
        </w:rPr>
        <w:t> </w:t>
      </w:r>
    </w:p>
    <w:p w14:paraId="2263F5A5" w14:textId="77777777" w:rsidR="00223B73" w:rsidRPr="0032650A" w:rsidRDefault="00223B73" w:rsidP="00135429">
      <w:pPr>
        <w:spacing w:line="240" w:lineRule="auto"/>
        <w:ind w:firstLine="567"/>
        <w:jc w:val="center"/>
        <w:textAlignment w:val="center"/>
      </w:pPr>
      <w:r w:rsidRPr="0032650A">
        <w:rPr>
          <w:b/>
          <w:bCs/>
          <w:caps/>
        </w:rPr>
        <w:t>rekomenduojamas gulimų vietų išdėstymas</w:t>
      </w:r>
      <w:r w:rsidRPr="0032650A">
        <w:rPr>
          <w:b/>
          <w:bCs/>
          <w:caps/>
        </w:rPr>
        <w:br/>
        <w:t>gyvenamojoje patalpoje</w:t>
      </w:r>
    </w:p>
    <w:p w14:paraId="6FD3790E" w14:textId="77777777" w:rsidR="00223B73" w:rsidRPr="0032650A" w:rsidRDefault="00223B73" w:rsidP="00135429">
      <w:pPr>
        <w:spacing w:line="240" w:lineRule="auto"/>
        <w:ind w:firstLine="567"/>
        <w:jc w:val="center"/>
        <w:textAlignment w:val="center"/>
      </w:pPr>
      <w:r w:rsidRPr="0032650A">
        <w:rPr>
          <w:noProof/>
        </w:rPr>
        <w:drawing>
          <wp:anchor distT="0" distB="0" distL="114300" distR="114300" simplePos="0" relativeHeight="251601408" behindDoc="1" locked="0" layoutInCell="1" allowOverlap="1" wp14:anchorId="032AF4E9" wp14:editId="582B155F">
            <wp:simplePos x="0" y="0"/>
            <wp:positionH relativeFrom="column">
              <wp:posOffset>752475</wp:posOffset>
            </wp:positionH>
            <wp:positionV relativeFrom="paragraph">
              <wp:posOffset>137795</wp:posOffset>
            </wp:positionV>
            <wp:extent cx="4371975" cy="5343525"/>
            <wp:effectExtent l="19050" t="0" r="9525" b="0"/>
            <wp:wrapNone/>
            <wp:docPr id="3" name="Paveikslėlis 2" descr="https://www.e-tar.lt/rs/legalact/56d66890af9811e5b12fbb7dc920ee2c/content_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tar.lt/rs/legalact/56d66890af9811e5b12fbb7dc920ee2c/content_files/image002.png"/>
                    <pic:cNvPicPr>
                      <a:picLocks noChangeAspect="1" noChangeArrowheads="1"/>
                    </pic:cNvPicPr>
                  </pic:nvPicPr>
                  <pic:blipFill>
                    <a:blip r:embed="rId32" cstate="print"/>
                    <a:srcRect/>
                    <a:stretch>
                      <a:fillRect/>
                    </a:stretch>
                  </pic:blipFill>
                  <pic:spPr bwMode="auto">
                    <a:xfrm>
                      <a:off x="0" y="0"/>
                      <a:ext cx="4371975" cy="5343525"/>
                    </a:xfrm>
                    <a:prstGeom prst="rect">
                      <a:avLst/>
                    </a:prstGeom>
                    <a:noFill/>
                    <a:ln w="9525">
                      <a:noFill/>
                      <a:miter lim="800000"/>
                      <a:headEnd/>
                      <a:tailEnd/>
                    </a:ln>
                  </pic:spPr>
                </pic:pic>
              </a:graphicData>
            </a:graphic>
          </wp:anchor>
        </w:drawing>
      </w:r>
      <w:r w:rsidRPr="0032650A">
        <w:t> </w:t>
      </w:r>
    </w:p>
    <w:p w14:paraId="1ED7FE2E" w14:textId="77777777" w:rsidR="00223B73" w:rsidRPr="0032650A" w:rsidRDefault="00223B73" w:rsidP="00135429">
      <w:pPr>
        <w:spacing w:line="240" w:lineRule="auto"/>
        <w:ind w:firstLine="567"/>
        <w:textAlignment w:val="center"/>
      </w:pPr>
    </w:p>
    <w:p w14:paraId="5F3EFA5C" w14:textId="77777777" w:rsidR="00223B73" w:rsidRPr="0032650A" w:rsidRDefault="00223B73" w:rsidP="00135429">
      <w:pPr>
        <w:spacing w:line="240" w:lineRule="auto"/>
        <w:ind w:firstLine="567"/>
        <w:textAlignment w:val="center"/>
      </w:pPr>
    </w:p>
    <w:p w14:paraId="0E17787C" w14:textId="77777777" w:rsidR="00223B73" w:rsidRPr="0032650A" w:rsidRDefault="00223B73" w:rsidP="00135429">
      <w:pPr>
        <w:spacing w:line="240" w:lineRule="auto"/>
        <w:ind w:firstLine="567"/>
        <w:textAlignment w:val="center"/>
      </w:pPr>
    </w:p>
    <w:p w14:paraId="3575F774" w14:textId="77777777" w:rsidR="00223B73" w:rsidRPr="0032650A" w:rsidRDefault="00223B73" w:rsidP="00135429">
      <w:pPr>
        <w:spacing w:line="240" w:lineRule="auto"/>
        <w:ind w:firstLine="567"/>
        <w:textAlignment w:val="center"/>
      </w:pPr>
    </w:p>
    <w:p w14:paraId="09A2DEC8" w14:textId="77777777" w:rsidR="00223B73" w:rsidRPr="0032650A" w:rsidRDefault="00223B73" w:rsidP="00135429">
      <w:pPr>
        <w:spacing w:line="240" w:lineRule="auto"/>
        <w:ind w:firstLine="567"/>
        <w:textAlignment w:val="center"/>
      </w:pPr>
    </w:p>
    <w:p w14:paraId="484956A1" w14:textId="77777777" w:rsidR="00223B73" w:rsidRPr="0032650A" w:rsidRDefault="00223B73" w:rsidP="00135429">
      <w:pPr>
        <w:spacing w:line="240" w:lineRule="auto"/>
        <w:ind w:firstLine="567"/>
        <w:textAlignment w:val="center"/>
      </w:pPr>
    </w:p>
    <w:p w14:paraId="408D2C44" w14:textId="77777777" w:rsidR="00223B73" w:rsidRPr="0032650A" w:rsidRDefault="00223B73" w:rsidP="00135429">
      <w:pPr>
        <w:spacing w:line="240" w:lineRule="auto"/>
        <w:ind w:firstLine="567"/>
        <w:textAlignment w:val="center"/>
      </w:pPr>
    </w:p>
    <w:p w14:paraId="02E7F503" w14:textId="77777777" w:rsidR="00223B73" w:rsidRPr="0032650A" w:rsidRDefault="00223B73" w:rsidP="00135429">
      <w:pPr>
        <w:spacing w:line="240" w:lineRule="auto"/>
        <w:ind w:firstLine="567"/>
        <w:textAlignment w:val="center"/>
      </w:pPr>
    </w:p>
    <w:p w14:paraId="17AF326F" w14:textId="77777777" w:rsidR="00223B73" w:rsidRPr="0032650A" w:rsidRDefault="00223B73" w:rsidP="00135429">
      <w:pPr>
        <w:spacing w:line="240" w:lineRule="auto"/>
        <w:ind w:firstLine="567"/>
        <w:textAlignment w:val="center"/>
      </w:pPr>
    </w:p>
    <w:p w14:paraId="372E8499" w14:textId="77777777" w:rsidR="00223B73" w:rsidRPr="0032650A" w:rsidRDefault="00223B73" w:rsidP="00135429">
      <w:pPr>
        <w:spacing w:line="240" w:lineRule="auto"/>
        <w:ind w:firstLine="567"/>
        <w:textAlignment w:val="center"/>
      </w:pPr>
    </w:p>
    <w:p w14:paraId="0EA1BBE0" w14:textId="77777777" w:rsidR="00223B73" w:rsidRPr="0032650A" w:rsidRDefault="00223B73" w:rsidP="00135429">
      <w:pPr>
        <w:spacing w:line="240" w:lineRule="auto"/>
        <w:ind w:firstLine="567"/>
        <w:textAlignment w:val="center"/>
      </w:pPr>
    </w:p>
    <w:p w14:paraId="6DB12F21" w14:textId="77777777" w:rsidR="00223B73" w:rsidRPr="0032650A" w:rsidRDefault="00223B73" w:rsidP="00135429">
      <w:pPr>
        <w:spacing w:line="240" w:lineRule="auto"/>
        <w:ind w:firstLine="567"/>
        <w:textAlignment w:val="center"/>
      </w:pPr>
    </w:p>
    <w:p w14:paraId="4169EC04" w14:textId="77777777" w:rsidR="00223B73" w:rsidRPr="0032650A" w:rsidRDefault="00223B73" w:rsidP="00135429">
      <w:pPr>
        <w:spacing w:line="240" w:lineRule="auto"/>
        <w:ind w:firstLine="567"/>
        <w:textAlignment w:val="center"/>
      </w:pPr>
    </w:p>
    <w:p w14:paraId="17902601" w14:textId="77777777" w:rsidR="00223B73" w:rsidRPr="0032650A" w:rsidRDefault="00223B73" w:rsidP="00135429">
      <w:pPr>
        <w:spacing w:line="240" w:lineRule="auto"/>
        <w:ind w:firstLine="567"/>
        <w:textAlignment w:val="center"/>
      </w:pPr>
    </w:p>
    <w:p w14:paraId="100EB1F5" w14:textId="77777777" w:rsidR="00223B73" w:rsidRPr="0032650A" w:rsidRDefault="00223B73" w:rsidP="00135429">
      <w:pPr>
        <w:spacing w:line="240" w:lineRule="auto"/>
        <w:ind w:firstLine="567"/>
        <w:textAlignment w:val="center"/>
      </w:pPr>
    </w:p>
    <w:p w14:paraId="1ECDC352" w14:textId="77777777" w:rsidR="00223B73" w:rsidRPr="0032650A" w:rsidRDefault="00223B73" w:rsidP="00135429">
      <w:pPr>
        <w:spacing w:line="240" w:lineRule="auto"/>
        <w:ind w:firstLine="567"/>
        <w:textAlignment w:val="center"/>
      </w:pPr>
    </w:p>
    <w:p w14:paraId="56CAE6EC" w14:textId="77777777" w:rsidR="00223B73" w:rsidRPr="0032650A" w:rsidRDefault="00223B73" w:rsidP="00135429">
      <w:pPr>
        <w:spacing w:line="240" w:lineRule="auto"/>
        <w:ind w:firstLine="567"/>
        <w:textAlignment w:val="center"/>
      </w:pPr>
    </w:p>
    <w:p w14:paraId="4109C62C" w14:textId="77777777" w:rsidR="00223B73" w:rsidRPr="0032650A" w:rsidRDefault="00223B73" w:rsidP="00135429">
      <w:pPr>
        <w:spacing w:line="240" w:lineRule="auto"/>
        <w:ind w:firstLine="567"/>
        <w:textAlignment w:val="center"/>
      </w:pPr>
    </w:p>
    <w:p w14:paraId="2F04690A" w14:textId="77777777" w:rsidR="00223B73" w:rsidRPr="0032650A" w:rsidRDefault="00223B73" w:rsidP="00135429">
      <w:pPr>
        <w:spacing w:line="240" w:lineRule="auto"/>
        <w:ind w:firstLine="567"/>
        <w:textAlignment w:val="center"/>
      </w:pPr>
    </w:p>
    <w:p w14:paraId="573E836A" w14:textId="77777777" w:rsidR="00223B73" w:rsidRPr="0032650A" w:rsidRDefault="00223B73" w:rsidP="00135429">
      <w:pPr>
        <w:spacing w:line="240" w:lineRule="auto"/>
        <w:ind w:firstLine="567"/>
        <w:textAlignment w:val="center"/>
      </w:pPr>
    </w:p>
    <w:p w14:paraId="14447119" w14:textId="77777777" w:rsidR="00223B73" w:rsidRPr="0032650A" w:rsidRDefault="00223B73" w:rsidP="00135429">
      <w:pPr>
        <w:spacing w:line="240" w:lineRule="auto"/>
        <w:ind w:firstLine="567"/>
        <w:textAlignment w:val="center"/>
      </w:pPr>
    </w:p>
    <w:p w14:paraId="20B37BAA" w14:textId="77777777" w:rsidR="00223B73" w:rsidRPr="0032650A" w:rsidRDefault="00223B73" w:rsidP="00135429">
      <w:pPr>
        <w:spacing w:line="240" w:lineRule="auto"/>
        <w:ind w:firstLine="567"/>
        <w:textAlignment w:val="center"/>
      </w:pPr>
    </w:p>
    <w:p w14:paraId="209BE959" w14:textId="77777777" w:rsidR="00223B73" w:rsidRPr="0032650A" w:rsidRDefault="00223B73" w:rsidP="00135429">
      <w:pPr>
        <w:spacing w:line="240" w:lineRule="auto"/>
        <w:ind w:firstLine="567"/>
        <w:textAlignment w:val="center"/>
      </w:pPr>
    </w:p>
    <w:p w14:paraId="1853C4D7" w14:textId="77777777" w:rsidR="00223B73" w:rsidRPr="0032650A" w:rsidRDefault="00223B73" w:rsidP="00135429">
      <w:pPr>
        <w:spacing w:line="240" w:lineRule="auto"/>
        <w:ind w:firstLine="567"/>
        <w:textAlignment w:val="center"/>
      </w:pPr>
    </w:p>
    <w:p w14:paraId="60B326D9" w14:textId="77777777" w:rsidR="00223B73" w:rsidRPr="0032650A" w:rsidRDefault="00223B73" w:rsidP="00135429">
      <w:pPr>
        <w:spacing w:line="240" w:lineRule="auto"/>
        <w:ind w:firstLine="567"/>
        <w:textAlignment w:val="center"/>
      </w:pPr>
    </w:p>
    <w:p w14:paraId="53E63C41" w14:textId="77777777" w:rsidR="00223B73" w:rsidRPr="0032650A" w:rsidRDefault="00223B73" w:rsidP="00135429">
      <w:pPr>
        <w:spacing w:line="240" w:lineRule="auto"/>
        <w:ind w:firstLine="567"/>
        <w:textAlignment w:val="center"/>
      </w:pPr>
    </w:p>
    <w:p w14:paraId="42A27942" w14:textId="77777777" w:rsidR="00223B73" w:rsidRPr="0032650A" w:rsidRDefault="00223B73" w:rsidP="00135429">
      <w:pPr>
        <w:spacing w:line="240" w:lineRule="auto"/>
        <w:ind w:firstLine="567"/>
        <w:textAlignment w:val="center"/>
      </w:pPr>
    </w:p>
    <w:p w14:paraId="6E12A52D" w14:textId="77777777" w:rsidR="00223B73" w:rsidRPr="0032650A" w:rsidRDefault="00223B73" w:rsidP="00135429">
      <w:pPr>
        <w:spacing w:line="240" w:lineRule="auto"/>
        <w:ind w:firstLine="567"/>
        <w:textAlignment w:val="center"/>
      </w:pPr>
    </w:p>
    <w:p w14:paraId="5C57A522" w14:textId="77777777" w:rsidR="00223B73" w:rsidRPr="0032650A" w:rsidRDefault="00223B73" w:rsidP="00135429">
      <w:pPr>
        <w:spacing w:line="240" w:lineRule="auto"/>
        <w:ind w:firstLine="567"/>
        <w:textAlignment w:val="center"/>
      </w:pPr>
    </w:p>
    <w:p w14:paraId="2966F7DF" w14:textId="77777777" w:rsidR="00223B73" w:rsidRPr="0032650A" w:rsidRDefault="00223B73" w:rsidP="00135429">
      <w:pPr>
        <w:spacing w:line="240" w:lineRule="auto"/>
        <w:ind w:firstLine="567"/>
        <w:textAlignment w:val="center"/>
      </w:pPr>
    </w:p>
    <w:p w14:paraId="6E3FFCC7" w14:textId="77777777" w:rsidR="00223B73" w:rsidRPr="0032650A" w:rsidRDefault="00223B73" w:rsidP="00135429">
      <w:pPr>
        <w:spacing w:line="240" w:lineRule="auto"/>
        <w:ind w:firstLine="567"/>
        <w:textAlignment w:val="center"/>
      </w:pPr>
    </w:p>
    <w:p w14:paraId="27D1452C" w14:textId="77777777" w:rsidR="00223B73" w:rsidRPr="0032650A" w:rsidRDefault="00223B73" w:rsidP="00135429">
      <w:pPr>
        <w:spacing w:line="240" w:lineRule="auto"/>
        <w:ind w:firstLine="567"/>
        <w:textAlignment w:val="center"/>
      </w:pPr>
      <w:r w:rsidRPr="0032650A">
        <w:rPr>
          <w:noProof/>
        </w:rPr>
        <w:drawing>
          <wp:anchor distT="0" distB="0" distL="114300" distR="114300" simplePos="0" relativeHeight="251599360" behindDoc="0" locked="0" layoutInCell="1" allowOverlap="0" wp14:anchorId="49ACE816" wp14:editId="4704B7FF">
            <wp:simplePos x="0" y="0"/>
            <wp:positionH relativeFrom="column">
              <wp:align>left</wp:align>
            </wp:positionH>
            <wp:positionV relativeFrom="line">
              <wp:posOffset>0</wp:posOffset>
            </wp:positionV>
            <wp:extent cx="371475" cy="381000"/>
            <wp:effectExtent l="0" t="0" r="0" b="0"/>
            <wp:wrapSquare wrapText="bothSides"/>
            <wp:docPr id="4" name="Paveikslėlis 2" descr="https://www.e-tar.lt/rs/legalact/56d66890af9811e5b12fbb7dc920ee2c/content_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tar.lt/rs/legalact/56d66890af9811e5b12fbb7dc920ee2c/content_files/image003.png"/>
                    <pic:cNvPicPr>
                      <a:picLocks noChangeAspect="1" noChangeArrowheads="1"/>
                    </pic:cNvPicPr>
                  </pic:nvPicPr>
                  <pic:blipFill>
                    <a:blip r:embed="rId33" cstate="print"/>
                    <a:srcRect/>
                    <a:stretch>
                      <a:fillRect/>
                    </a:stretch>
                  </pic:blipFill>
                  <pic:spPr bwMode="auto">
                    <a:xfrm>
                      <a:off x="0" y="0"/>
                      <a:ext cx="371475" cy="381000"/>
                    </a:xfrm>
                    <a:prstGeom prst="rect">
                      <a:avLst/>
                    </a:prstGeom>
                    <a:noFill/>
                    <a:ln w="9525">
                      <a:noFill/>
                      <a:miter lim="800000"/>
                      <a:headEnd/>
                      <a:tailEnd/>
                    </a:ln>
                  </pic:spPr>
                </pic:pic>
              </a:graphicData>
            </a:graphic>
          </wp:anchor>
        </w:drawing>
      </w:r>
      <w:r w:rsidRPr="0032650A">
        <w:t> </w:t>
      </w:r>
    </w:p>
    <w:p w14:paraId="22576B99" w14:textId="77777777" w:rsidR="00223B73" w:rsidRPr="0032650A" w:rsidRDefault="00223B73" w:rsidP="00135429">
      <w:pPr>
        <w:spacing w:line="240" w:lineRule="auto"/>
        <w:ind w:firstLine="567"/>
        <w:textAlignment w:val="center"/>
      </w:pPr>
      <w:r w:rsidRPr="0032650A">
        <w:t>gulima vieta</w:t>
      </w:r>
    </w:p>
    <w:p w14:paraId="0EC7926B" w14:textId="77777777" w:rsidR="00223B73" w:rsidRPr="0032650A" w:rsidRDefault="00223B73" w:rsidP="00135429">
      <w:pPr>
        <w:spacing w:line="240" w:lineRule="auto"/>
        <w:ind w:firstLine="567"/>
        <w:textAlignment w:val="center"/>
      </w:pPr>
      <w:r w:rsidRPr="0032650A">
        <w:t> </w:t>
      </w:r>
    </w:p>
    <w:p w14:paraId="1948D170" w14:textId="77777777" w:rsidR="00223B73" w:rsidRPr="0032650A" w:rsidRDefault="00223B73" w:rsidP="00135429">
      <w:pPr>
        <w:spacing w:line="240" w:lineRule="auto"/>
        <w:ind w:firstLine="567"/>
        <w:textAlignment w:val="center"/>
      </w:pPr>
      <w:r w:rsidRPr="0032650A">
        <w:rPr>
          <w:noProof/>
        </w:rPr>
        <w:drawing>
          <wp:anchor distT="0" distB="0" distL="114300" distR="114300" simplePos="0" relativeHeight="251600384" behindDoc="0" locked="0" layoutInCell="1" allowOverlap="0" wp14:anchorId="6C842234" wp14:editId="1B138D94">
            <wp:simplePos x="0" y="0"/>
            <wp:positionH relativeFrom="column">
              <wp:align>left</wp:align>
            </wp:positionH>
            <wp:positionV relativeFrom="line">
              <wp:posOffset>0</wp:posOffset>
            </wp:positionV>
            <wp:extent cx="685800" cy="209550"/>
            <wp:effectExtent l="19050" t="0" r="0" b="0"/>
            <wp:wrapSquare wrapText="bothSides"/>
            <wp:docPr id="10" name="Paveikslėlis 3"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0%"/>
                    <pic:cNvPicPr>
                      <a:picLocks noChangeAspect="1" noChangeArrowheads="1"/>
                    </pic:cNvPicPr>
                  </pic:nvPicPr>
                  <pic:blipFill>
                    <a:blip r:embed="rId34" cstate="print"/>
                    <a:srcRect/>
                    <a:stretch>
                      <a:fillRect/>
                    </a:stretch>
                  </pic:blipFill>
                  <pic:spPr bwMode="auto">
                    <a:xfrm>
                      <a:off x="0" y="0"/>
                      <a:ext cx="685800" cy="209550"/>
                    </a:xfrm>
                    <a:prstGeom prst="rect">
                      <a:avLst/>
                    </a:prstGeom>
                    <a:noFill/>
                    <a:ln w="9525">
                      <a:noFill/>
                      <a:miter lim="800000"/>
                      <a:headEnd/>
                      <a:tailEnd/>
                    </a:ln>
                  </pic:spPr>
                </pic:pic>
              </a:graphicData>
            </a:graphic>
          </wp:anchor>
        </w:drawing>
      </w:r>
      <w:r w:rsidRPr="0032650A">
        <w:t>vieta kėdėms ir suolams, drabužių kabykloms, drabužių ir avalynės spintelėms, stelažams, neįgaliųjų vežimėliams, kitiems asmeniniams daiktams ir inventoriui laikyti, taip pat geriamojo vandens, arbatos ir kavos aparatams, patalpos šildymo prietaisams pastatyti.</w:t>
      </w:r>
    </w:p>
    <w:p w14:paraId="199782DE" w14:textId="77777777" w:rsidR="00223B73" w:rsidRPr="0032650A" w:rsidRDefault="00223B73" w:rsidP="00135429">
      <w:pPr>
        <w:spacing w:line="240" w:lineRule="auto"/>
        <w:ind w:firstLine="567"/>
        <w:jc w:val="center"/>
        <w:textAlignment w:val="center"/>
      </w:pPr>
      <w:r w:rsidRPr="0032650A">
        <w:t>_______________________</w:t>
      </w:r>
    </w:p>
    <w:p w14:paraId="64843592" w14:textId="77777777" w:rsidR="00223B73" w:rsidRPr="0032650A" w:rsidRDefault="00223B73" w:rsidP="00135429">
      <w:pPr>
        <w:ind w:firstLine="567"/>
      </w:pPr>
    </w:p>
    <w:p w14:paraId="3F080159" w14:textId="77777777" w:rsidR="00223B73" w:rsidRPr="0032650A" w:rsidRDefault="00223B73" w:rsidP="00A174FE">
      <w:pPr>
        <w:spacing w:line="240" w:lineRule="auto"/>
        <w:ind w:firstLine="0"/>
        <w:rPr>
          <w:b/>
          <w:bCs/>
          <w:szCs w:val="20"/>
        </w:rPr>
      </w:pPr>
    </w:p>
    <w:sectPr w:rsidR="00223B73" w:rsidRPr="0032650A" w:rsidSect="00B771F4">
      <w:pgSz w:w="11906" w:h="16838"/>
      <w:pgMar w:top="1134" w:right="567" w:bottom="1134" w:left="1701" w:header="454" w:footer="454"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CE6DA" w14:textId="77777777" w:rsidR="00DA5A52" w:rsidRDefault="00DA5A52" w:rsidP="00876515">
      <w:pPr>
        <w:spacing w:line="240" w:lineRule="auto"/>
      </w:pPr>
      <w:r>
        <w:separator/>
      </w:r>
    </w:p>
  </w:endnote>
  <w:endnote w:type="continuationSeparator" w:id="0">
    <w:p w14:paraId="2944F5E5" w14:textId="77777777" w:rsidR="00DA5A52" w:rsidRDefault="00DA5A52" w:rsidP="008765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HelveticaLT">
    <w:altName w:val="Arial"/>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Vrinda">
    <w:panose1 w:val="00000400000000000000"/>
    <w:charset w:val="00"/>
    <w:family w:val="swiss"/>
    <w:pitch w:val="variable"/>
    <w:sig w:usb0="00010003" w:usb1="00000000" w:usb2="00000000" w:usb3="00000000" w:csb0="00000001" w:csb1="00000000"/>
  </w:font>
  <w:font w:name="TimesLT">
    <w:altName w:val="Times New Roman"/>
    <w:charset w:val="BA"/>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57B31" w14:textId="77777777" w:rsidR="00150699" w:rsidRDefault="00150699">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8414B" w14:textId="77777777" w:rsidR="00DA5A52" w:rsidRDefault="00DA5A52" w:rsidP="00876515">
      <w:pPr>
        <w:spacing w:line="240" w:lineRule="auto"/>
      </w:pPr>
      <w:r>
        <w:separator/>
      </w:r>
    </w:p>
  </w:footnote>
  <w:footnote w:type="continuationSeparator" w:id="0">
    <w:p w14:paraId="3544075B" w14:textId="77777777" w:rsidR="00DA5A52" w:rsidRDefault="00DA5A52" w:rsidP="008765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2895983"/>
      <w:docPartObj>
        <w:docPartGallery w:val="Page Numbers (Top of Page)"/>
        <w:docPartUnique/>
      </w:docPartObj>
    </w:sdtPr>
    <w:sdtContent>
      <w:p w14:paraId="7A6D5576" w14:textId="4B7D47D1" w:rsidR="002D3A61" w:rsidRDefault="002D3A61">
        <w:pPr>
          <w:pStyle w:val="Antrats"/>
          <w:jc w:val="center"/>
        </w:pPr>
        <w:r>
          <w:fldChar w:fldCharType="begin"/>
        </w:r>
        <w:r>
          <w:instrText>PAGE   \* MERGEFORMAT</w:instrText>
        </w:r>
        <w:r>
          <w:fldChar w:fldCharType="separate"/>
        </w:r>
        <w:r>
          <w:t>2</w:t>
        </w:r>
        <w:r>
          <w:fldChar w:fldCharType="end"/>
        </w:r>
      </w:p>
    </w:sdtContent>
  </w:sdt>
  <w:p w14:paraId="1EB71C52" w14:textId="77777777" w:rsidR="002D3A61" w:rsidRDefault="002D3A61">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73516"/>
      <w:docPartObj>
        <w:docPartGallery w:val="Page Numbers (Top of Page)"/>
        <w:docPartUnique/>
      </w:docPartObj>
    </w:sdtPr>
    <w:sdtContent>
      <w:p w14:paraId="49CE6896" w14:textId="5BC6FC7F" w:rsidR="005D3E1C" w:rsidRPr="00254D5E" w:rsidRDefault="00B72CB3" w:rsidP="00D5702F">
        <w:pPr>
          <w:pStyle w:val="Antrats"/>
          <w:jc w:val="center"/>
        </w:pPr>
        <w:r>
          <w:fldChar w:fldCharType="begin"/>
        </w:r>
        <w:r>
          <w:instrText>PAGE   \* MERGEFORMAT</w:instrText>
        </w:r>
        <w:r>
          <w:fldChar w:fldCharType="separate"/>
        </w:r>
        <w:r>
          <w:t>2</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1AE06" w14:textId="77777777" w:rsidR="00150699" w:rsidRDefault="00150699">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0E0DF007" w14:textId="77777777" w:rsidR="00150699" w:rsidRDefault="00150699">
    <w:pPr>
      <w:pStyle w:val="Antrat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6508C" w14:textId="77777777" w:rsidR="00150699" w:rsidRPr="00834961" w:rsidRDefault="00150699">
    <w:pPr>
      <w:pStyle w:val="Antrats"/>
      <w:jc w:val="center"/>
      <w:rPr>
        <w:sz w:val="20"/>
        <w:szCs w:val="20"/>
      </w:rPr>
    </w:pPr>
    <w:r w:rsidRPr="00834961">
      <w:rPr>
        <w:bCs/>
        <w:sz w:val="20"/>
        <w:szCs w:val="20"/>
      </w:rPr>
      <w:fldChar w:fldCharType="begin"/>
    </w:r>
    <w:r w:rsidRPr="00834961">
      <w:rPr>
        <w:bCs/>
        <w:sz w:val="20"/>
        <w:szCs w:val="20"/>
      </w:rPr>
      <w:instrText>PAGE</w:instrText>
    </w:r>
    <w:r w:rsidRPr="00834961">
      <w:rPr>
        <w:bCs/>
        <w:sz w:val="20"/>
        <w:szCs w:val="20"/>
      </w:rPr>
      <w:fldChar w:fldCharType="separate"/>
    </w:r>
    <w:r>
      <w:rPr>
        <w:bCs/>
        <w:noProof/>
        <w:sz w:val="20"/>
        <w:szCs w:val="20"/>
      </w:rPr>
      <w:t>2</w:t>
    </w:r>
    <w:r w:rsidRPr="00834961">
      <w:rPr>
        <w:bCs/>
        <w:sz w:val="20"/>
        <w:szCs w:val="20"/>
      </w:rPr>
      <w:fldChar w:fldCharType="end"/>
    </w:r>
    <w:r>
      <w:rPr>
        <w:sz w:val="20"/>
        <w:szCs w:val="20"/>
      </w:rPr>
      <w:t xml:space="preserve"> </w:t>
    </w:r>
  </w:p>
  <w:p w14:paraId="7EECE179" w14:textId="77777777" w:rsidR="00150699" w:rsidRDefault="00150699">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5"/>
    <w:lvl w:ilvl="0">
      <w:start w:val="1"/>
      <w:numFmt w:val="decimal"/>
      <w:lvlText w:val="%1."/>
      <w:lvlJc w:val="left"/>
      <w:pPr>
        <w:tabs>
          <w:tab w:val="num" w:pos="0"/>
        </w:tabs>
        <w:ind w:left="643" w:hanging="360"/>
      </w:pPr>
      <w:rPr>
        <w:rFonts w:cs="Times New Roman"/>
      </w:rPr>
    </w:lvl>
  </w:abstractNum>
  <w:abstractNum w:abstractNumId="1" w15:restartNumberingAfterBreak="0">
    <w:nsid w:val="00000003"/>
    <w:multiLevelType w:val="singleLevel"/>
    <w:tmpl w:val="00000003"/>
    <w:name w:val="WW8Num3"/>
    <w:lvl w:ilvl="0">
      <w:start w:val="1"/>
      <w:numFmt w:val="decimal"/>
      <w:lvlText w:val="%1."/>
      <w:lvlJc w:val="left"/>
      <w:pPr>
        <w:tabs>
          <w:tab w:val="num" w:pos="928"/>
        </w:tabs>
        <w:ind w:left="928" w:hanging="360"/>
      </w:pPr>
      <w:rPr>
        <w:color w:val="000000"/>
      </w:rPr>
    </w:lvl>
  </w:abstractNum>
  <w:abstractNum w:abstractNumId="2" w15:restartNumberingAfterBreak="0">
    <w:nsid w:val="002835A1"/>
    <w:multiLevelType w:val="hybridMultilevel"/>
    <w:tmpl w:val="650C0310"/>
    <w:lvl w:ilvl="0" w:tplc="0427000F">
      <w:start w:val="1"/>
      <w:numFmt w:val="decimal"/>
      <w:lvlText w:val="%1."/>
      <w:lvlJc w:val="left"/>
      <w:pPr>
        <w:ind w:left="2343" w:hanging="360"/>
      </w:pPr>
      <w:rPr>
        <w:rFonts w:hint="default"/>
        <w:color w:val="auto"/>
      </w:rPr>
    </w:lvl>
    <w:lvl w:ilvl="1" w:tplc="04270003">
      <w:start w:val="1"/>
      <w:numFmt w:val="bullet"/>
      <w:lvlText w:val="o"/>
      <w:lvlJc w:val="left"/>
      <w:pPr>
        <w:ind w:left="3063" w:hanging="360"/>
      </w:pPr>
      <w:rPr>
        <w:rFonts w:ascii="Courier New" w:hAnsi="Courier New" w:cs="Courier New" w:hint="default"/>
      </w:rPr>
    </w:lvl>
    <w:lvl w:ilvl="2" w:tplc="04270005" w:tentative="1">
      <w:start w:val="1"/>
      <w:numFmt w:val="bullet"/>
      <w:lvlText w:val=""/>
      <w:lvlJc w:val="left"/>
      <w:pPr>
        <w:ind w:left="3783" w:hanging="360"/>
      </w:pPr>
      <w:rPr>
        <w:rFonts w:ascii="Wingdings" w:hAnsi="Wingdings" w:hint="default"/>
      </w:rPr>
    </w:lvl>
    <w:lvl w:ilvl="3" w:tplc="04270001" w:tentative="1">
      <w:start w:val="1"/>
      <w:numFmt w:val="bullet"/>
      <w:lvlText w:val=""/>
      <w:lvlJc w:val="left"/>
      <w:pPr>
        <w:ind w:left="4503" w:hanging="360"/>
      </w:pPr>
      <w:rPr>
        <w:rFonts w:ascii="Symbol" w:hAnsi="Symbol" w:hint="default"/>
      </w:rPr>
    </w:lvl>
    <w:lvl w:ilvl="4" w:tplc="04270003" w:tentative="1">
      <w:start w:val="1"/>
      <w:numFmt w:val="bullet"/>
      <w:lvlText w:val="o"/>
      <w:lvlJc w:val="left"/>
      <w:pPr>
        <w:ind w:left="5223" w:hanging="360"/>
      </w:pPr>
      <w:rPr>
        <w:rFonts w:ascii="Courier New" w:hAnsi="Courier New" w:cs="Courier New" w:hint="default"/>
      </w:rPr>
    </w:lvl>
    <w:lvl w:ilvl="5" w:tplc="04270005" w:tentative="1">
      <w:start w:val="1"/>
      <w:numFmt w:val="bullet"/>
      <w:lvlText w:val=""/>
      <w:lvlJc w:val="left"/>
      <w:pPr>
        <w:ind w:left="5943" w:hanging="360"/>
      </w:pPr>
      <w:rPr>
        <w:rFonts w:ascii="Wingdings" w:hAnsi="Wingdings" w:hint="default"/>
      </w:rPr>
    </w:lvl>
    <w:lvl w:ilvl="6" w:tplc="04270001" w:tentative="1">
      <w:start w:val="1"/>
      <w:numFmt w:val="bullet"/>
      <w:lvlText w:val=""/>
      <w:lvlJc w:val="left"/>
      <w:pPr>
        <w:ind w:left="6663" w:hanging="360"/>
      </w:pPr>
      <w:rPr>
        <w:rFonts w:ascii="Symbol" w:hAnsi="Symbol" w:hint="default"/>
      </w:rPr>
    </w:lvl>
    <w:lvl w:ilvl="7" w:tplc="04270003" w:tentative="1">
      <w:start w:val="1"/>
      <w:numFmt w:val="bullet"/>
      <w:lvlText w:val="o"/>
      <w:lvlJc w:val="left"/>
      <w:pPr>
        <w:ind w:left="7383" w:hanging="360"/>
      </w:pPr>
      <w:rPr>
        <w:rFonts w:ascii="Courier New" w:hAnsi="Courier New" w:cs="Courier New" w:hint="default"/>
      </w:rPr>
    </w:lvl>
    <w:lvl w:ilvl="8" w:tplc="04270005" w:tentative="1">
      <w:start w:val="1"/>
      <w:numFmt w:val="bullet"/>
      <w:lvlText w:val=""/>
      <w:lvlJc w:val="left"/>
      <w:pPr>
        <w:ind w:left="8103" w:hanging="360"/>
      </w:pPr>
      <w:rPr>
        <w:rFonts w:ascii="Wingdings" w:hAnsi="Wingdings" w:hint="default"/>
      </w:rPr>
    </w:lvl>
  </w:abstractNum>
  <w:abstractNum w:abstractNumId="3" w15:restartNumberingAfterBreak="0">
    <w:nsid w:val="00A449C4"/>
    <w:multiLevelType w:val="hybridMultilevel"/>
    <w:tmpl w:val="EBA4B42E"/>
    <w:lvl w:ilvl="0" w:tplc="0427000F">
      <w:start w:val="1"/>
      <w:numFmt w:val="decimal"/>
      <w:lvlText w:val="%1."/>
      <w:lvlJc w:val="left"/>
      <w:pPr>
        <w:ind w:left="786"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1D5748B"/>
    <w:multiLevelType w:val="hybridMultilevel"/>
    <w:tmpl w:val="EE085FCC"/>
    <w:lvl w:ilvl="0" w:tplc="CD2A7EAC">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24E23FF"/>
    <w:multiLevelType w:val="hybridMultilevel"/>
    <w:tmpl w:val="39061436"/>
    <w:lvl w:ilvl="0" w:tplc="113C798E">
      <w:start w:val="1"/>
      <w:numFmt w:val="bullet"/>
      <w:lvlText w:val="–"/>
      <w:lvlJc w:val="left"/>
      <w:pPr>
        <w:ind w:left="1633" w:hanging="360"/>
      </w:pPr>
      <w:rPr>
        <w:rFonts w:ascii="Times New Roman" w:hAnsi="Times New Roman" w:cs="Times New Roman" w:hint="default"/>
        <w:color w:val="auto"/>
      </w:rPr>
    </w:lvl>
    <w:lvl w:ilvl="1" w:tplc="04270003" w:tentative="1">
      <w:start w:val="1"/>
      <w:numFmt w:val="bullet"/>
      <w:lvlText w:val="o"/>
      <w:lvlJc w:val="left"/>
      <w:pPr>
        <w:ind w:left="2353" w:hanging="360"/>
      </w:pPr>
      <w:rPr>
        <w:rFonts w:ascii="Courier New" w:hAnsi="Courier New" w:cs="Courier New" w:hint="default"/>
      </w:rPr>
    </w:lvl>
    <w:lvl w:ilvl="2" w:tplc="04270005" w:tentative="1">
      <w:start w:val="1"/>
      <w:numFmt w:val="bullet"/>
      <w:lvlText w:val=""/>
      <w:lvlJc w:val="left"/>
      <w:pPr>
        <w:ind w:left="3073" w:hanging="360"/>
      </w:pPr>
      <w:rPr>
        <w:rFonts w:ascii="Wingdings" w:hAnsi="Wingdings" w:hint="default"/>
      </w:rPr>
    </w:lvl>
    <w:lvl w:ilvl="3" w:tplc="04270001" w:tentative="1">
      <w:start w:val="1"/>
      <w:numFmt w:val="bullet"/>
      <w:lvlText w:val=""/>
      <w:lvlJc w:val="left"/>
      <w:pPr>
        <w:ind w:left="3793" w:hanging="360"/>
      </w:pPr>
      <w:rPr>
        <w:rFonts w:ascii="Symbol" w:hAnsi="Symbol" w:hint="default"/>
      </w:rPr>
    </w:lvl>
    <w:lvl w:ilvl="4" w:tplc="04270003" w:tentative="1">
      <w:start w:val="1"/>
      <w:numFmt w:val="bullet"/>
      <w:lvlText w:val="o"/>
      <w:lvlJc w:val="left"/>
      <w:pPr>
        <w:ind w:left="4513" w:hanging="360"/>
      </w:pPr>
      <w:rPr>
        <w:rFonts w:ascii="Courier New" w:hAnsi="Courier New" w:cs="Courier New" w:hint="default"/>
      </w:rPr>
    </w:lvl>
    <w:lvl w:ilvl="5" w:tplc="04270005" w:tentative="1">
      <w:start w:val="1"/>
      <w:numFmt w:val="bullet"/>
      <w:lvlText w:val=""/>
      <w:lvlJc w:val="left"/>
      <w:pPr>
        <w:ind w:left="5233" w:hanging="360"/>
      </w:pPr>
      <w:rPr>
        <w:rFonts w:ascii="Wingdings" w:hAnsi="Wingdings" w:hint="default"/>
      </w:rPr>
    </w:lvl>
    <w:lvl w:ilvl="6" w:tplc="04270001" w:tentative="1">
      <w:start w:val="1"/>
      <w:numFmt w:val="bullet"/>
      <w:lvlText w:val=""/>
      <w:lvlJc w:val="left"/>
      <w:pPr>
        <w:ind w:left="5953" w:hanging="360"/>
      </w:pPr>
      <w:rPr>
        <w:rFonts w:ascii="Symbol" w:hAnsi="Symbol" w:hint="default"/>
      </w:rPr>
    </w:lvl>
    <w:lvl w:ilvl="7" w:tplc="04270003" w:tentative="1">
      <w:start w:val="1"/>
      <w:numFmt w:val="bullet"/>
      <w:lvlText w:val="o"/>
      <w:lvlJc w:val="left"/>
      <w:pPr>
        <w:ind w:left="6673" w:hanging="360"/>
      </w:pPr>
      <w:rPr>
        <w:rFonts w:ascii="Courier New" w:hAnsi="Courier New" w:cs="Courier New" w:hint="default"/>
      </w:rPr>
    </w:lvl>
    <w:lvl w:ilvl="8" w:tplc="04270005" w:tentative="1">
      <w:start w:val="1"/>
      <w:numFmt w:val="bullet"/>
      <w:lvlText w:val=""/>
      <w:lvlJc w:val="left"/>
      <w:pPr>
        <w:ind w:left="7393" w:hanging="360"/>
      </w:pPr>
      <w:rPr>
        <w:rFonts w:ascii="Wingdings" w:hAnsi="Wingdings" w:hint="default"/>
      </w:rPr>
    </w:lvl>
  </w:abstractNum>
  <w:abstractNum w:abstractNumId="6" w15:restartNumberingAfterBreak="0">
    <w:nsid w:val="04A6761A"/>
    <w:multiLevelType w:val="multilevel"/>
    <w:tmpl w:val="E4589DC4"/>
    <w:lvl w:ilvl="0">
      <w:start w:val="1"/>
      <w:numFmt w:val="decimal"/>
      <w:lvlText w:val="%1."/>
      <w:lvlJc w:val="left"/>
      <w:pPr>
        <w:ind w:left="1571" w:hanging="360"/>
      </w:pPr>
    </w:lvl>
    <w:lvl w:ilvl="1">
      <w:start w:val="2"/>
      <w:numFmt w:val="decimal"/>
      <w:isLgl/>
      <w:lvlText w:val="%1.%2."/>
      <w:lvlJc w:val="left"/>
      <w:pPr>
        <w:ind w:left="1631" w:hanging="42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291" w:hanging="108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2651" w:hanging="1440"/>
      </w:pPr>
      <w:rPr>
        <w:rFonts w:hint="default"/>
      </w:rPr>
    </w:lvl>
    <w:lvl w:ilvl="8">
      <w:start w:val="1"/>
      <w:numFmt w:val="decimal"/>
      <w:isLgl/>
      <w:lvlText w:val="%1.%2.%3.%4.%5.%6.%7.%8.%9."/>
      <w:lvlJc w:val="left"/>
      <w:pPr>
        <w:ind w:left="3011" w:hanging="1800"/>
      </w:pPr>
      <w:rPr>
        <w:rFonts w:hint="default"/>
      </w:rPr>
    </w:lvl>
  </w:abstractNum>
  <w:abstractNum w:abstractNumId="7" w15:restartNumberingAfterBreak="0">
    <w:nsid w:val="0CCF1777"/>
    <w:multiLevelType w:val="hybridMultilevel"/>
    <w:tmpl w:val="56CC22C6"/>
    <w:lvl w:ilvl="0" w:tplc="5A34E852">
      <w:start w:val="1"/>
      <w:numFmt w:val="decimal"/>
      <w:lvlText w:val="%1."/>
      <w:lvlJc w:val="left"/>
      <w:pPr>
        <w:tabs>
          <w:tab w:val="num" w:pos="0"/>
        </w:tabs>
        <w:ind w:left="0" w:firstLine="720"/>
      </w:pPr>
      <w:rPr>
        <w:rFonts w:hint="default"/>
        <w:b w:val="0"/>
      </w:rPr>
    </w:lvl>
    <w:lvl w:ilvl="1" w:tplc="04270019" w:tentative="1">
      <w:start w:val="1"/>
      <w:numFmt w:val="lowerLetter"/>
      <w:lvlText w:val="%2."/>
      <w:lvlJc w:val="left"/>
      <w:pPr>
        <w:tabs>
          <w:tab w:val="num" w:pos="2160"/>
        </w:tabs>
        <w:ind w:left="2160" w:hanging="360"/>
      </w:pPr>
    </w:lvl>
    <w:lvl w:ilvl="2" w:tplc="0427001B" w:tentative="1">
      <w:start w:val="1"/>
      <w:numFmt w:val="lowerRoman"/>
      <w:lvlText w:val="%3."/>
      <w:lvlJc w:val="right"/>
      <w:pPr>
        <w:tabs>
          <w:tab w:val="num" w:pos="2880"/>
        </w:tabs>
        <w:ind w:left="2880" w:hanging="180"/>
      </w:pPr>
    </w:lvl>
    <w:lvl w:ilvl="3" w:tplc="0427000F" w:tentative="1">
      <w:start w:val="1"/>
      <w:numFmt w:val="decimal"/>
      <w:lvlText w:val="%4."/>
      <w:lvlJc w:val="left"/>
      <w:pPr>
        <w:tabs>
          <w:tab w:val="num" w:pos="3600"/>
        </w:tabs>
        <w:ind w:left="3600" w:hanging="360"/>
      </w:pPr>
    </w:lvl>
    <w:lvl w:ilvl="4" w:tplc="04270019" w:tentative="1">
      <w:start w:val="1"/>
      <w:numFmt w:val="lowerLetter"/>
      <w:lvlText w:val="%5."/>
      <w:lvlJc w:val="left"/>
      <w:pPr>
        <w:tabs>
          <w:tab w:val="num" w:pos="4320"/>
        </w:tabs>
        <w:ind w:left="4320" w:hanging="360"/>
      </w:pPr>
    </w:lvl>
    <w:lvl w:ilvl="5" w:tplc="0427001B" w:tentative="1">
      <w:start w:val="1"/>
      <w:numFmt w:val="lowerRoman"/>
      <w:lvlText w:val="%6."/>
      <w:lvlJc w:val="right"/>
      <w:pPr>
        <w:tabs>
          <w:tab w:val="num" w:pos="5040"/>
        </w:tabs>
        <w:ind w:left="5040" w:hanging="180"/>
      </w:pPr>
    </w:lvl>
    <w:lvl w:ilvl="6" w:tplc="0427000F" w:tentative="1">
      <w:start w:val="1"/>
      <w:numFmt w:val="decimal"/>
      <w:lvlText w:val="%7."/>
      <w:lvlJc w:val="left"/>
      <w:pPr>
        <w:tabs>
          <w:tab w:val="num" w:pos="5760"/>
        </w:tabs>
        <w:ind w:left="5760" w:hanging="360"/>
      </w:pPr>
    </w:lvl>
    <w:lvl w:ilvl="7" w:tplc="04270019" w:tentative="1">
      <w:start w:val="1"/>
      <w:numFmt w:val="lowerLetter"/>
      <w:lvlText w:val="%8."/>
      <w:lvlJc w:val="left"/>
      <w:pPr>
        <w:tabs>
          <w:tab w:val="num" w:pos="6480"/>
        </w:tabs>
        <w:ind w:left="6480" w:hanging="360"/>
      </w:pPr>
    </w:lvl>
    <w:lvl w:ilvl="8" w:tplc="0427001B" w:tentative="1">
      <w:start w:val="1"/>
      <w:numFmt w:val="lowerRoman"/>
      <w:lvlText w:val="%9."/>
      <w:lvlJc w:val="right"/>
      <w:pPr>
        <w:tabs>
          <w:tab w:val="num" w:pos="7200"/>
        </w:tabs>
        <w:ind w:left="7200" w:hanging="180"/>
      </w:pPr>
    </w:lvl>
  </w:abstractNum>
  <w:abstractNum w:abstractNumId="8" w15:restartNumberingAfterBreak="0">
    <w:nsid w:val="1004239C"/>
    <w:multiLevelType w:val="hybridMultilevel"/>
    <w:tmpl w:val="B804E35C"/>
    <w:lvl w:ilvl="0" w:tplc="8550C56A">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6056AC4"/>
    <w:multiLevelType w:val="hybridMultilevel"/>
    <w:tmpl w:val="66E00E98"/>
    <w:lvl w:ilvl="0" w:tplc="0427000F">
      <w:start w:val="1"/>
      <w:numFmt w:val="decimal"/>
      <w:lvlText w:val="%1."/>
      <w:lvlJc w:val="left"/>
      <w:pPr>
        <w:ind w:left="1634" w:hanging="360"/>
      </w:pPr>
    </w:lvl>
    <w:lvl w:ilvl="1" w:tplc="04270019" w:tentative="1">
      <w:start w:val="1"/>
      <w:numFmt w:val="lowerLetter"/>
      <w:lvlText w:val="%2."/>
      <w:lvlJc w:val="left"/>
      <w:pPr>
        <w:ind w:left="2354" w:hanging="360"/>
      </w:pPr>
    </w:lvl>
    <w:lvl w:ilvl="2" w:tplc="0427001B" w:tentative="1">
      <w:start w:val="1"/>
      <w:numFmt w:val="lowerRoman"/>
      <w:lvlText w:val="%3."/>
      <w:lvlJc w:val="right"/>
      <w:pPr>
        <w:ind w:left="3074" w:hanging="180"/>
      </w:pPr>
    </w:lvl>
    <w:lvl w:ilvl="3" w:tplc="0427000F" w:tentative="1">
      <w:start w:val="1"/>
      <w:numFmt w:val="decimal"/>
      <w:lvlText w:val="%4."/>
      <w:lvlJc w:val="left"/>
      <w:pPr>
        <w:ind w:left="3794" w:hanging="360"/>
      </w:pPr>
    </w:lvl>
    <w:lvl w:ilvl="4" w:tplc="04270019" w:tentative="1">
      <w:start w:val="1"/>
      <w:numFmt w:val="lowerLetter"/>
      <w:lvlText w:val="%5."/>
      <w:lvlJc w:val="left"/>
      <w:pPr>
        <w:ind w:left="4514" w:hanging="360"/>
      </w:pPr>
    </w:lvl>
    <w:lvl w:ilvl="5" w:tplc="0427001B" w:tentative="1">
      <w:start w:val="1"/>
      <w:numFmt w:val="lowerRoman"/>
      <w:lvlText w:val="%6."/>
      <w:lvlJc w:val="right"/>
      <w:pPr>
        <w:ind w:left="5234" w:hanging="180"/>
      </w:pPr>
    </w:lvl>
    <w:lvl w:ilvl="6" w:tplc="0427000F" w:tentative="1">
      <w:start w:val="1"/>
      <w:numFmt w:val="decimal"/>
      <w:lvlText w:val="%7."/>
      <w:lvlJc w:val="left"/>
      <w:pPr>
        <w:ind w:left="5954" w:hanging="360"/>
      </w:pPr>
    </w:lvl>
    <w:lvl w:ilvl="7" w:tplc="04270019" w:tentative="1">
      <w:start w:val="1"/>
      <w:numFmt w:val="lowerLetter"/>
      <w:lvlText w:val="%8."/>
      <w:lvlJc w:val="left"/>
      <w:pPr>
        <w:ind w:left="6674" w:hanging="360"/>
      </w:pPr>
    </w:lvl>
    <w:lvl w:ilvl="8" w:tplc="0427001B" w:tentative="1">
      <w:start w:val="1"/>
      <w:numFmt w:val="lowerRoman"/>
      <w:lvlText w:val="%9."/>
      <w:lvlJc w:val="right"/>
      <w:pPr>
        <w:ind w:left="7394" w:hanging="180"/>
      </w:pPr>
    </w:lvl>
  </w:abstractNum>
  <w:abstractNum w:abstractNumId="10" w15:restartNumberingAfterBreak="0">
    <w:nsid w:val="19157296"/>
    <w:multiLevelType w:val="hybridMultilevel"/>
    <w:tmpl w:val="6EA06874"/>
    <w:lvl w:ilvl="0" w:tplc="04270001">
      <w:start w:val="1"/>
      <w:numFmt w:val="bullet"/>
      <w:lvlText w:val=""/>
      <w:lvlJc w:val="left"/>
      <w:pPr>
        <w:tabs>
          <w:tab w:val="num" w:pos="2016"/>
        </w:tabs>
        <w:ind w:left="2016" w:hanging="360"/>
      </w:pPr>
      <w:rPr>
        <w:rFonts w:ascii="Symbol" w:hAnsi="Symbol" w:hint="default"/>
      </w:rPr>
    </w:lvl>
    <w:lvl w:ilvl="1" w:tplc="04270003" w:tentative="1">
      <w:start w:val="1"/>
      <w:numFmt w:val="bullet"/>
      <w:lvlText w:val="o"/>
      <w:lvlJc w:val="left"/>
      <w:pPr>
        <w:tabs>
          <w:tab w:val="num" w:pos="2736"/>
        </w:tabs>
        <w:ind w:left="2736" w:hanging="360"/>
      </w:pPr>
      <w:rPr>
        <w:rFonts w:ascii="Courier New" w:hAnsi="Courier New" w:cs="Courier New" w:hint="default"/>
      </w:rPr>
    </w:lvl>
    <w:lvl w:ilvl="2" w:tplc="04270005" w:tentative="1">
      <w:start w:val="1"/>
      <w:numFmt w:val="bullet"/>
      <w:lvlText w:val=""/>
      <w:lvlJc w:val="left"/>
      <w:pPr>
        <w:tabs>
          <w:tab w:val="num" w:pos="3456"/>
        </w:tabs>
        <w:ind w:left="3456" w:hanging="360"/>
      </w:pPr>
      <w:rPr>
        <w:rFonts w:ascii="Wingdings" w:hAnsi="Wingdings" w:hint="default"/>
      </w:rPr>
    </w:lvl>
    <w:lvl w:ilvl="3" w:tplc="04270001" w:tentative="1">
      <w:start w:val="1"/>
      <w:numFmt w:val="bullet"/>
      <w:lvlText w:val=""/>
      <w:lvlJc w:val="left"/>
      <w:pPr>
        <w:tabs>
          <w:tab w:val="num" w:pos="4176"/>
        </w:tabs>
        <w:ind w:left="4176" w:hanging="360"/>
      </w:pPr>
      <w:rPr>
        <w:rFonts w:ascii="Symbol" w:hAnsi="Symbol" w:hint="default"/>
      </w:rPr>
    </w:lvl>
    <w:lvl w:ilvl="4" w:tplc="04270003" w:tentative="1">
      <w:start w:val="1"/>
      <w:numFmt w:val="bullet"/>
      <w:lvlText w:val="o"/>
      <w:lvlJc w:val="left"/>
      <w:pPr>
        <w:tabs>
          <w:tab w:val="num" w:pos="4896"/>
        </w:tabs>
        <w:ind w:left="4896" w:hanging="360"/>
      </w:pPr>
      <w:rPr>
        <w:rFonts w:ascii="Courier New" w:hAnsi="Courier New" w:cs="Courier New" w:hint="default"/>
      </w:rPr>
    </w:lvl>
    <w:lvl w:ilvl="5" w:tplc="04270005" w:tentative="1">
      <w:start w:val="1"/>
      <w:numFmt w:val="bullet"/>
      <w:lvlText w:val=""/>
      <w:lvlJc w:val="left"/>
      <w:pPr>
        <w:tabs>
          <w:tab w:val="num" w:pos="5616"/>
        </w:tabs>
        <w:ind w:left="5616" w:hanging="360"/>
      </w:pPr>
      <w:rPr>
        <w:rFonts w:ascii="Wingdings" w:hAnsi="Wingdings" w:hint="default"/>
      </w:rPr>
    </w:lvl>
    <w:lvl w:ilvl="6" w:tplc="04270001" w:tentative="1">
      <w:start w:val="1"/>
      <w:numFmt w:val="bullet"/>
      <w:lvlText w:val=""/>
      <w:lvlJc w:val="left"/>
      <w:pPr>
        <w:tabs>
          <w:tab w:val="num" w:pos="6336"/>
        </w:tabs>
        <w:ind w:left="6336" w:hanging="360"/>
      </w:pPr>
      <w:rPr>
        <w:rFonts w:ascii="Symbol" w:hAnsi="Symbol" w:hint="default"/>
      </w:rPr>
    </w:lvl>
    <w:lvl w:ilvl="7" w:tplc="04270003" w:tentative="1">
      <w:start w:val="1"/>
      <w:numFmt w:val="bullet"/>
      <w:lvlText w:val="o"/>
      <w:lvlJc w:val="left"/>
      <w:pPr>
        <w:tabs>
          <w:tab w:val="num" w:pos="7056"/>
        </w:tabs>
        <w:ind w:left="7056" w:hanging="360"/>
      </w:pPr>
      <w:rPr>
        <w:rFonts w:ascii="Courier New" w:hAnsi="Courier New" w:cs="Courier New" w:hint="default"/>
      </w:rPr>
    </w:lvl>
    <w:lvl w:ilvl="8" w:tplc="04270005" w:tentative="1">
      <w:start w:val="1"/>
      <w:numFmt w:val="bullet"/>
      <w:lvlText w:val=""/>
      <w:lvlJc w:val="left"/>
      <w:pPr>
        <w:tabs>
          <w:tab w:val="num" w:pos="7776"/>
        </w:tabs>
        <w:ind w:left="7776" w:hanging="360"/>
      </w:pPr>
      <w:rPr>
        <w:rFonts w:ascii="Wingdings" w:hAnsi="Wingdings" w:hint="default"/>
      </w:rPr>
    </w:lvl>
  </w:abstractNum>
  <w:abstractNum w:abstractNumId="11" w15:restartNumberingAfterBreak="0">
    <w:nsid w:val="1C063916"/>
    <w:multiLevelType w:val="hybridMultilevel"/>
    <w:tmpl w:val="7504AE40"/>
    <w:lvl w:ilvl="0" w:tplc="113C798E">
      <w:start w:val="1"/>
      <w:numFmt w:val="bullet"/>
      <w:lvlText w:val="–"/>
      <w:lvlJc w:val="left"/>
      <w:pPr>
        <w:ind w:left="1571" w:hanging="360"/>
      </w:pPr>
      <w:rPr>
        <w:rFonts w:ascii="Times New Roman" w:hAnsi="Times New Roman" w:cs="Times New Roman" w:hint="default"/>
        <w:color w:val="auto"/>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2" w15:restartNumberingAfterBreak="0">
    <w:nsid w:val="1E001149"/>
    <w:multiLevelType w:val="multilevel"/>
    <w:tmpl w:val="AE9070E4"/>
    <w:lvl w:ilvl="0">
      <w:start w:val="1"/>
      <w:numFmt w:val="bullet"/>
      <w:lvlText w:val="-"/>
      <w:lvlJc w:val="left"/>
      <w:pPr>
        <w:tabs>
          <w:tab w:val="num" w:pos="720"/>
        </w:tabs>
        <w:ind w:left="720" w:hanging="360"/>
      </w:pPr>
      <w:rPr>
        <w:rFonts w:hint="default"/>
        <w:color w:val="auto"/>
        <w:sz w:val="20"/>
      </w:rPr>
    </w:lvl>
    <w:lvl w:ilvl="1">
      <w:start w:val="1"/>
      <w:numFmt w:val="bullet"/>
      <w:lvlText w:val="–"/>
      <w:lvlJc w:val="left"/>
      <w:pPr>
        <w:tabs>
          <w:tab w:val="num" w:pos="1353"/>
        </w:tabs>
        <w:ind w:left="1353" w:hanging="360"/>
      </w:pPr>
      <w:rPr>
        <w:rFonts w:ascii="Times New Roman" w:hAnsi="Times New Roman" w:cs="Times New Roman" w:hint="default"/>
        <w:color w:val="auto"/>
        <w:sz w:val="20"/>
      </w:rPr>
    </w:lvl>
    <w:lvl w:ilvl="2">
      <w:start w:val="1"/>
      <w:numFmt w:val="bullet"/>
      <w:lvlText w:val="–"/>
      <w:lvlJc w:val="left"/>
      <w:pPr>
        <w:tabs>
          <w:tab w:val="num" w:pos="2160"/>
        </w:tabs>
        <w:ind w:left="2160" w:hanging="360"/>
      </w:pPr>
      <w:rPr>
        <w:rFonts w:ascii="Times New Roman" w:hAnsi="Times New Roman" w:cs="Times New Roman" w:hint="default"/>
        <w:color w:val="auto"/>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972124"/>
    <w:multiLevelType w:val="hybridMultilevel"/>
    <w:tmpl w:val="19B20348"/>
    <w:lvl w:ilvl="0" w:tplc="53462442">
      <w:start w:val="1"/>
      <w:numFmt w:val="decimal"/>
      <w:lvlText w:val="%1."/>
      <w:lvlJc w:val="left"/>
      <w:pPr>
        <w:ind w:left="107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25A14417"/>
    <w:multiLevelType w:val="hybridMultilevel"/>
    <w:tmpl w:val="CACEE780"/>
    <w:lvl w:ilvl="0" w:tplc="AD368F8C">
      <w:start w:val="1"/>
      <w:numFmt w:val="bullet"/>
      <w:lvlText w:val=""/>
      <w:lvlJc w:val="left"/>
      <w:pPr>
        <w:tabs>
          <w:tab w:val="num" w:pos="2016"/>
        </w:tabs>
        <w:ind w:left="2016" w:hanging="360"/>
      </w:pPr>
      <w:rPr>
        <w:rFonts w:ascii="Symbol" w:hAnsi="Symbol" w:hint="default"/>
        <w:b w:val="0"/>
      </w:rPr>
    </w:lvl>
    <w:lvl w:ilvl="1" w:tplc="F9609C6C">
      <w:start w:val="5"/>
      <w:numFmt w:val="decimal"/>
      <w:lvlText w:val="%2."/>
      <w:lvlJc w:val="left"/>
      <w:pPr>
        <w:tabs>
          <w:tab w:val="num" w:pos="1656"/>
        </w:tabs>
        <w:ind w:left="1656" w:firstLine="720"/>
      </w:pPr>
      <w:rPr>
        <w:rFonts w:hint="default"/>
      </w:rPr>
    </w:lvl>
    <w:lvl w:ilvl="2" w:tplc="04270005" w:tentative="1">
      <w:start w:val="1"/>
      <w:numFmt w:val="bullet"/>
      <w:lvlText w:val=""/>
      <w:lvlJc w:val="left"/>
      <w:pPr>
        <w:tabs>
          <w:tab w:val="num" w:pos="3456"/>
        </w:tabs>
        <w:ind w:left="3456" w:hanging="360"/>
      </w:pPr>
      <w:rPr>
        <w:rFonts w:ascii="Wingdings" w:hAnsi="Wingdings" w:hint="default"/>
      </w:rPr>
    </w:lvl>
    <w:lvl w:ilvl="3" w:tplc="04270001" w:tentative="1">
      <w:start w:val="1"/>
      <w:numFmt w:val="bullet"/>
      <w:lvlText w:val=""/>
      <w:lvlJc w:val="left"/>
      <w:pPr>
        <w:tabs>
          <w:tab w:val="num" w:pos="4176"/>
        </w:tabs>
        <w:ind w:left="4176" w:hanging="360"/>
      </w:pPr>
      <w:rPr>
        <w:rFonts w:ascii="Symbol" w:hAnsi="Symbol" w:hint="default"/>
      </w:rPr>
    </w:lvl>
    <w:lvl w:ilvl="4" w:tplc="04270003" w:tentative="1">
      <w:start w:val="1"/>
      <w:numFmt w:val="bullet"/>
      <w:lvlText w:val="o"/>
      <w:lvlJc w:val="left"/>
      <w:pPr>
        <w:tabs>
          <w:tab w:val="num" w:pos="4896"/>
        </w:tabs>
        <w:ind w:left="4896" w:hanging="360"/>
      </w:pPr>
      <w:rPr>
        <w:rFonts w:ascii="Courier New" w:hAnsi="Courier New" w:cs="Courier New" w:hint="default"/>
      </w:rPr>
    </w:lvl>
    <w:lvl w:ilvl="5" w:tplc="04270005" w:tentative="1">
      <w:start w:val="1"/>
      <w:numFmt w:val="bullet"/>
      <w:lvlText w:val=""/>
      <w:lvlJc w:val="left"/>
      <w:pPr>
        <w:tabs>
          <w:tab w:val="num" w:pos="5616"/>
        </w:tabs>
        <w:ind w:left="5616" w:hanging="360"/>
      </w:pPr>
      <w:rPr>
        <w:rFonts w:ascii="Wingdings" w:hAnsi="Wingdings" w:hint="default"/>
      </w:rPr>
    </w:lvl>
    <w:lvl w:ilvl="6" w:tplc="04270001" w:tentative="1">
      <w:start w:val="1"/>
      <w:numFmt w:val="bullet"/>
      <w:lvlText w:val=""/>
      <w:lvlJc w:val="left"/>
      <w:pPr>
        <w:tabs>
          <w:tab w:val="num" w:pos="6336"/>
        </w:tabs>
        <w:ind w:left="6336" w:hanging="360"/>
      </w:pPr>
      <w:rPr>
        <w:rFonts w:ascii="Symbol" w:hAnsi="Symbol" w:hint="default"/>
      </w:rPr>
    </w:lvl>
    <w:lvl w:ilvl="7" w:tplc="04270003" w:tentative="1">
      <w:start w:val="1"/>
      <w:numFmt w:val="bullet"/>
      <w:lvlText w:val="o"/>
      <w:lvlJc w:val="left"/>
      <w:pPr>
        <w:tabs>
          <w:tab w:val="num" w:pos="7056"/>
        </w:tabs>
        <w:ind w:left="7056" w:hanging="360"/>
      </w:pPr>
      <w:rPr>
        <w:rFonts w:ascii="Courier New" w:hAnsi="Courier New" w:cs="Courier New" w:hint="default"/>
      </w:rPr>
    </w:lvl>
    <w:lvl w:ilvl="8" w:tplc="04270005" w:tentative="1">
      <w:start w:val="1"/>
      <w:numFmt w:val="bullet"/>
      <w:lvlText w:val=""/>
      <w:lvlJc w:val="left"/>
      <w:pPr>
        <w:tabs>
          <w:tab w:val="num" w:pos="7776"/>
        </w:tabs>
        <w:ind w:left="7776" w:hanging="360"/>
      </w:pPr>
      <w:rPr>
        <w:rFonts w:ascii="Wingdings" w:hAnsi="Wingdings" w:hint="default"/>
      </w:rPr>
    </w:lvl>
  </w:abstractNum>
  <w:abstractNum w:abstractNumId="15" w15:restartNumberingAfterBreak="0">
    <w:nsid w:val="293B7168"/>
    <w:multiLevelType w:val="hybridMultilevel"/>
    <w:tmpl w:val="6568C482"/>
    <w:lvl w:ilvl="0" w:tplc="F14459FA">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6" w15:restartNumberingAfterBreak="0">
    <w:nsid w:val="2BD950E4"/>
    <w:multiLevelType w:val="hybridMultilevel"/>
    <w:tmpl w:val="23D40476"/>
    <w:lvl w:ilvl="0" w:tplc="113C798E">
      <w:start w:val="1"/>
      <w:numFmt w:val="bullet"/>
      <w:lvlText w:val="–"/>
      <w:lvlJc w:val="left"/>
      <w:pPr>
        <w:ind w:left="1571" w:hanging="360"/>
      </w:pPr>
      <w:rPr>
        <w:rFonts w:ascii="Times New Roman" w:hAnsi="Times New Roman" w:cs="Times New Roman" w:hint="default"/>
        <w:color w:val="auto"/>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7" w15:restartNumberingAfterBreak="0">
    <w:nsid w:val="2DD5785E"/>
    <w:multiLevelType w:val="multilevel"/>
    <w:tmpl w:val="E88A907C"/>
    <w:lvl w:ilvl="0">
      <w:start w:val="1"/>
      <w:numFmt w:val="decimal"/>
      <w:lvlText w:val="%1."/>
      <w:lvlJc w:val="left"/>
      <w:pPr>
        <w:ind w:left="1070" w:hanging="360"/>
      </w:pPr>
      <w:rPr>
        <w:rFonts w:hint="default"/>
        <w:b w:val="0"/>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8" w15:restartNumberingAfterBreak="0">
    <w:nsid w:val="318D35D4"/>
    <w:multiLevelType w:val="hybridMultilevel"/>
    <w:tmpl w:val="5A8C3616"/>
    <w:lvl w:ilvl="0" w:tplc="39F6E0B0">
      <w:start w:val="1"/>
      <w:numFmt w:val="decimal"/>
      <w:lvlText w:val="%1."/>
      <w:lvlJc w:val="left"/>
      <w:pPr>
        <w:tabs>
          <w:tab w:val="num" w:pos="720"/>
        </w:tabs>
        <w:ind w:left="720" w:hanging="360"/>
      </w:pPr>
      <w:rPr>
        <w:rFonts w:hint="default"/>
      </w:rPr>
    </w:lvl>
    <w:lvl w:ilvl="1" w:tplc="5994D88E">
      <w:numFmt w:val="none"/>
      <w:lvlText w:val=""/>
      <w:lvlJc w:val="left"/>
      <w:pPr>
        <w:tabs>
          <w:tab w:val="num" w:pos="360"/>
        </w:tabs>
      </w:pPr>
    </w:lvl>
    <w:lvl w:ilvl="2" w:tplc="7B783E02">
      <w:numFmt w:val="none"/>
      <w:lvlText w:val=""/>
      <w:lvlJc w:val="left"/>
      <w:pPr>
        <w:tabs>
          <w:tab w:val="num" w:pos="360"/>
        </w:tabs>
      </w:pPr>
    </w:lvl>
    <w:lvl w:ilvl="3" w:tplc="2AF68030">
      <w:numFmt w:val="none"/>
      <w:lvlText w:val=""/>
      <w:lvlJc w:val="left"/>
      <w:pPr>
        <w:tabs>
          <w:tab w:val="num" w:pos="360"/>
        </w:tabs>
      </w:pPr>
    </w:lvl>
    <w:lvl w:ilvl="4" w:tplc="5330EA80">
      <w:numFmt w:val="none"/>
      <w:lvlText w:val=""/>
      <w:lvlJc w:val="left"/>
      <w:pPr>
        <w:tabs>
          <w:tab w:val="num" w:pos="360"/>
        </w:tabs>
      </w:pPr>
    </w:lvl>
    <w:lvl w:ilvl="5" w:tplc="D44600C8">
      <w:numFmt w:val="none"/>
      <w:lvlText w:val=""/>
      <w:lvlJc w:val="left"/>
      <w:pPr>
        <w:tabs>
          <w:tab w:val="num" w:pos="360"/>
        </w:tabs>
      </w:pPr>
    </w:lvl>
    <w:lvl w:ilvl="6" w:tplc="5A5CE736">
      <w:numFmt w:val="none"/>
      <w:lvlText w:val=""/>
      <w:lvlJc w:val="left"/>
      <w:pPr>
        <w:tabs>
          <w:tab w:val="num" w:pos="360"/>
        </w:tabs>
      </w:pPr>
    </w:lvl>
    <w:lvl w:ilvl="7" w:tplc="98A0C5F2">
      <w:numFmt w:val="none"/>
      <w:lvlText w:val=""/>
      <w:lvlJc w:val="left"/>
      <w:pPr>
        <w:tabs>
          <w:tab w:val="num" w:pos="360"/>
        </w:tabs>
      </w:pPr>
    </w:lvl>
    <w:lvl w:ilvl="8" w:tplc="82C4391C">
      <w:numFmt w:val="none"/>
      <w:lvlText w:val=""/>
      <w:lvlJc w:val="left"/>
      <w:pPr>
        <w:tabs>
          <w:tab w:val="num" w:pos="360"/>
        </w:tabs>
      </w:pPr>
    </w:lvl>
  </w:abstractNum>
  <w:abstractNum w:abstractNumId="19" w15:restartNumberingAfterBreak="0">
    <w:nsid w:val="32FE730C"/>
    <w:multiLevelType w:val="hybridMultilevel"/>
    <w:tmpl w:val="FCF27CC2"/>
    <w:lvl w:ilvl="0" w:tplc="DF3A4780">
      <w:start w:val="1"/>
      <w:numFmt w:val="decimal"/>
      <w:lvlText w:val="%1."/>
      <w:lvlJc w:val="left"/>
      <w:pPr>
        <w:ind w:left="107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34753393"/>
    <w:multiLevelType w:val="hybridMultilevel"/>
    <w:tmpl w:val="B7220BF6"/>
    <w:lvl w:ilvl="0" w:tplc="EAAEDD38">
      <w:start w:val="1"/>
      <w:numFmt w:val="bullet"/>
      <w:lvlText w:val="-"/>
      <w:lvlJc w:val="left"/>
      <w:pPr>
        <w:tabs>
          <w:tab w:val="num" w:pos="1287"/>
        </w:tabs>
        <w:ind w:left="1287" w:hanging="360"/>
      </w:pPr>
      <w:rPr>
        <w:rFonts w:hint="default"/>
        <w:color w:val="auto"/>
      </w:rPr>
    </w:lvl>
    <w:lvl w:ilvl="1" w:tplc="0409000F">
      <w:start w:val="1"/>
      <w:numFmt w:val="decimal"/>
      <w:lvlText w:val="%2."/>
      <w:lvlJc w:val="left"/>
      <w:pPr>
        <w:tabs>
          <w:tab w:val="num" w:pos="2007"/>
        </w:tabs>
        <w:ind w:left="2007" w:hanging="360"/>
      </w:pPr>
      <w:rPr>
        <w:rFonts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1" w15:restartNumberingAfterBreak="0">
    <w:nsid w:val="34E3356B"/>
    <w:multiLevelType w:val="hybridMultilevel"/>
    <w:tmpl w:val="2410D99C"/>
    <w:lvl w:ilvl="0" w:tplc="FC4A5E76">
      <w:start w:val="5"/>
      <w:numFmt w:val="decimal"/>
      <w:lvlText w:val="%1."/>
      <w:lvlJc w:val="left"/>
      <w:pPr>
        <w:tabs>
          <w:tab w:val="num" w:pos="0"/>
        </w:tabs>
        <w:ind w:left="0" w:firstLine="720"/>
      </w:pPr>
      <w:rPr>
        <w:rFonts w:hint="default"/>
        <w:b w:val="0"/>
        <w:color w:val="auto"/>
      </w:r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2" w15:restartNumberingAfterBreak="0">
    <w:nsid w:val="394F3D13"/>
    <w:multiLevelType w:val="hybridMultilevel"/>
    <w:tmpl w:val="70F4DB54"/>
    <w:lvl w:ilvl="0" w:tplc="113C798E">
      <w:start w:val="1"/>
      <w:numFmt w:val="bullet"/>
      <w:lvlText w:val="–"/>
      <w:lvlJc w:val="left"/>
      <w:pPr>
        <w:ind w:left="1571" w:hanging="360"/>
      </w:pPr>
      <w:rPr>
        <w:rFonts w:ascii="Times New Roman" w:hAnsi="Times New Roman" w:cs="Times New Roman" w:hint="default"/>
        <w:color w:val="auto"/>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3" w15:restartNumberingAfterBreak="0">
    <w:nsid w:val="39AD658C"/>
    <w:multiLevelType w:val="hybridMultilevel"/>
    <w:tmpl w:val="14B49990"/>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24" w15:restartNumberingAfterBreak="0">
    <w:nsid w:val="43A25290"/>
    <w:multiLevelType w:val="hybridMultilevel"/>
    <w:tmpl w:val="4C58515C"/>
    <w:lvl w:ilvl="0" w:tplc="113C798E">
      <w:start w:val="1"/>
      <w:numFmt w:val="bullet"/>
      <w:lvlText w:val="–"/>
      <w:lvlJc w:val="left"/>
      <w:pPr>
        <w:ind w:left="1688" w:hanging="360"/>
      </w:pPr>
      <w:rPr>
        <w:rFonts w:ascii="Times New Roman" w:hAnsi="Times New Roman" w:cs="Times New Roman" w:hint="default"/>
        <w:color w:val="auto"/>
      </w:rPr>
    </w:lvl>
    <w:lvl w:ilvl="1" w:tplc="04270003" w:tentative="1">
      <w:start w:val="1"/>
      <w:numFmt w:val="bullet"/>
      <w:lvlText w:val="o"/>
      <w:lvlJc w:val="left"/>
      <w:pPr>
        <w:ind w:left="2408" w:hanging="360"/>
      </w:pPr>
      <w:rPr>
        <w:rFonts w:ascii="Courier New" w:hAnsi="Courier New" w:cs="Courier New" w:hint="default"/>
      </w:rPr>
    </w:lvl>
    <w:lvl w:ilvl="2" w:tplc="04270005" w:tentative="1">
      <w:start w:val="1"/>
      <w:numFmt w:val="bullet"/>
      <w:lvlText w:val=""/>
      <w:lvlJc w:val="left"/>
      <w:pPr>
        <w:ind w:left="3128" w:hanging="360"/>
      </w:pPr>
      <w:rPr>
        <w:rFonts w:ascii="Wingdings" w:hAnsi="Wingdings" w:hint="default"/>
      </w:rPr>
    </w:lvl>
    <w:lvl w:ilvl="3" w:tplc="04270001" w:tentative="1">
      <w:start w:val="1"/>
      <w:numFmt w:val="bullet"/>
      <w:lvlText w:val=""/>
      <w:lvlJc w:val="left"/>
      <w:pPr>
        <w:ind w:left="3848" w:hanging="360"/>
      </w:pPr>
      <w:rPr>
        <w:rFonts w:ascii="Symbol" w:hAnsi="Symbol" w:hint="default"/>
      </w:rPr>
    </w:lvl>
    <w:lvl w:ilvl="4" w:tplc="04270003" w:tentative="1">
      <w:start w:val="1"/>
      <w:numFmt w:val="bullet"/>
      <w:lvlText w:val="o"/>
      <w:lvlJc w:val="left"/>
      <w:pPr>
        <w:ind w:left="4568" w:hanging="360"/>
      </w:pPr>
      <w:rPr>
        <w:rFonts w:ascii="Courier New" w:hAnsi="Courier New" w:cs="Courier New" w:hint="default"/>
      </w:rPr>
    </w:lvl>
    <w:lvl w:ilvl="5" w:tplc="04270005" w:tentative="1">
      <w:start w:val="1"/>
      <w:numFmt w:val="bullet"/>
      <w:lvlText w:val=""/>
      <w:lvlJc w:val="left"/>
      <w:pPr>
        <w:ind w:left="5288" w:hanging="360"/>
      </w:pPr>
      <w:rPr>
        <w:rFonts w:ascii="Wingdings" w:hAnsi="Wingdings" w:hint="default"/>
      </w:rPr>
    </w:lvl>
    <w:lvl w:ilvl="6" w:tplc="04270001" w:tentative="1">
      <w:start w:val="1"/>
      <w:numFmt w:val="bullet"/>
      <w:lvlText w:val=""/>
      <w:lvlJc w:val="left"/>
      <w:pPr>
        <w:ind w:left="6008" w:hanging="360"/>
      </w:pPr>
      <w:rPr>
        <w:rFonts w:ascii="Symbol" w:hAnsi="Symbol" w:hint="default"/>
      </w:rPr>
    </w:lvl>
    <w:lvl w:ilvl="7" w:tplc="04270003" w:tentative="1">
      <w:start w:val="1"/>
      <w:numFmt w:val="bullet"/>
      <w:lvlText w:val="o"/>
      <w:lvlJc w:val="left"/>
      <w:pPr>
        <w:ind w:left="6728" w:hanging="360"/>
      </w:pPr>
      <w:rPr>
        <w:rFonts w:ascii="Courier New" w:hAnsi="Courier New" w:cs="Courier New" w:hint="default"/>
      </w:rPr>
    </w:lvl>
    <w:lvl w:ilvl="8" w:tplc="04270005" w:tentative="1">
      <w:start w:val="1"/>
      <w:numFmt w:val="bullet"/>
      <w:lvlText w:val=""/>
      <w:lvlJc w:val="left"/>
      <w:pPr>
        <w:ind w:left="7448" w:hanging="360"/>
      </w:pPr>
      <w:rPr>
        <w:rFonts w:ascii="Wingdings" w:hAnsi="Wingdings" w:hint="default"/>
      </w:rPr>
    </w:lvl>
  </w:abstractNum>
  <w:abstractNum w:abstractNumId="25" w15:restartNumberingAfterBreak="0">
    <w:nsid w:val="48AC432E"/>
    <w:multiLevelType w:val="hybridMultilevel"/>
    <w:tmpl w:val="1C5EBC7A"/>
    <w:lvl w:ilvl="0" w:tplc="113C798E">
      <w:start w:val="1"/>
      <w:numFmt w:val="bullet"/>
      <w:lvlText w:val="–"/>
      <w:lvlJc w:val="left"/>
      <w:pPr>
        <w:ind w:left="1032" w:hanging="360"/>
      </w:pPr>
      <w:rPr>
        <w:rFonts w:ascii="Times New Roman" w:hAnsi="Times New Roman" w:cs="Times New Roman" w:hint="default"/>
        <w:color w:val="auto"/>
      </w:rPr>
    </w:lvl>
    <w:lvl w:ilvl="1" w:tplc="04270003">
      <w:start w:val="1"/>
      <w:numFmt w:val="bullet"/>
      <w:lvlText w:val="o"/>
      <w:lvlJc w:val="left"/>
      <w:pPr>
        <w:ind w:left="1752" w:hanging="360"/>
      </w:pPr>
      <w:rPr>
        <w:rFonts w:ascii="Courier New" w:hAnsi="Courier New" w:cs="Courier New" w:hint="default"/>
      </w:rPr>
    </w:lvl>
    <w:lvl w:ilvl="2" w:tplc="113C798E">
      <w:start w:val="1"/>
      <w:numFmt w:val="bullet"/>
      <w:lvlText w:val="–"/>
      <w:lvlJc w:val="left"/>
      <w:pPr>
        <w:ind w:left="2472" w:hanging="360"/>
      </w:pPr>
      <w:rPr>
        <w:rFonts w:ascii="Times New Roman" w:hAnsi="Times New Roman" w:cs="Times New Roman" w:hint="default"/>
        <w:color w:val="auto"/>
      </w:rPr>
    </w:lvl>
    <w:lvl w:ilvl="3" w:tplc="04270001" w:tentative="1">
      <w:start w:val="1"/>
      <w:numFmt w:val="bullet"/>
      <w:lvlText w:val=""/>
      <w:lvlJc w:val="left"/>
      <w:pPr>
        <w:ind w:left="3192" w:hanging="360"/>
      </w:pPr>
      <w:rPr>
        <w:rFonts w:ascii="Symbol" w:hAnsi="Symbol" w:hint="default"/>
      </w:rPr>
    </w:lvl>
    <w:lvl w:ilvl="4" w:tplc="04270003" w:tentative="1">
      <w:start w:val="1"/>
      <w:numFmt w:val="bullet"/>
      <w:lvlText w:val="o"/>
      <w:lvlJc w:val="left"/>
      <w:pPr>
        <w:ind w:left="3912" w:hanging="360"/>
      </w:pPr>
      <w:rPr>
        <w:rFonts w:ascii="Courier New" w:hAnsi="Courier New" w:cs="Courier New" w:hint="default"/>
      </w:rPr>
    </w:lvl>
    <w:lvl w:ilvl="5" w:tplc="04270005" w:tentative="1">
      <w:start w:val="1"/>
      <w:numFmt w:val="bullet"/>
      <w:lvlText w:val=""/>
      <w:lvlJc w:val="left"/>
      <w:pPr>
        <w:ind w:left="4632" w:hanging="360"/>
      </w:pPr>
      <w:rPr>
        <w:rFonts w:ascii="Wingdings" w:hAnsi="Wingdings" w:hint="default"/>
      </w:rPr>
    </w:lvl>
    <w:lvl w:ilvl="6" w:tplc="04270001" w:tentative="1">
      <w:start w:val="1"/>
      <w:numFmt w:val="bullet"/>
      <w:lvlText w:val=""/>
      <w:lvlJc w:val="left"/>
      <w:pPr>
        <w:ind w:left="5352" w:hanging="360"/>
      </w:pPr>
      <w:rPr>
        <w:rFonts w:ascii="Symbol" w:hAnsi="Symbol" w:hint="default"/>
      </w:rPr>
    </w:lvl>
    <w:lvl w:ilvl="7" w:tplc="04270003" w:tentative="1">
      <w:start w:val="1"/>
      <w:numFmt w:val="bullet"/>
      <w:lvlText w:val="o"/>
      <w:lvlJc w:val="left"/>
      <w:pPr>
        <w:ind w:left="6072" w:hanging="360"/>
      </w:pPr>
      <w:rPr>
        <w:rFonts w:ascii="Courier New" w:hAnsi="Courier New" w:cs="Courier New" w:hint="default"/>
      </w:rPr>
    </w:lvl>
    <w:lvl w:ilvl="8" w:tplc="04270005" w:tentative="1">
      <w:start w:val="1"/>
      <w:numFmt w:val="bullet"/>
      <w:lvlText w:val=""/>
      <w:lvlJc w:val="left"/>
      <w:pPr>
        <w:ind w:left="6792" w:hanging="360"/>
      </w:pPr>
      <w:rPr>
        <w:rFonts w:ascii="Wingdings" w:hAnsi="Wingdings" w:hint="default"/>
      </w:rPr>
    </w:lvl>
  </w:abstractNum>
  <w:abstractNum w:abstractNumId="26" w15:restartNumberingAfterBreak="0">
    <w:nsid w:val="4E9855D9"/>
    <w:multiLevelType w:val="hybridMultilevel"/>
    <w:tmpl w:val="4CA859E6"/>
    <w:lvl w:ilvl="0" w:tplc="113C798E">
      <w:start w:val="1"/>
      <w:numFmt w:val="bullet"/>
      <w:lvlText w:val="–"/>
      <w:lvlJc w:val="left"/>
      <w:pPr>
        <w:ind w:left="1571" w:hanging="360"/>
      </w:pPr>
      <w:rPr>
        <w:rFonts w:ascii="Times New Roman" w:hAnsi="Times New Roman" w:hint="default"/>
        <w:color w:val="auto"/>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7" w15:restartNumberingAfterBreak="0">
    <w:nsid w:val="505F0242"/>
    <w:multiLevelType w:val="hybridMultilevel"/>
    <w:tmpl w:val="A042A348"/>
    <w:lvl w:ilvl="0" w:tplc="113C798E">
      <w:start w:val="1"/>
      <w:numFmt w:val="bullet"/>
      <w:lvlText w:val="–"/>
      <w:lvlJc w:val="left"/>
      <w:pPr>
        <w:ind w:left="720" w:hanging="360"/>
      </w:pPr>
      <w:rPr>
        <w:rFonts w:ascii="Times New Roman" w:hAnsi="Times New Roman" w:cs="Times New Roman" w:hint="default"/>
        <w:color w:val="auto"/>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54A3455D"/>
    <w:multiLevelType w:val="multilevel"/>
    <w:tmpl w:val="75BE8D8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4B86D83"/>
    <w:multiLevelType w:val="hybridMultilevel"/>
    <w:tmpl w:val="6C42AAD6"/>
    <w:lvl w:ilvl="0" w:tplc="04090019">
      <w:start w:val="1"/>
      <w:numFmt w:val="decimal"/>
      <w:lvlText w:val="%1."/>
      <w:lvlJc w:val="left"/>
      <w:pPr>
        <w:tabs>
          <w:tab w:val="num" w:pos="2340"/>
        </w:tabs>
        <w:ind w:left="234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54DF26DA"/>
    <w:multiLevelType w:val="hybridMultilevel"/>
    <w:tmpl w:val="70CCD078"/>
    <w:lvl w:ilvl="0" w:tplc="01660B86">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31" w15:restartNumberingAfterBreak="0">
    <w:nsid w:val="569E24B3"/>
    <w:multiLevelType w:val="multilevel"/>
    <w:tmpl w:val="7CC06420"/>
    <w:lvl w:ilvl="0">
      <w:start w:val="6"/>
      <w:numFmt w:val="decimal"/>
      <w:lvlText w:val="%1."/>
      <w:lvlJc w:val="left"/>
      <w:pPr>
        <w:ind w:left="1070" w:hanging="360"/>
      </w:pPr>
      <w:rPr>
        <w:rFonts w:hint="default"/>
        <w:b w:val="0"/>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2" w15:restartNumberingAfterBreak="0">
    <w:nsid w:val="59D808E1"/>
    <w:multiLevelType w:val="hybridMultilevel"/>
    <w:tmpl w:val="CDE2134E"/>
    <w:lvl w:ilvl="0" w:tplc="04270001">
      <w:start w:val="1"/>
      <w:numFmt w:val="bullet"/>
      <w:lvlText w:val=""/>
      <w:lvlJc w:val="left"/>
      <w:pPr>
        <w:tabs>
          <w:tab w:val="num" w:pos="2160"/>
        </w:tabs>
        <w:ind w:left="2160" w:hanging="360"/>
      </w:pPr>
      <w:rPr>
        <w:rFonts w:ascii="Symbol" w:hAnsi="Symbol" w:hint="default"/>
      </w:rPr>
    </w:lvl>
    <w:lvl w:ilvl="1" w:tplc="47F62810">
      <w:start w:val="22"/>
      <w:numFmt w:val="decimal"/>
      <w:lvlText w:val="%2."/>
      <w:lvlJc w:val="left"/>
      <w:pPr>
        <w:tabs>
          <w:tab w:val="num" w:pos="0"/>
        </w:tabs>
        <w:ind w:left="0" w:firstLine="720"/>
      </w:pPr>
      <w:rPr>
        <w:rFonts w:hint="default"/>
      </w:rPr>
    </w:lvl>
    <w:lvl w:ilvl="2" w:tplc="04270001">
      <w:start w:val="1"/>
      <w:numFmt w:val="bullet"/>
      <w:lvlText w:val=""/>
      <w:lvlJc w:val="left"/>
      <w:pPr>
        <w:tabs>
          <w:tab w:val="num" w:pos="3600"/>
        </w:tabs>
        <w:ind w:left="3600" w:hanging="360"/>
      </w:pPr>
      <w:rPr>
        <w:rFonts w:ascii="Symbol" w:hAnsi="Symbol" w:hint="default"/>
      </w:rPr>
    </w:lvl>
    <w:lvl w:ilvl="3" w:tplc="038087A8">
      <w:start w:val="27"/>
      <w:numFmt w:val="decimal"/>
      <w:lvlText w:val="%4."/>
      <w:lvlJc w:val="left"/>
      <w:pPr>
        <w:tabs>
          <w:tab w:val="num" w:pos="0"/>
        </w:tabs>
        <w:ind w:left="0" w:firstLine="720"/>
      </w:pPr>
      <w:rPr>
        <w:rFonts w:hint="default"/>
      </w:rPr>
    </w:lvl>
    <w:lvl w:ilvl="4" w:tplc="04270003" w:tentative="1">
      <w:start w:val="1"/>
      <w:numFmt w:val="bullet"/>
      <w:lvlText w:val="o"/>
      <w:lvlJc w:val="left"/>
      <w:pPr>
        <w:tabs>
          <w:tab w:val="num" w:pos="5040"/>
        </w:tabs>
        <w:ind w:left="5040" w:hanging="360"/>
      </w:pPr>
      <w:rPr>
        <w:rFonts w:ascii="Courier New" w:hAnsi="Courier New" w:cs="Courier New" w:hint="default"/>
      </w:rPr>
    </w:lvl>
    <w:lvl w:ilvl="5" w:tplc="04270005" w:tentative="1">
      <w:start w:val="1"/>
      <w:numFmt w:val="bullet"/>
      <w:lvlText w:val=""/>
      <w:lvlJc w:val="left"/>
      <w:pPr>
        <w:tabs>
          <w:tab w:val="num" w:pos="5760"/>
        </w:tabs>
        <w:ind w:left="5760" w:hanging="360"/>
      </w:pPr>
      <w:rPr>
        <w:rFonts w:ascii="Wingdings" w:hAnsi="Wingdings" w:hint="default"/>
      </w:rPr>
    </w:lvl>
    <w:lvl w:ilvl="6" w:tplc="04270001" w:tentative="1">
      <w:start w:val="1"/>
      <w:numFmt w:val="bullet"/>
      <w:lvlText w:val=""/>
      <w:lvlJc w:val="left"/>
      <w:pPr>
        <w:tabs>
          <w:tab w:val="num" w:pos="6480"/>
        </w:tabs>
        <w:ind w:left="6480" w:hanging="360"/>
      </w:pPr>
      <w:rPr>
        <w:rFonts w:ascii="Symbol" w:hAnsi="Symbol" w:hint="default"/>
      </w:rPr>
    </w:lvl>
    <w:lvl w:ilvl="7" w:tplc="04270003" w:tentative="1">
      <w:start w:val="1"/>
      <w:numFmt w:val="bullet"/>
      <w:lvlText w:val="o"/>
      <w:lvlJc w:val="left"/>
      <w:pPr>
        <w:tabs>
          <w:tab w:val="num" w:pos="7200"/>
        </w:tabs>
        <w:ind w:left="7200" w:hanging="360"/>
      </w:pPr>
      <w:rPr>
        <w:rFonts w:ascii="Courier New" w:hAnsi="Courier New" w:cs="Courier New" w:hint="default"/>
      </w:rPr>
    </w:lvl>
    <w:lvl w:ilvl="8" w:tplc="04270005" w:tentative="1">
      <w:start w:val="1"/>
      <w:numFmt w:val="bullet"/>
      <w:lvlText w:val=""/>
      <w:lvlJc w:val="left"/>
      <w:pPr>
        <w:tabs>
          <w:tab w:val="num" w:pos="7920"/>
        </w:tabs>
        <w:ind w:left="7920" w:hanging="360"/>
      </w:pPr>
      <w:rPr>
        <w:rFonts w:ascii="Wingdings" w:hAnsi="Wingdings" w:hint="default"/>
      </w:rPr>
    </w:lvl>
  </w:abstractNum>
  <w:abstractNum w:abstractNumId="33" w15:restartNumberingAfterBreak="0">
    <w:nsid w:val="5C27162A"/>
    <w:multiLevelType w:val="hybridMultilevel"/>
    <w:tmpl w:val="1E8406FE"/>
    <w:lvl w:ilvl="0" w:tplc="C852A1E8">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5C63016A"/>
    <w:multiLevelType w:val="hybridMultilevel"/>
    <w:tmpl w:val="6E58C550"/>
    <w:lvl w:ilvl="0" w:tplc="113C798E">
      <w:start w:val="1"/>
      <w:numFmt w:val="bullet"/>
      <w:lvlText w:val="–"/>
      <w:lvlJc w:val="left"/>
      <w:pPr>
        <w:ind w:left="1637" w:hanging="360"/>
      </w:pPr>
      <w:rPr>
        <w:rFonts w:ascii="Times New Roman" w:hAnsi="Times New Roman" w:cs="Times New Roman" w:hint="default"/>
        <w:color w:val="auto"/>
      </w:rPr>
    </w:lvl>
    <w:lvl w:ilvl="1" w:tplc="04270003">
      <w:start w:val="1"/>
      <w:numFmt w:val="bullet"/>
      <w:lvlText w:val="o"/>
      <w:lvlJc w:val="left"/>
      <w:pPr>
        <w:ind w:left="2357" w:hanging="360"/>
      </w:pPr>
      <w:rPr>
        <w:rFonts w:ascii="Courier New" w:hAnsi="Courier New" w:cs="Courier New" w:hint="default"/>
      </w:rPr>
    </w:lvl>
    <w:lvl w:ilvl="2" w:tplc="04270005" w:tentative="1">
      <w:start w:val="1"/>
      <w:numFmt w:val="bullet"/>
      <w:lvlText w:val=""/>
      <w:lvlJc w:val="left"/>
      <w:pPr>
        <w:ind w:left="3077" w:hanging="360"/>
      </w:pPr>
      <w:rPr>
        <w:rFonts w:ascii="Wingdings" w:hAnsi="Wingdings" w:hint="default"/>
      </w:rPr>
    </w:lvl>
    <w:lvl w:ilvl="3" w:tplc="04270001" w:tentative="1">
      <w:start w:val="1"/>
      <w:numFmt w:val="bullet"/>
      <w:lvlText w:val=""/>
      <w:lvlJc w:val="left"/>
      <w:pPr>
        <w:ind w:left="3797" w:hanging="360"/>
      </w:pPr>
      <w:rPr>
        <w:rFonts w:ascii="Symbol" w:hAnsi="Symbol" w:hint="default"/>
      </w:rPr>
    </w:lvl>
    <w:lvl w:ilvl="4" w:tplc="04270003" w:tentative="1">
      <w:start w:val="1"/>
      <w:numFmt w:val="bullet"/>
      <w:lvlText w:val="o"/>
      <w:lvlJc w:val="left"/>
      <w:pPr>
        <w:ind w:left="4517" w:hanging="360"/>
      </w:pPr>
      <w:rPr>
        <w:rFonts w:ascii="Courier New" w:hAnsi="Courier New" w:cs="Courier New" w:hint="default"/>
      </w:rPr>
    </w:lvl>
    <w:lvl w:ilvl="5" w:tplc="04270005" w:tentative="1">
      <w:start w:val="1"/>
      <w:numFmt w:val="bullet"/>
      <w:lvlText w:val=""/>
      <w:lvlJc w:val="left"/>
      <w:pPr>
        <w:ind w:left="5237" w:hanging="360"/>
      </w:pPr>
      <w:rPr>
        <w:rFonts w:ascii="Wingdings" w:hAnsi="Wingdings" w:hint="default"/>
      </w:rPr>
    </w:lvl>
    <w:lvl w:ilvl="6" w:tplc="04270001" w:tentative="1">
      <w:start w:val="1"/>
      <w:numFmt w:val="bullet"/>
      <w:lvlText w:val=""/>
      <w:lvlJc w:val="left"/>
      <w:pPr>
        <w:ind w:left="5957" w:hanging="360"/>
      </w:pPr>
      <w:rPr>
        <w:rFonts w:ascii="Symbol" w:hAnsi="Symbol" w:hint="default"/>
      </w:rPr>
    </w:lvl>
    <w:lvl w:ilvl="7" w:tplc="04270003" w:tentative="1">
      <w:start w:val="1"/>
      <w:numFmt w:val="bullet"/>
      <w:lvlText w:val="o"/>
      <w:lvlJc w:val="left"/>
      <w:pPr>
        <w:ind w:left="6677" w:hanging="360"/>
      </w:pPr>
      <w:rPr>
        <w:rFonts w:ascii="Courier New" w:hAnsi="Courier New" w:cs="Courier New" w:hint="default"/>
      </w:rPr>
    </w:lvl>
    <w:lvl w:ilvl="8" w:tplc="04270005" w:tentative="1">
      <w:start w:val="1"/>
      <w:numFmt w:val="bullet"/>
      <w:lvlText w:val=""/>
      <w:lvlJc w:val="left"/>
      <w:pPr>
        <w:ind w:left="7397" w:hanging="360"/>
      </w:pPr>
      <w:rPr>
        <w:rFonts w:ascii="Wingdings" w:hAnsi="Wingdings" w:hint="default"/>
      </w:rPr>
    </w:lvl>
  </w:abstractNum>
  <w:abstractNum w:abstractNumId="35" w15:restartNumberingAfterBreak="0">
    <w:nsid w:val="5FBE3DA5"/>
    <w:multiLevelType w:val="hybridMultilevel"/>
    <w:tmpl w:val="3568382A"/>
    <w:lvl w:ilvl="0" w:tplc="113C798E">
      <w:start w:val="1"/>
      <w:numFmt w:val="bullet"/>
      <w:lvlText w:val="–"/>
      <w:lvlJc w:val="left"/>
      <w:pPr>
        <w:ind w:left="1630" w:hanging="360"/>
      </w:pPr>
      <w:rPr>
        <w:rFonts w:ascii="Times New Roman" w:hAnsi="Times New Roman" w:cs="Times New Roman" w:hint="default"/>
        <w:color w:val="auto"/>
      </w:rPr>
    </w:lvl>
    <w:lvl w:ilvl="1" w:tplc="04270003" w:tentative="1">
      <w:start w:val="1"/>
      <w:numFmt w:val="bullet"/>
      <w:lvlText w:val="o"/>
      <w:lvlJc w:val="left"/>
      <w:pPr>
        <w:ind w:left="2350" w:hanging="360"/>
      </w:pPr>
      <w:rPr>
        <w:rFonts w:ascii="Courier New" w:hAnsi="Courier New" w:cs="Courier New" w:hint="default"/>
      </w:rPr>
    </w:lvl>
    <w:lvl w:ilvl="2" w:tplc="04270005" w:tentative="1">
      <w:start w:val="1"/>
      <w:numFmt w:val="bullet"/>
      <w:lvlText w:val=""/>
      <w:lvlJc w:val="left"/>
      <w:pPr>
        <w:ind w:left="3070" w:hanging="360"/>
      </w:pPr>
      <w:rPr>
        <w:rFonts w:ascii="Wingdings" w:hAnsi="Wingdings" w:hint="default"/>
      </w:rPr>
    </w:lvl>
    <w:lvl w:ilvl="3" w:tplc="04270001" w:tentative="1">
      <w:start w:val="1"/>
      <w:numFmt w:val="bullet"/>
      <w:lvlText w:val=""/>
      <w:lvlJc w:val="left"/>
      <w:pPr>
        <w:ind w:left="3790" w:hanging="360"/>
      </w:pPr>
      <w:rPr>
        <w:rFonts w:ascii="Symbol" w:hAnsi="Symbol" w:hint="default"/>
      </w:rPr>
    </w:lvl>
    <w:lvl w:ilvl="4" w:tplc="04270003" w:tentative="1">
      <w:start w:val="1"/>
      <w:numFmt w:val="bullet"/>
      <w:lvlText w:val="o"/>
      <w:lvlJc w:val="left"/>
      <w:pPr>
        <w:ind w:left="4510" w:hanging="360"/>
      </w:pPr>
      <w:rPr>
        <w:rFonts w:ascii="Courier New" w:hAnsi="Courier New" w:cs="Courier New" w:hint="default"/>
      </w:rPr>
    </w:lvl>
    <w:lvl w:ilvl="5" w:tplc="04270005" w:tentative="1">
      <w:start w:val="1"/>
      <w:numFmt w:val="bullet"/>
      <w:lvlText w:val=""/>
      <w:lvlJc w:val="left"/>
      <w:pPr>
        <w:ind w:left="5230" w:hanging="360"/>
      </w:pPr>
      <w:rPr>
        <w:rFonts w:ascii="Wingdings" w:hAnsi="Wingdings" w:hint="default"/>
      </w:rPr>
    </w:lvl>
    <w:lvl w:ilvl="6" w:tplc="04270001" w:tentative="1">
      <w:start w:val="1"/>
      <w:numFmt w:val="bullet"/>
      <w:lvlText w:val=""/>
      <w:lvlJc w:val="left"/>
      <w:pPr>
        <w:ind w:left="5950" w:hanging="360"/>
      </w:pPr>
      <w:rPr>
        <w:rFonts w:ascii="Symbol" w:hAnsi="Symbol" w:hint="default"/>
      </w:rPr>
    </w:lvl>
    <w:lvl w:ilvl="7" w:tplc="04270003" w:tentative="1">
      <w:start w:val="1"/>
      <w:numFmt w:val="bullet"/>
      <w:lvlText w:val="o"/>
      <w:lvlJc w:val="left"/>
      <w:pPr>
        <w:ind w:left="6670" w:hanging="360"/>
      </w:pPr>
      <w:rPr>
        <w:rFonts w:ascii="Courier New" w:hAnsi="Courier New" w:cs="Courier New" w:hint="default"/>
      </w:rPr>
    </w:lvl>
    <w:lvl w:ilvl="8" w:tplc="04270005" w:tentative="1">
      <w:start w:val="1"/>
      <w:numFmt w:val="bullet"/>
      <w:lvlText w:val=""/>
      <w:lvlJc w:val="left"/>
      <w:pPr>
        <w:ind w:left="7390" w:hanging="360"/>
      </w:pPr>
      <w:rPr>
        <w:rFonts w:ascii="Wingdings" w:hAnsi="Wingdings" w:hint="default"/>
      </w:rPr>
    </w:lvl>
  </w:abstractNum>
  <w:abstractNum w:abstractNumId="36" w15:restartNumberingAfterBreak="0">
    <w:nsid w:val="5FFD48DA"/>
    <w:multiLevelType w:val="hybridMultilevel"/>
    <w:tmpl w:val="184EDA82"/>
    <w:lvl w:ilvl="0" w:tplc="113C798E">
      <w:start w:val="1"/>
      <w:numFmt w:val="bullet"/>
      <w:lvlText w:val="–"/>
      <w:lvlJc w:val="left"/>
      <w:pPr>
        <w:ind w:left="720" w:hanging="360"/>
      </w:pPr>
      <w:rPr>
        <w:rFonts w:ascii="Times New Roman" w:hAnsi="Times New Roman" w:cs="Times New Roman"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646A12DF"/>
    <w:multiLevelType w:val="hybridMultilevel"/>
    <w:tmpl w:val="78141984"/>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38" w15:restartNumberingAfterBreak="0">
    <w:nsid w:val="66854D4B"/>
    <w:multiLevelType w:val="hybridMultilevel"/>
    <w:tmpl w:val="145A3534"/>
    <w:lvl w:ilvl="0" w:tplc="113C798E">
      <w:start w:val="1"/>
      <w:numFmt w:val="bullet"/>
      <w:lvlText w:val="–"/>
      <w:lvlJc w:val="left"/>
      <w:pPr>
        <w:ind w:left="1571" w:hanging="360"/>
      </w:pPr>
      <w:rPr>
        <w:rFonts w:ascii="Times New Roman" w:hAnsi="Times New Roman" w:cs="Times New Roman" w:hint="default"/>
        <w:color w:val="auto"/>
      </w:rPr>
    </w:lvl>
    <w:lvl w:ilvl="1" w:tplc="04270003">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39" w15:restartNumberingAfterBreak="0">
    <w:nsid w:val="6A4F193D"/>
    <w:multiLevelType w:val="hybridMultilevel"/>
    <w:tmpl w:val="0332D08A"/>
    <w:lvl w:ilvl="0" w:tplc="908E37F8">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40" w15:restartNumberingAfterBreak="0">
    <w:nsid w:val="6DD8393E"/>
    <w:multiLevelType w:val="hybridMultilevel"/>
    <w:tmpl w:val="8AF666A8"/>
    <w:lvl w:ilvl="0" w:tplc="113C798E">
      <w:start w:val="1"/>
      <w:numFmt w:val="bullet"/>
      <w:lvlText w:val="–"/>
      <w:lvlJc w:val="left"/>
      <w:pPr>
        <w:ind w:left="2485" w:hanging="360"/>
      </w:pPr>
      <w:rPr>
        <w:rFonts w:ascii="Times New Roman" w:hAnsi="Times New Roman" w:cs="Times New Roman" w:hint="default"/>
        <w:color w:val="auto"/>
      </w:rPr>
    </w:lvl>
    <w:lvl w:ilvl="1" w:tplc="04270003">
      <w:start w:val="1"/>
      <w:numFmt w:val="bullet"/>
      <w:lvlText w:val="o"/>
      <w:lvlJc w:val="left"/>
      <w:pPr>
        <w:ind w:left="3205" w:hanging="360"/>
      </w:pPr>
      <w:rPr>
        <w:rFonts w:ascii="Courier New" w:hAnsi="Courier New" w:cs="Courier New" w:hint="default"/>
      </w:rPr>
    </w:lvl>
    <w:lvl w:ilvl="2" w:tplc="04270005" w:tentative="1">
      <w:start w:val="1"/>
      <w:numFmt w:val="bullet"/>
      <w:lvlText w:val=""/>
      <w:lvlJc w:val="left"/>
      <w:pPr>
        <w:ind w:left="3925" w:hanging="360"/>
      </w:pPr>
      <w:rPr>
        <w:rFonts w:ascii="Wingdings" w:hAnsi="Wingdings" w:hint="default"/>
      </w:rPr>
    </w:lvl>
    <w:lvl w:ilvl="3" w:tplc="04270001" w:tentative="1">
      <w:start w:val="1"/>
      <w:numFmt w:val="bullet"/>
      <w:lvlText w:val=""/>
      <w:lvlJc w:val="left"/>
      <w:pPr>
        <w:ind w:left="4645" w:hanging="360"/>
      </w:pPr>
      <w:rPr>
        <w:rFonts w:ascii="Symbol" w:hAnsi="Symbol" w:hint="default"/>
      </w:rPr>
    </w:lvl>
    <w:lvl w:ilvl="4" w:tplc="04270003" w:tentative="1">
      <w:start w:val="1"/>
      <w:numFmt w:val="bullet"/>
      <w:lvlText w:val="o"/>
      <w:lvlJc w:val="left"/>
      <w:pPr>
        <w:ind w:left="5365" w:hanging="360"/>
      </w:pPr>
      <w:rPr>
        <w:rFonts w:ascii="Courier New" w:hAnsi="Courier New" w:cs="Courier New" w:hint="default"/>
      </w:rPr>
    </w:lvl>
    <w:lvl w:ilvl="5" w:tplc="04270005" w:tentative="1">
      <w:start w:val="1"/>
      <w:numFmt w:val="bullet"/>
      <w:lvlText w:val=""/>
      <w:lvlJc w:val="left"/>
      <w:pPr>
        <w:ind w:left="6085" w:hanging="360"/>
      </w:pPr>
      <w:rPr>
        <w:rFonts w:ascii="Wingdings" w:hAnsi="Wingdings" w:hint="default"/>
      </w:rPr>
    </w:lvl>
    <w:lvl w:ilvl="6" w:tplc="04270001" w:tentative="1">
      <w:start w:val="1"/>
      <w:numFmt w:val="bullet"/>
      <w:lvlText w:val=""/>
      <w:lvlJc w:val="left"/>
      <w:pPr>
        <w:ind w:left="6805" w:hanging="360"/>
      </w:pPr>
      <w:rPr>
        <w:rFonts w:ascii="Symbol" w:hAnsi="Symbol" w:hint="default"/>
      </w:rPr>
    </w:lvl>
    <w:lvl w:ilvl="7" w:tplc="04270003" w:tentative="1">
      <w:start w:val="1"/>
      <w:numFmt w:val="bullet"/>
      <w:lvlText w:val="o"/>
      <w:lvlJc w:val="left"/>
      <w:pPr>
        <w:ind w:left="7525" w:hanging="360"/>
      </w:pPr>
      <w:rPr>
        <w:rFonts w:ascii="Courier New" w:hAnsi="Courier New" w:cs="Courier New" w:hint="default"/>
      </w:rPr>
    </w:lvl>
    <w:lvl w:ilvl="8" w:tplc="04270005" w:tentative="1">
      <w:start w:val="1"/>
      <w:numFmt w:val="bullet"/>
      <w:lvlText w:val=""/>
      <w:lvlJc w:val="left"/>
      <w:pPr>
        <w:ind w:left="8245" w:hanging="360"/>
      </w:pPr>
      <w:rPr>
        <w:rFonts w:ascii="Wingdings" w:hAnsi="Wingdings" w:hint="default"/>
      </w:rPr>
    </w:lvl>
  </w:abstractNum>
  <w:abstractNum w:abstractNumId="41" w15:restartNumberingAfterBreak="0">
    <w:nsid w:val="6E3116F5"/>
    <w:multiLevelType w:val="multilevel"/>
    <w:tmpl w:val="B130F2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2" w15:restartNumberingAfterBreak="0">
    <w:nsid w:val="6EBB4B52"/>
    <w:multiLevelType w:val="multilevel"/>
    <w:tmpl w:val="A1525CB2"/>
    <w:lvl w:ilvl="0">
      <w:start w:val="1"/>
      <w:numFmt w:val="decimal"/>
      <w:lvlText w:val="%1."/>
      <w:lvlJc w:val="left"/>
      <w:pPr>
        <w:ind w:left="1211" w:hanging="360"/>
      </w:pPr>
      <w:rPr>
        <w:sz w:val="24"/>
        <w:szCs w:val="24"/>
      </w:rPr>
    </w:lvl>
    <w:lvl w:ilvl="1">
      <w:start w:val="1"/>
      <w:numFmt w:val="decimal"/>
      <w:lvlText w:val="%2."/>
      <w:lvlJc w:val="left"/>
      <w:pPr>
        <w:ind w:left="1814" w:hanging="540"/>
      </w:pPr>
      <w:rPr>
        <w:rFonts w:hint="default"/>
        <w:sz w:val="24"/>
        <w:szCs w:val="24"/>
      </w:rPr>
    </w:lvl>
    <w:lvl w:ilvl="2">
      <w:start w:val="1"/>
      <w:numFmt w:val="decimal"/>
      <w:isLgl/>
      <w:lvlText w:val="%1.%2.%3."/>
      <w:lvlJc w:val="left"/>
      <w:pPr>
        <w:ind w:left="1994" w:hanging="720"/>
      </w:pPr>
      <w:rPr>
        <w:rFonts w:hint="default"/>
      </w:rPr>
    </w:lvl>
    <w:lvl w:ilvl="3">
      <w:start w:val="1"/>
      <w:numFmt w:val="decimal"/>
      <w:isLgl/>
      <w:lvlText w:val="%1.%2.%3.%4."/>
      <w:lvlJc w:val="left"/>
      <w:pPr>
        <w:ind w:left="1994" w:hanging="720"/>
      </w:pPr>
      <w:rPr>
        <w:rFonts w:hint="default"/>
      </w:rPr>
    </w:lvl>
    <w:lvl w:ilvl="4">
      <w:start w:val="1"/>
      <w:numFmt w:val="decimal"/>
      <w:isLgl/>
      <w:lvlText w:val="%1.%2.%3.%4.%5."/>
      <w:lvlJc w:val="left"/>
      <w:pPr>
        <w:ind w:left="2354" w:hanging="1080"/>
      </w:pPr>
      <w:rPr>
        <w:rFonts w:hint="default"/>
      </w:rPr>
    </w:lvl>
    <w:lvl w:ilvl="5">
      <w:start w:val="1"/>
      <w:numFmt w:val="decimal"/>
      <w:isLgl/>
      <w:lvlText w:val="%1.%2.%3.%4.%5.%6."/>
      <w:lvlJc w:val="left"/>
      <w:pPr>
        <w:ind w:left="2354" w:hanging="1080"/>
      </w:pPr>
      <w:rPr>
        <w:rFonts w:hint="default"/>
      </w:rPr>
    </w:lvl>
    <w:lvl w:ilvl="6">
      <w:start w:val="1"/>
      <w:numFmt w:val="decimal"/>
      <w:isLgl/>
      <w:lvlText w:val="%1.%2.%3.%4.%5.%6.%7."/>
      <w:lvlJc w:val="left"/>
      <w:pPr>
        <w:ind w:left="2714" w:hanging="1440"/>
      </w:pPr>
      <w:rPr>
        <w:rFonts w:hint="default"/>
      </w:rPr>
    </w:lvl>
    <w:lvl w:ilvl="7">
      <w:start w:val="1"/>
      <w:numFmt w:val="decimal"/>
      <w:isLgl/>
      <w:lvlText w:val="%1.%2.%3.%4.%5.%6.%7.%8."/>
      <w:lvlJc w:val="left"/>
      <w:pPr>
        <w:ind w:left="2714" w:hanging="1440"/>
      </w:pPr>
      <w:rPr>
        <w:rFonts w:hint="default"/>
      </w:rPr>
    </w:lvl>
    <w:lvl w:ilvl="8">
      <w:start w:val="1"/>
      <w:numFmt w:val="decimal"/>
      <w:isLgl/>
      <w:lvlText w:val="%1.%2.%3.%4.%5.%6.%7.%8.%9."/>
      <w:lvlJc w:val="left"/>
      <w:pPr>
        <w:ind w:left="3074" w:hanging="1800"/>
      </w:pPr>
      <w:rPr>
        <w:rFonts w:hint="default"/>
      </w:rPr>
    </w:lvl>
  </w:abstractNum>
  <w:abstractNum w:abstractNumId="43" w15:restartNumberingAfterBreak="0">
    <w:nsid w:val="711C203F"/>
    <w:multiLevelType w:val="hybridMultilevel"/>
    <w:tmpl w:val="74A8D056"/>
    <w:lvl w:ilvl="0" w:tplc="C610CE64">
      <w:start w:val="1"/>
      <w:numFmt w:val="decimal"/>
      <w:lvlText w:val="%1."/>
      <w:lvlJc w:val="left"/>
      <w:pPr>
        <w:ind w:left="987" w:hanging="420"/>
      </w:pPr>
      <w:rPr>
        <w:rFonts w:asciiTheme="minorHAnsi" w:hAnsiTheme="minorHAnsi" w:cstheme="minorHAnsi"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4" w15:restartNumberingAfterBreak="0">
    <w:nsid w:val="784A0BDC"/>
    <w:multiLevelType w:val="hybridMultilevel"/>
    <w:tmpl w:val="6576C73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15:restartNumberingAfterBreak="0">
    <w:nsid w:val="7AF0140F"/>
    <w:multiLevelType w:val="hybridMultilevel"/>
    <w:tmpl w:val="51A24AF2"/>
    <w:lvl w:ilvl="0" w:tplc="113C798E">
      <w:start w:val="1"/>
      <w:numFmt w:val="bullet"/>
      <w:lvlText w:val="–"/>
      <w:lvlJc w:val="left"/>
      <w:pPr>
        <w:ind w:left="1429" w:hanging="360"/>
      </w:pPr>
      <w:rPr>
        <w:rFonts w:ascii="Times New Roman" w:hAnsi="Times New Roman" w:cs="Times New Roman" w:hint="default"/>
        <w:color w:val="auto"/>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46" w15:restartNumberingAfterBreak="0">
    <w:nsid w:val="7DAA2948"/>
    <w:multiLevelType w:val="hybridMultilevel"/>
    <w:tmpl w:val="1B4E0726"/>
    <w:lvl w:ilvl="0" w:tplc="BD8AD072">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47" w15:restartNumberingAfterBreak="0">
    <w:nsid w:val="7F0658EF"/>
    <w:multiLevelType w:val="hybridMultilevel"/>
    <w:tmpl w:val="BF32796E"/>
    <w:lvl w:ilvl="0" w:tplc="0427000F">
      <w:start w:val="1"/>
      <w:numFmt w:val="decimal"/>
      <w:lvlText w:val="%1."/>
      <w:lvlJc w:val="left"/>
      <w:pPr>
        <w:ind w:left="1211" w:hanging="360"/>
      </w:pPr>
      <w:rPr>
        <w:rFonts w:hint="default"/>
        <w:color w:val="auto"/>
      </w:rPr>
    </w:lvl>
    <w:lvl w:ilvl="1" w:tplc="0427000D">
      <w:start w:val="1"/>
      <w:numFmt w:val="bullet"/>
      <w:lvlText w:val=""/>
      <w:lvlJc w:val="left"/>
      <w:pPr>
        <w:ind w:left="3011" w:hanging="360"/>
      </w:pPr>
      <w:rPr>
        <w:rFonts w:ascii="Wingdings" w:hAnsi="Wingdings" w:hint="default"/>
      </w:rPr>
    </w:lvl>
    <w:lvl w:ilvl="2" w:tplc="04270005" w:tentative="1">
      <w:start w:val="1"/>
      <w:numFmt w:val="bullet"/>
      <w:lvlText w:val=""/>
      <w:lvlJc w:val="left"/>
      <w:pPr>
        <w:ind w:left="3731" w:hanging="360"/>
      </w:pPr>
      <w:rPr>
        <w:rFonts w:ascii="Wingdings" w:hAnsi="Wingdings" w:hint="default"/>
      </w:rPr>
    </w:lvl>
    <w:lvl w:ilvl="3" w:tplc="04270001" w:tentative="1">
      <w:start w:val="1"/>
      <w:numFmt w:val="bullet"/>
      <w:lvlText w:val=""/>
      <w:lvlJc w:val="left"/>
      <w:pPr>
        <w:ind w:left="4451" w:hanging="360"/>
      </w:pPr>
      <w:rPr>
        <w:rFonts w:ascii="Symbol" w:hAnsi="Symbol" w:hint="default"/>
      </w:rPr>
    </w:lvl>
    <w:lvl w:ilvl="4" w:tplc="04270003" w:tentative="1">
      <w:start w:val="1"/>
      <w:numFmt w:val="bullet"/>
      <w:lvlText w:val="o"/>
      <w:lvlJc w:val="left"/>
      <w:pPr>
        <w:ind w:left="5171" w:hanging="360"/>
      </w:pPr>
      <w:rPr>
        <w:rFonts w:ascii="Courier New" w:hAnsi="Courier New" w:cs="Courier New" w:hint="default"/>
      </w:rPr>
    </w:lvl>
    <w:lvl w:ilvl="5" w:tplc="04270005" w:tentative="1">
      <w:start w:val="1"/>
      <w:numFmt w:val="bullet"/>
      <w:lvlText w:val=""/>
      <w:lvlJc w:val="left"/>
      <w:pPr>
        <w:ind w:left="5891" w:hanging="360"/>
      </w:pPr>
      <w:rPr>
        <w:rFonts w:ascii="Wingdings" w:hAnsi="Wingdings" w:hint="default"/>
      </w:rPr>
    </w:lvl>
    <w:lvl w:ilvl="6" w:tplc="04270001" w:tentative="1">
      <w:start w:val="1"/>
      <w:numFmt w:val="bullet"/>
      <w:lvlText w:val=""/>
      <w:lvlJc w:val="left"/>
      <w:pPr>
        <w:ind w:left="6611" w:hanging="360"/>
      </w:pPr>
      <w:rPr>
        <w:rFonts w:ascii="Symbol" w:hAnsi="Symbol" w:hint="default"/>
      </w:rPr>
    </w:lvl>
    <w:lvl w:ilvl="7" w:tplc="04270003" w:tentative="1">
      <w:start w:val="1"/>
      <w:numFmt w:val="bullet"/>
      <w:lvlText w:val="o"/>
      <w:lvlJc w:val="left"/>
      <w:pPr>
        <w:ind w:left="7331" w:hanging="360"/>
      </w:pPr>
      <w:rPr>
        <w:rFonts w:ascii="Courier New" w:hAnsi="Courier New" w:cs="Courier New" w:hint="default"/>
      </w:rPr>
    </w:lvl>
    <w:lvl w:ilvl="8" w:tplc="04270005" w:tentative="1">
      <w:start w:val="1"/>
      <w:numFmt w:val="bullet"/>
      <w:lvlText w:val=""/>
      <w:lvlJc w:val="left"/>
      <w:pPr>
        <w:ind w:left="8051" w:hanging="360"/>
      </w:pPr>
      <w:rPr>
        <w:rFonts w:ascii="Wingdings" w:hAnsi="Wingdings" w:hint="default"/>
      </w:rPr>
    </w:lvl>
  </w:abstractNum>
  <w:num w:numId="1" w16cid:durableId="1742481916">
    <w:abstractNumId w:val="46"/>
  </w:num>
  <w:num w:numId="2" w16cid:durableId="1153793359">
    <w:abstractNumId w:val="42"/>
  </w:num>
  <w:num w:numId="3" w16cid:durableId="1775126110">
    <w:abstractNumId w:val="40"/>
  </w:num>
  <w:num w:numId="4" w16cid:durableId="1761020737">
    <w:abstractNumId w:val="17"/>
  </w:num>
  <w:num w:numId="5" w16cid:durableId="1658416291">
    <w:abstractNumId w:val="47"/>
  </w:num>
  <w:num w:numId="6" w16cid:durableId="430901103">
    <w:abstractNumId w:val="22"/>
  </w:num>
  <w:num w:numId="7" w16cid:durableId="250162278">
    <w:abstractNumId w:val="16"/>
  </w:num>
  <w:num w:numId="8" w16cid:durableId="1184170242">
    <w:abstractNumId w:val="24"/>
  </w:num>
  <w:num w:numId="9" w16cid:durableId="1143082198">
    <w:abstractNumId w:val="35"/>
  </w:num>
  <w:num w:numId="10" w16cid:durableId="658005117">
    <w:abstractNumId w:val="3"/>
  </w:num>
  <w:num w:numId="11" w16cid:durableId="2032031986">
    <w:abstractNumId w:val="18"/>
  </w:num>
  <w:num w:numId="12" w16cid:durableId="983045723">
    <w:abstractNumId w:val="41"/>
  </w:num>
  <w:num w:numId="13" w16cid:durableId="2093313581">
    <w:abstractNumId w:val="6"/>
  </w:num>
  <w:num w:numId="14" w16cid:durableId="1964800933">
    <w:abstractNumId w:val="45"/>
  </w:num>
  <w:num w:numId="15" w16cid:durableId="1497764240">
    <w:abstractNumId w:val="20"/>
  </w:num>
  <w:num w:numId="16" w16cid:durableId="819686382">
    <w:abstractNumId w:val="12"/>
  </w:num>
  <w:num w:numId="17" w16cid:durableId="417795663">
    <w:abstractNumId w:val="11"/>
  </w:num>
  <w:num w:numId="18" w16cid:durableId="1956788074">
    <w:abstractNumId w:val="25"/>
  </w:num>
  <w:num w:numId="19" w16cid:durableId="938606668">
    <w:abstractNumId w:val="29"/>
  </w:num>
  <w:num w:numId="20" w16cid:durableId="1227060746">
    <w:abstractNumId w:val="34"/>
  </w:num>
  <w:num w:numId="21" w16cid:durableId="1571231623">
    <w:abstractNumId w:val="27"/>
  </w:num>
  <w:num w:numId="22" w16cid:durableId="770929483">
    <w:abstractNumId w:val="36"/>
  </w:num>
  <w:num w:numId="23" w16cid:durableId="1803579048">
    <w:abstractNumId w:val="38"/>
  </w:num>
  <w:num w:numId="24" w16cid:durableId="1720545942">
    <w:abstractNumId w:val="5"/>
  </w:num>
  <w:num w:numId="25" w16cid:durableId="1406033305">
    <w:abstractNumId w:val="19"/>
  </w:num>
  <w:num w:numId="26" w16cid:durableId="1310985474">
    <w:abstractNumId w:val="26"/>
  </w:num>
  <w:num w:numId="27" w16cid:durableId="1409302289">
    <w:abstractNumId w:val="2"/>
  </w:num>
  <w:num w:numId="28" w16cid:durableId="1985116844">
    <w:abstractNumId w:val="44"/>
  </w:num>
  <w:num w:numId="29" w16cid:durableId="1727098999">
    <w:abstractNumId w:val="33"/>
  </w:num>
  <w:num w:numId="30" w16cid:durableId="1437553415">
    <w:abstractNumId w:val="8"/>
  </w:num>
  <w:num w:numId="31" w16cid:durableId="410785038">
    <w:abstractNumId w:val="28"/>
  </w:num>
  <w:num w:numId="32" w16cid:durableId="1687977936">
    <w:abstractNumId w:val="37"/>
  </w:num>
  <w:num w:numId="33" w16cid:durableId="76902596">
    <w:abstractNumId w:val="13"/>
  </w:num>
  <w:num w:numId="34" w16cid:durableId="533081797">
    <w:abstractNumId w:val="39"/>
  </w:num>
  <w:num w:numId="35" w16cid:durableId="1857618161">
    <w:abstractNumId w:val="9"/>
  </w:num>
  <w:num w:numId="36" w16cid:durableId="1420709055">
    <w:abstractNumId w:val="30"/>
  </w:num>
  <w:num w:numId="37" w16cid:durableId="734090009">
    <w:abstractNumId w:val="31"/>
  </w:num>
  <w:num w:numId="38" w16cid:durableId="1747726006">
    <w:abstractNumId w:val="14"/>
  </w:num>
  <w:num w:numId="39" w16cid:durableId="79258319">
    <w:abstractNumId w:val="10"/>
  </w:num>
  <w:num w:numId="40" w16cid:durableId="23096889">
    <w:abstractNumId w:val="32"/>
  </w:num>
  <w:num w:numId="41" w16cid:durableId="2036229668">
    <w:abstractNumId w:val="21"/>
  </w:num>
  <w:num w:numId="42" w16cid:durableId="1754472539">
    <w:abstractNumId w:val="7"/>
  </w:num>
  <w:num w:numId="43" w16cid:durableId="1015306528">
    <w:abstractNumId w:val="4"/>
  </w:num>
  <w:num w:numId="44" w16cid:durableId="993989846">
    <w:abstractNumId w:val="23"/>
  </w:num>
  <w:num w:numId="45" w16cid:durableId="611212228">
    <w:abstractNumId w:val="15"/>
  </w:num>
  <w:num w:numId="46" w16cid:durableId="197014693">
    <w:abstractNumId w:val="4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attachedTemplate r:id="rId1"/>
  <w:defaultTabStop w:val="340"/>
  <w:hyphenationZone w:val="396"/>
  <w:characterSpacingControl w:val="doNotCompress"/>
  <w:hdrShapeDefaults>
    <o:shapedefaults v:ext="edit" spidmax="2050" style="v-text-anchor:middle" fillcolor="yellow" strokecolor="none [3213]">
      <v:fill color="yellow"/>
      <v:stroke color="none [3213]" weight=".5pt"/>
      <v:textbox style="mso-rotate-with-shape: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A93"/>
    <w:rsid w:val="00000A83"/>
    <w:rsid w:val="00002992"/>
    <w:rsid w:val="00003DE8"/>
    <w:rsid w:val="00006CED"/>
    <w:rsid w:val="000075D6"/>
    <w:rsid w:val="000079DD"/>
    <w:rsid w:val="00007C4F"/>
    <w:rsid w:val="000106E7"/>
    <w:rsid w:val="000117FC"/>
    <w:rsid w:val="00011E1D"/>
    <w:rsid w:val="00011EA8"/>
    <w:rsid w:val="000133B5"/>
    <w:rsid w:val="00014BAD"/>
    <w:rsid w:val="00014E7E"/>
    <w:rsid w:val="000154C6"/>
    <w:rsid w:val="00015AF7"/>
    <w:rsid w:val="00015F0D"/>
    <w:rsid w:val="000210F9"/>
    <w:rsid w:val="0002136B"/>
    <w:rsid w:val="00021E42"/>
    <w:rsid w:val="00022529"/>
    <w:rsid w:val="00022939"/>
    <w:rsid w:val="000243D6"/>
    <w:rsid w:val="00024860"/>
    <w:rsid w:val="00025035"/>
    <w:rsid w:val="00025739"/>
    <w:rsid w:val="00025BA0"/>
    <w:rsid w:val="00025E55"/>
    <w:rsid w:val="0003181E"/>
    <w:rsid w:val="000318CD"/>
    <w:rsid w:val="000330FA"/>
    <w:rsid w:val="00033A93"/>
    <w:rsid w:val="00034378"/>
    <w:rsid w:val="0003479A"/>
    <w:rsid w:val="000361E5"/>
    <w:rsid w:val="00036F7D"/>
    <w:rsid w:val="00037362"/>
    <w:rsid w:val="00037883"/>
    <w:rsid w:val="00037B19"/>
    <w:rsid w:val="0004096F"/>
    <w:rsid w:val="00040DF0"/>
    <w:rsid w:val="00043142"/>
    <w:rsid w:val="00043638"/>
    <w:rsid w:val="00044102"/>
    <w:rsid w:val="0004598D"/>
    <w:rsid w:val="0004653E"/>
    <w:rsid w:val="000467C3"/>
    <w:rsid w:val="000467FD"/>
    <w:rsid w:val="000475FB"/>
    <w:rsid w:val="000509BB"/>
    <w:rsid w:val="00050F54"/>
    <w:rsid w:val="00051C09"/>
    <w:rsid w:val="000530A7"/>
    <w:rsid w:val="000532AD"/>
    <w:rsid w:val="000534CD"/>
    <w:rsid w:val="0005398B"/>
    <w:rsid w:val="0005399E"/>
    <w:rsid w:val="00053F2A"/>
    <w:rsid w:val="00054229"/>
    <w:rsid w:val="00055D2D"/>
    <w:rsid w:val="00055F9C"/>
    <w:rsid w:val="00056DD6"/>
    <w:rsid w:val="0005701A"/>
    <w:rsid w:val="000607AD"/>
    <w:rsid w:val="00060E2C"/>
    <w:rsid w:val="00060FF6"/>
    <w:rsid w:val="00061161"/>
    <w:rsid w:val="00061A19"/>
    <w:rsid w:val="0006253D"/>
    <w:rsid w:val="000625C4"/>
    <w:rsid w:val="00064095"/>
    <w:rsid w:val="00064426"/>
    <w:rsid w:val="0006495A"/>
    <w:rsid w:val="00067149"/>
    <w:rsid w:val="0007023F"/>
    <w:rsid w:val="00071D76"/>
    <w:rsid w:val="000724E4"/>
    <w:rsid w:val="000724F8"/>
    <w:rsid w:val="00072C09"/>
    <w:rsid w:val="00074087"/>
    <w:rsid w:val="00074DB5"/>
    <w:rsid w:val="00074DCF"/>
    <w:rsid w:val="0007613E"/>
    <w:rsid w:val="00077B5B"/>
    <w:rsid w:val="0008013B"/>
    <w:rsid w:val="000805B0"/>
    <w:rsid w:val="00080B0A"/>
    <w:rsid w:val="0008117C"/>
    <w:rsid w:val="00081241"/>
    <w:rsid w:val="00082274"/>
    <w:rsid w:val="0008229A"/>
    <w:rsid w:val="0008379A"/>
    <w:rsid w:val="000840C7"/>
    <w:rsid w:val="000864AE"/>
    <w:rsid w:val="00086AD3"/>
    <w:rsid w:val="000908BF"/>
    <w:rsid w:val="00091623"/>
    <w:rsid w:val="00091B7E"/>
    <w:rsid w:val="0009260E"/>
    <w:rsid w:val="000928C3"/>
    <w:rsid w:val="00094144"/>
    <w:rsid w:val="00094642"/>
    <w:rsid w:val="000954C5"/>
    <w:rsid w:val="00096E3B"/>
    <w:rsid w:val="00097E19"/>
    <w:rsid w:val="000A06B6"/>
    <w:rsid w:val="000A1523"/>
    <w:rsid w:val="000A1D00"/>
    <w:rsid w:val="000A3872"/>
    <w:rsid w:val="000A3E4C"/>
    <w:rsid w:val="000A4157"/>
    <w:rsid w:val="000A46D9"/>
    <w:rsid w:val="000A5582"/>
    <w:rsid w:val="000A5E04"/>
    <w:rsid w:val="000A6B55"/>
    <w:rsid w:val="000A7FFE"/>
    <w:rsid w:val="000B018B"/>
    <w:rsid w:val="000B0B80"/>
    <w:rsid w:val="000B0C5A"/>
    <w:rsid w:val="000B121F"/>
    <w:rsid w:val="000B148A"/>
    <w:rsid w:val="000B32F9"/>
    <w:rsid w:val="000B3696"/>
    <w:rsid w:val="000B4638"/>
    <w:rsid w:val="000B4F77"/>
    <w:rsid w:val="000B5222"/>
    <w:rsid w:val="000B5A4B"/>
    <w:rsid w:val="000B5F54"/>
    <w:rsid w:val="000B6019"/>
    <w:rsid w:val="000B665A"/>
    <w:rsid w:val="000B6C73"/>
    <w:rsid w:val="000B6D44"/>
    <w:rsid w:val="000B7495"/>
    <w:rsid w:val="000B7585"/>
    <w:rsid w:val="000B7E7E"/>
    <w:rsid w:val="000C029F"/>
    <w:rsid w:val="000C0528"/>
    <w:rsid w:val="000C0865"/>
    <w:rsid w:val="000C1339"/>
    <w:rsid w:val="000C3173"/>
    <w:rsid w:val="000C42D9"/>
    <w:rsid w:val="000C4B2D"/>
    <w:rsid w:val="000C518F"/>
    <w:rsid w:val="000C5B4B"/>
    <w:rsid w:val="000C6ABE"/>
    <w:rsid w:val="000C6E6A"/>
    <w:rsid w:val="000C71DD"/>
    <w:rsid w:val="000C7961"/>
    <w:rsid w:val="000D0794"/>
    <w:rsid w:val="000D15F5"/>
    <w:rsid w:val="000D192B"/>
    <w:rsid w:val="000D3050"/>
    <w:rsid w:val="000D31A0"/>
    <w:rsid w:val="000D48F0"/>
    <w:rsid w:val="000D52CC"/>
    <w:rsid w:val="000D5BB7"/>
    <w:rsid w:val="000D5C84"/>
    <w:rsid w:val="000D6207"/>
    <w:rsid w:val="000D6CB8"/>
    <w:rsid w:val="000D7A9E"/>
    <w:rsid w:val="000D7E8D"/>
    <w:rsid w:val="000E0D72"/>
    <w:rsid w:val="000E1942"/>
    <w:rsid w:val="000E1F42"/>
    <w:rsid w:val="000E2B55"/>
    <w:rsid w:val="000E3394"/>
    <w:rsid w:val="000E34D7"/>
    <w:rsid w:val="000E39FC"/>
    <w:rsid w:val="000E53C0"/>
    <w:rsid w:val="000E5CEE"/>
    <w:rsid w:val="000E62B8"/>
    <w:rsid w:val="000E6538"/>
    <w:rsid w:val="000E72A4"/>
    <w:rsid w:val="000E7F0E"/>
    <w:rsid w:val="000E7F6F"/>
    <w:rsid w:val="000F1569"/>
    <w:rsid w:val="000F1690"/>
    <w:rsid w:val="000F19C6"/>
    <w:rsid w:val="000F2A85"/>
    <w:rsid w:val="000F2ADD"/>
    <w:rsid w:val="000F2BC7"/>
    <w:rsid w:val="000F32C4"/>
    <w:rsid w:val="000F3315"/>
    <w:rsid w:val="000F3ABF"/>
    <w:rsid w:val="000F45FA"/>
    <w:rsid w:val="000F55FB"/>
    <w:rsid w:val="000F5818"/>
    <w:rsid w:val="000F6269"/>
    <w:rsid w:val="000F63E7"/>
    <w:rsid w:val="000F64B1"/>
    <w:rsid w:val="000F769D"/>
    <w:rsid w:val="000F7750"/>
    <w:rsid w:val="00100187"/>
    <w:rsid w:val="001003D1"/>
    <w:rsid w:val="0010077F"/>
    <w:rsid w:val="00100887"/>
    <w:rsid w:val="00101198"/>
    <w:rsid w:val="00103477"/>
    <w:rsid w:val="001036BA"/>
    <w:rsid w:val="00105413"/>
    <w:rsid w:val="00105C26"/>
    <w:rsid w:val="00105FBE"/>
    <w:rsid w:val="00106526"/>
    <w:rsid w:val="00110150"/>
    <w:rsid w:val="00110655"/>
    <w:rsid w:val="00111082"/>
    <w:rsid w:val="00111A08"/>
    <w:rsid w:val="00111EFB"/>
    <w:rsid w:val="00113034"/>
    <w:rsid w:val="0011351B"/>
    <w:rsid w:val="0011378A"/>
    <w:rsid w:val="00114F90"/>
    <w:rsid w:val="001152FC"/>
    <w:rsid w:val="00115EEF"/>
    <w:rsid w:val="00116AB0"/>
    <w:rsid w:val="00120485"/>
    <w:rsid w:val="001228FB"/>
    <w:rsid w:val="00122A69"/>
    <w:rsid w:val="00122B2A"/>
    <w:rsid w:val="00122E92"/>
    <w:rsid w:val="00123056"/>
    <w:rsid w:val="00123346"/>
    <w:rsid w:val="00125CFC"/>
    <w:rsid w:val="00125FD2"/>
    <w:rsid w:val="001277B7"/>
    <w:rsid w:val="001277C9"/>
    <w:rsid w:val="00127DF0"/>
    <w:rsid w:val="0013413F"/>
    <w:rsid w:val="00135429"/>
    <w:rsid w:val="0013629D"/>
    <w:rsid w:val="00136DB6"/>
    <w:rsid w:val="001371FC"/>
    <w:rsid w:val="00140149"/>
    <w:rsid w:val="0014048A"/>
    <w:rsid w:val="00141466"/>
    <w:rsid w:val="001418FB"/>
    <w:rsid w:val="00141CA4"/>
    <w:rsid w:val="001434CB"/>
    <w:rsid w:val="0014354B"/>
    <w:rsid w:val="001464C8"/>
    <w:rsid w:val="00146866"/>
    <w:rsid w:val="001478FC"/>
    <w:rsid w:val="00150699"/>
    <w:rsid w:val="00150BAD"/>
    <w:rsid w:val="00150F8D"/>
    <w:rsid w:val="00152989"/>
    <w:rsid w:val="00153EE2"/>
    <w:rsid w:val="00154658"/>
    <w:rsid w:val="0015761E"/>
    <w:rsid w:val="0016035C"/>
    <w:rsid w:val="00160399"/>
    <w:rsid w:val="0016116C"/>
    <w:rsid w:val="0016166D"/>
    <w:rsid w:val="00161E82"/>
    <w:rsid w:val="00162299"/>
    <w:rsid w:val="00162646"/>
    <w:rsid w:val="0016266E"/>
    <w:rsid w:val="001634DC"/>
    <w:rsid w:val="0016372B"/>
    <w:rsid w:val="00164293"/>
    <w:rsid w:val="00164840"/>
    <w:rsid w:val="00164EA4"/>
    <w:rsid w:val="00166641"/>
    <w:rsid w:val="00166E2D"/>
    <w:rsid w:val="001670A5"/>
    <w:rsid w:val="001706FE"/>
    <w:rsid w:val="0017222D"/>
    <w:rsid w:val="00173BBE"/>
    <w:rsid w:val="00173C2A"/>
    <w:rsid w:val="00173F4C"/>
    <w:rsid w:val="001740C9"/>
    <w:rsid w:val="0017519C"/>
    <w:rsid w:val="0017643B"/>
    <w:rsid w:val="001768A3"/>
    <w:rsid w:val="0017743F"/>
    <w:rsid w:val="0017778E"/>
    <w:rsid w:val="001803F3"/>
    <w:rsid w:val="00180442"/>
    <w:rsid w:val="001811BC"/>
    <w:rsid w:val="001816F3"/>
    <w:rsid w:val="00181BD8"/>
    <w:rsid w:val="00182336"/>
    <w:rsid w:val="0018263B"/>
    <w:rsid w:val="00182ED2"/>
    <w:rsid w:val="0018524E"/>
    <w:rsid w:val="001853FB"/>
    <w:rsid w:val="00186343"/>
    <w:rsid w:val="001870C4"/>
    <w:rsid w:val="00187972"/>
    <w:rsid w:val="00191133"/>
    <w:rsid w:val="00192539"/>
    <w:rsid w:val="00193007"/>
    <w:rsid w:val="0019438B"/>
    <w:rsid w:val="00196F6F"/>
    <w:rsid w:val="00197137"/>
    <w:rsid w:val="001A0EA2"/>
    <w:rsid w:val="001A398E"/>
    <w:rsid w:val="001A3EA4"/>
    <w:rsid w:val="001A4A5E"/>
    <w:rsid w:val="001A5535"/>
    <w:rsid w:val="001A5BF7"/>
    <w:rsid w:val="001A5DF2"/>
    <w:rsid w:val="001A5ED7"/>
    <w:rsid w:val="001A689A"/>
    <w:rsid w:val="001A715E"/>
    <w:rsid w:val="001A7B8D"/>
    <w:rsid w:val="001A7CA0"/>
    <w:rsid w:val="001B01B2"/>
    <w:rsid w:val="001B264D"/>
    <w:rsid w:val="001B2DBA"/>
    <w:rsid w:val="001B4EF5"/>
    <w:rsid w:val="001B540C"/>
    <w:rsid w:val="001B5728"/>
    <w:rsid w:val="001B7508"/>
    <w:rsid w:val="001B7548"/>
    <w:rsid w:val="001C1765"/>
    <w:rsid w:val="001C3647"/>
    <w:rsid w:val="001C3DD3"/>
    <w:rsid w:val="001C4553"/>
    <w:rsid w:val="001C48CB"/>
    <w:rsid w:val="001C4D96"/>
    <w:rsid w:val="001C567E"/>
    <w:rsid w:val="001C56B6"/>
    <w:rsid w:val="001C7D9A"/>
    <w:rsid w:val="001D0261"/>
    <w:rsid w:val="001D0A7B"/>
    <w:rsid w:val="001D10ED"/>
    <w:rsid w:val="001D1429"/>
    <w:rsid w:val="001D16E7"/>
    <w:rsid w:val="001D1AEC"/>
    <w:rsid w:val="001D374B"/>
    <w:rsid w:val="001D46A6"/>
    <w:rsid w:val="001D488F"/>
    <w:rsid w:val="001D52CC"/>
    <w:rsid w:val="001D5733"/>
    <w:rsid w:val="001D643F"/>
    <w:rsid w:val="001D7F0A"/>
    <w:rsid w:val="001E0188"/>
    <w:rsid w:val="001E02D4"/>
    <w:rsid w:val="001E0B5C"/>
    <w:rsid w:val="001E129C"/>
    <w:rsid w:val="001E1D34"/>
    <w:rsid w:val="001E2CD1"/>
    <w:rsid w:val="001E36EC"/>
    <w:rsid w:val="001E3847"/>
    <w:rsid w:val="001E3CB1"/>
    <w:rsid w:val="001E5590"/>
    <w:rsid w:val="001F0053"/>
    <w:rsid w:val="001F0356"/>
    <w:rsid w:val="001F05F2"/>
    <w:rsid w:val="001F0B8E"/>
    <w:rsid w:val="001F2633"/>
    <w:rsid w:val="001F328D"/>
    <w:rsid w:val="001F38E1"/>
    <w:rsid w:val="001F5572"/>
    <w:rsid w:val="001F56C0"/>
    <w:rsid w:val="001F76B0"/>
    <w:rsid w:val="00200203"/>
    <w:rsid w:val="00200C15"/>
    <w:rsid w:val="00202A66"/>
    <w:rsid w:val="00202F52"/>
    <w:rsid w:val="00204C96"/>
    <w:rsid w:val="00204F93"/>
    <w:rsid w:val="00205637"/>
    <w:rsid w:val="0020675C"/>
    <w:rsid w:val="002078C6"/>
    <w:rsid w:val="00207A2E"/>
    <w:rsid w:val="00207E1B"/>
    <w:rsid w:val="0021061D"/>
    <w:rsid w:val="00211392"/>
    <w:rsid w:val="00211AEC"/>
    <w:rsid w:val="0021307B"/>
    <w:rsid w:val="00213981"/>
    <w:rsid w:val="00214DBE"/>
    <w:rsid w:val="002152E4"/>
    <w:rsid w:val="00217300"/>
    <w:rsid w:val="00217E66"/>
    <w:rsid w:val="00221D50"/>
    <w:rsid w:val="0022213B"/>
    <w:rsid w:val="00222619"/>
    <w:rsid w:val="00223B73"/>
    <w:rsid w:val="00223F0F"/>
    <w:rsid w:val="002252E9"/>
    <w:rsid w:val="0022736D"/>
    <w:rsid w:val="00227ABD"/>
    <w:rsid w:val="00230B96"/>
    <w:rsid w:val="00231670"/>
    <w:rsid w:val="00232C56"/>
    <w:rsid w:val="00233535"/>
    <w:rsid w:val="00234F01"/>
    <w:rsid w:val="002367A7"/>
    <w:rsid w:val="00237C04"/>
    <w:rsid w:val="00237C99"/>
    <w:rsid w:val="00237FF2"/>
    <w:rsid w:val="002416EB"/>
    <w:rsid w:val="002422F5"/>
    <w:rsid w:val="00243247"/>
    <w:rsid w:val="00245A16"/>
    <w:rsid w:val="0024699F"/>
    <w:rsid w:val="00246E79"/>
    <w:rsid w:val="0024740B"/>
    <w:rsid w:val="00247921"/>
    <w:rsid w:val="00250DFA"/>
    <w:rsid w:val="00251D48"/>
    <w:rsid w:val="00251DE7"/>
    <w:rsid w:val="00254379"/>
    <w:rsid w:val="00254AB6"/>
    <w:rsid w:val="00254D5E"/>
    <w:rsid w:val="00255247"/>
    <w:rsid w:val="0025593B"/>
    <w:rsid w:val="00255B71"/>
    <w:rsid w:val="00256DDA"/>
    <w:rsid w:val="002573D4"/>
    <w:rsid w:val="00257693"/>
    <w:rsid w:val="00260DD3"/>
    <w:rsid w:val="00261664"/>
    <w:rsid w:val="00262262"/>
    <w:rsid w:val="00262445"/>
    <w:rsid w:val="002636F4"/>
    <w:rsid w:val="00264D91"/>
    <w:rsid w:val="002675C6"/>
    <w:rsid w:val="00270041"/>
    <w:rsid w:val="00270A5D"/>
    <w:rsid w:val="0027132E"/>
    <w:rsid w:val="002739B4"/>
    <w:rsid w:val="00275904"/>
    <w:rsid w:val="00275AB3"/>
    <w:rsid w:val="002775C9"/>
    <w:rsid w:val="00277B3A"/>
    <w:rsid w:val="00277D8F"/>
    <w:rsid w:val="00277FC9"/>
    <w:rsid w:val="00280304"/>
    <w:rsid w:val="002804B9"/>
    <w:rsid w:val="00280CCA"/>
    <w:rsid w:val="00281135"/>
    <w:rsid w:val="00281781"/>
    <w:rsid w:val="0028221E"/>
    <w:rsid w:val="00283187"/>
    <w:rsid w:val="00283347"/>
    <w:rsid w:val="00283DB1"/>
    <w:rsid w:val="002855FE"/>
    <w:rsid w:val="002859E9"/>
    <w:rsid w:val="0028650C"/>
    <w:rsid w:val="002874A4"/>
    <w:rsid w:val="002903F5"/>
    <w:rsid w:val="002904F1"/>
    <w:rsid w:val="0029175C"/>
    <w:rsid w:val="00291D80"/>
    <w:rsid w:val="00294045"/>
    <w:rsid w:val="002944B2"/>
    <w:rsid w:val="002945F3"/>
    <w:rsid w:val="00295764"/>
    <w:rsid w:val="002A1C7A"/>
    <w:rsid w:val="002A3B12"/>
    <w:rsid w:val="002A42D7"/>
    <w:rsid w:val="002A4E45"/>
    <w:rsid w:val="002A599A"/>
    <w:rsid w:val="002A5D0D"/>
    <w:rsid w:val="002A68B6"/>
    <w:rsid w:val="002A7448"/>
    <w:rsid w:val="002A75E5"/>
    <w:rsid w:val="002A7F7E"/>
    <w:rsid w:val="002A7FAE"/>
    <w:rsid w:val="002B063F"/>
    <w:rsid w:val="002B246F"/>
    <w:rsid w:val="002B3A62"/>
    <w:rsid w:val="002B47AF"/>
    <w:rsid w:val="002B5329"/>
    <w:rsid w:val="002B6121"/>
    <w:rsid w:val="002B6442"/>
    <w:rsid w:val="002C0618"/>
    <w:rsid w:val="002C0780"/>
    <w:rsid w:val="002C0864"/>
    <w:rsid w:val="002C3F3E"/>
    <w:rsid w:val="002C5C58"/>
    <w:rsid w:val="002C5D0E"/>
    <w:rsid w:val="002C7332"/>
    <w:rsid w:val="002D0312"/>
    <w:rsid w:val="002D0372"/>
    <w:rsid w:val="002D08F4"/>
    <w:rsid w:val="002D2B6B"/>
    <w:rsid w:val="002D2DFF"/>
    <w:rsid w:val="002D323A"/>
    <w:rsid w:val="002D3744"/>
    <w:rsid w:val="002D3783"/>
    <w:rsid w:val="002D39FF"/>
    <w:rsid w:val="002D3A61"/>
    <w:rsid w:val="002D3CA6"/>
    <w:rsid w:val="002D3D56"/>
    <w:rsid w:val="002D48C8"/>
    <w:rsid w:val="002D6B6A"/>
    <w:rsid w:val="002D6D6F"/>
    <w:rsid w:val="002D7BAC"/>
    <w:rsid w:val="002E0AAC"/>
    <w:rsid w:val="002E2454"/>
    <w:rsid w:val="002E2C16"/>
    <w:rsid w:val="002E30C0"/>
    <w:rsid w:val="002E5BBC"/>
    <w:rsid w:val="002E7775"/>
    <w:rsid w:val="002E7A12"/>
    <w:rsid w:val="002F0403"/>
    <w:rsid w:val="002F0C25"/>
    <w:rsid w:val="002F1968"/>
    <w:rsid w:val="002F2CC5"/>
    <w:rsid w:val="002F2CDC"/>
    <w:rsid w:val="002F3CC2"/>
    <w:rsid w:val="002F4008"/>
    <w:rsid w:val="002F492D"/>
    <w:rsid w:val="002F6226"/>
    <w:rsid w:val="002F6ACB"/>
    <w:rsid w:val="002F70FB"/>
    <w:rsid w:val="00302D47"/>
    <w:rsid w:val="00304127"/>
    <w:rsid w:val="0030525E"/>
    <w:rsid w:val="00307DCD"/>
    <w:rsid w:val="00310E2F"/>
    <w:rsid w:val="00312723"/>
    <w:rsid w:val="003128AE"/>
    <w:rsid w:val="003147EA"/>
    <w:rsid w:val="00314BA5"/>
    <w:rsid w:val="00315329"/>
    <w:rsid w:val="00315661"/>
    <w:rsid w:val="00315A44"/>
    <w:rsid w:val="003178A9"/>
    <w:rsid w:val="00317CF5"/>
    <w:rsid w:val="00317E62"/>
    <w:rsid w:val="00320891"/>
    <w:rsid w:val="00321FDC"/>
    <w:rsid w:val="003228D6"/>
    <w:rsid w:val="003232B8"/>
    <w:rsid w:val="0032353E"/>
    <w:rsid w:val="00323D0E"/>
    <w:rsid w:val="00323EEB"/>
    <w:rsid w:val="003253F0"/>
    <w:rsid w:val="0032650A"/>
    <w:rsid w:val="0032695F"/>
    <w:rsid w:val="00326D02"/>
    <w:rsid w:val="003278EF"/>
    <w:rsid w:val="00330A1D"/>
    <w:rsid w:val="003310CE"/>
    <w:rsid w:val="00331986"/>
    <w:rsid w:val="003332EE"/>
    <w:rsid w:val="003334E7"/>
    <w:rsid w:val="00333E4F"/>
    <w:rsid w:val="00334277"/>
    <w:rsid w:val="003351A0"/>
    <w:rsid w:val="00335E7A"/>
    <w:rsid w:val="00336218"/>
    <w:rsid w:val="00336F18"/>
    <w:rsid w:val="00340765"/>
    <w:rsid w:val="00340D24"/>
    <w:rsid w:val="00340E61"/>
    <w:rsid w:val="00342505"/>
    <w:rsid w:val="00343258"/>
    <w:rsid w:val="00344EF9"/>
    <w:rsid w:val="00346A78"/>
    <w:rsid w:val="00347EDF"/>
    <w:rsid w:val="003506E7"/>
    <w:rsid w:val="00351CF1"/>
    <w:rsid w:val="00352512"/>
    <w:rsid w:val="00353A65"/>
    <w:rsid w:val="003542EB"/>
    <w:rsid w:val="0035472D"/>
    <w:rsid w:val="00354C60"/>
    <w:rsid w:val="00354F8F"/>
    <w:rsid w:val="00355945"/>
    <w:rsid w:val="00355D44"/>
    <w:rsid w:val="003610E6"/>
    <w:rsid w:val="003632AA"/>
    <w:rsid w:val="0036405B"/>
    <w:rsid w:val="003652BF"/>
    <w:rsid w:val="00365B22"/>
    <w:rsid w:val="00366EA4"/>
    <w:rsid w:val="003702BE"/>
    <w:rsid w:val="00373CBF"/>
    <w:rsid w:val="00373F9A"/>
    <w:rsid w:val="00375069"/>
    <w:rsid w:val="0037585B"/>
    <w:rsid w:val="00375A21"/>
    <w:rsid w:val="00375C53"/>
    <w:rsid w:val="00375DE0"/>
    <w:rsid w:val="00375F75"/>
    <w:rsid w:val="00376F0A"/>
    <w:rsid w:val="00377006"/>
    <w:rsid w:val="00377875"/>
    <w:rsid w:val="003801C4"/>
    <w:rsid w:val="003815BC"/>
    <w:rsid w:val="00381FA9"/>
    <w:rsid w:val="003823B3"/>
    <w:rsid w:val="00382DDD"/>
    <w:rsid w:val="003831F2"/>
    <w:rsid w:val="00383CDF"/>
    <w:rsid w:val="00383D1C"/>
    <w:rsid w:val="00384887"/>
    <w:rsid w:val="00385CC2"/>
    <w:rsid w:val="0038634D"/>
    <w:rsid w:val="003865C4"/>
    <w:rsid w:val="00386B36"/>
    <w:rsid w:val="00386D3A"/>
    <w:rsid w:val="00386F6C"/>
    <w:rsid w:val="00387D66"/>
    <w:rsid w:val="00390A28"/>
    <w:rsid w:val="00391B38"/>
    <w:rsid w:val="00391B63"/>
    <w:rsid w:val="00393108"/>
    <w:rsid w:val="0039485C"/>
    <w:rsid w:val="00394FCF"/>
    <w:rsid w:val="003951DC"/>
    <w:rsid w:val="00395A0F"/>
    <w:rsid w:val="00395B05"/>
    <w:rsid w:val="003961FD"/>
    <w:rsid w:val="003A0056"/>
    <w:rsid w:val="003A0088"/>
    <w:rsid w:val="003A198D"/>
    <w:rsid w:val="003A2D71"/>
    <w:rsid w:val="003A2DF5"/>
    <w:rsid w:val="003A2F29"/>
    <w:rsid w:val="003A33FB"/>
    <w:rsid w:val="003A394C"/>
    <w:rsid w:val="003A4516"/>
    <w:rsid w:val="003A465F"/>
    <w:rsid w:val="003A47EB"/>
    <w:rsid w:val="003A5E43"/>
    <w:rsid w:val="003A6718"/>
    <w:rsid w:val="003B0040"/>
    <w:rsid w:val="003B1AFB"/>
    <w:rsid w:val="003B2C28"/>
    <w:rsid w:val="003B3B50"/>
    <w:rsid w:val="003B515F"/>
    <w:rsid w:val="003B5179"/>
    <w:rsid w:val="003B611B"/>
    <w:rsid w:val="003B6498"/>
    <w:rsid w:val="003B7285"/>
    <w:rsid w:val="003C1976"/>
    <w:rsid w:val="003C2411"/>
    <w:rsid w:val="003C298B"/>
    <w:rsid w:val="003C2D85"/>
    <w:rsid w:val="003C41BA"/>
    <w:rsid w:val="003C49F4"/>
    <w:rsid w:val="003C6EC8"/>
    <w:rsid w:val="003C75B5"/>
    <w:rsid w:val="003D1719"/>
    <w:rsid w:val="003D1967"/>
    <w:rsid w:val="003D3146"/>
    <w:rsid w:val="003D3E8C"/>
    <w:rsid w:val="003D4103"/>
    <w:rsid w:val="003D4E28"/>
    <w:rsid w:val="003D5611"/>
    <w:rsid w:val="003D5AEA"/>
    <w:rsid w:val="003D6DB2"/>
    <w:rsid w:val="003D72C4"/>
    <w:rsid w:val="003D7834"/>
    <w:rsid w:val="003E09D3"/>
    <w:rsid w:val="003E1D42"/>
    <w:rsid w:val="003E2A13"/>
    <w:rsid w:val="003E6074"/>
    <w:rsid w:val="003E77E8"/>
    <w:rsid w:val="003E781E"/>
    <w:rsid w:val="003E7F8B"/>
    <w:rsid w:val="003F004A"/>
    <w:rsid w:val="003F16B9"/>
    <w:rsid w:val="003F38BE"/>
    <w:rsid w:val="003F54C7"/>
    <w:rsid w:val="003F57E5"/>
    <w:rsid w:val="003F6F77"/>
    <w:rsid w:val="004002B0"/>
    <w:rsid w:val="00401E51"/>
    <w:rsid w:val="0040501F"/>
    <w:rsid w:val="00405DA3"/>
    <w:rsid w:val="00406858"/>
    <w:rsid w:val="004068E1"/>
    <w:rsid w:val="00406C2E"/>
    <w:rsid w:val="004104E1"/>
    <w:rsid w:val="00412ABF"/>
    <w:rsid w:val="004136E3"/>
    <w:rsid w:val="00414BC5"/>
    <w:rsid w:val="00416642"/>
    <w:rsid w:val="00417343"/>
    <w:rsid w:val="0042004D"/>
    <w:rsid w:val="004200A4"/>
    <w:rsid w:val="004206B1"/>
    <w:rsid w:val="00420E1D"/>
    <w:rsid w:val="00421C17"/>
    <w:rsid w:val="00421C2D"/>
    <w:rsid w:val="00423B6B"/>
    <w:rsid w:val="00423D63"/>
    <w:rsid w:val="00424910"/>
    <w:rsid w:val="00424BDB"/>
    <w:rsid w:val="00424F31"/>
    <w:rsid w:val="00426B3F"/>
    <w:rsid w:val="00427A71"/>
    <w:rsid w:val="00427BF0"/>
    <w:rsid w:val="00430CB6"/>
    <w:rsid w:val="00431F14"/>
    <w:rsid w:val="00432030"/>
    <w:rsid w:val="00433BD9"/>
    <w:rsid w:val="00433DBA"/>
    <w:rsid w:val="00434148"/>
    <w:rsid w:val="00435FA7"/>
    <w:rsid w:val="00436055"/>
    <w:rsid w:val="00440E2C"/>
    <w:rsid w:val="00440FF2"/>
    <w:rsid w:val="0044109A"/>
    <w:rsid w:val="004413F8"/>
    <w:rsid w:val="00445437"/>
    <w:rsid w:val="00446E4A"/>
    <w:rsid w:val="004470D5"/>
    <w:rsid w:val="00447110"/>
    <w:rsid w:val="00447B28"/>
    <w:rsid w:val="00451159"/>
    <w:rsid w:val="00452AB1"/>
    <w:rsid w:val="004534CD"/>
    <w:rsid w:val="00454A92"/>
    <w:rsid w:val="0045508B"/>
    <w:rsid w:val="004573A5"/>
    <w:rsid w:val="00457A8D"/>
    <w:rsid w:val="004601A3"/>
    <w:rsid w:val="00460315"/>
    <w:rsid w:val="0046043D"/>
    <w:rsid w:val="00460D60"/>
    <w:rsid w:val="0046128D"/>
    <w:rsid w:val="00462454"/>
    <w:rsid w:val="00463899"/>
    <w:rsid w:val="004648E6"/>
    <w:rsid w:val="00466382"/>
    <w:rsid w:val="004667AF"/>
    <w:rsid w:val="0046738C"/>
    <w:rsid w:val="00470BF4"/>
    <w:rsid w:val="004720E7"/>
    <w:rsid w:val="00480E85"/>
    <w:rsid w:val="00481184"/>
    <w:rsid w:val="00481555"/>
    <w:rsid w:val="0048229A"/>
    <w:rsid w:val="00482BBF"/>
    <w:rsid w:val="00482D88"/>
    <w:rsid w:val="00483149"/>
    <w:rsid w:val="00483E45"/>
    <w:rsid w:val="00483ECB"/>
    <w:rsid w:val="004856AF"/>
    <w:rsid w:val="00485C32"/>
    <w:rsid w:val="0048626D"/>
    <w:rsid w:val="00486286"/>
    <w:rsid w:val="0048658F"/>
    <w:rsid w:val="004871F8"/>
    <w:rsid w:val="00487790"/>
    <w:rsid w:val="00492B26"/>
    <w:rsid w:val="00492F69"/>
    <w:rsid w:val="004935E3"/>
    <w:rsid w:val="00494D49"/>
    <w:rsid w:val="00495994"/>
    <w:rsid w:val="00497D5B"/>
    <w:rsid w:val="00497ED5"/>
    <w:rsid w:val="004A00FE"/>
    <w:rsid w:val="004A1542"/>
    <w:rsid w:val="004A1F1D"/>
    <w:rsid w:val="004A231F"/>
    <w:rsid w:val="004A2361"/>
    <w:rsid w:val="004A2AC4"/>
    <w:rsid w:val="004A35C7"/>
    <w:rsid w:val="004A3810"/>
    <w:rsid w:val="004A409A"/>
    <w:rsid w:val="004A46B4"/>
    <w:rsid w:val="004A4907"/>
    <w:rsid w:val="004A4AE1"/>
    <w:rsid w:val="004A50B2"/>
    <w:rsid w:val="004A7833"/>
    <w:rsid w:val="004B0CB7"/>
    <w:rsid w:val="004B11A2"/>
    <w:rsid w:val="004B1572"/>
    <w:rsid w:val="004B1D19"/>
    <w:rsid w:val="004B33C7"/>
    <w:rsid w:val="004B4B8C"/>
    <w:rsid w:val="004B51AF"/>
    <w:rsid w:val="004B696B"/>
    <w:rsid w:val="004B6A2C"/>
    <w:rsid w:val="004B708F"/>
    <w:rsid w:val="004B70A0"/>
    <w:rsid w:val="004B73EE"/>
    <w:rsid w:val="004C080E"/>
    <w:rsid w:val="004C0F95"/>
    <w:rsid w:val="004C1105"/>
    <w:rsid w:val="004C2B3B"/>
    <w:rsid w:val="004C379B"/>
    <w:rsid w:val="004C3A86"/>
    <w:rsid w:val="004C3AE3"/>
    <w:rsid w:val="004C4C03"/>
    <w:rsid w:val="004C5264"/>
    <w:rsid w:val="004C56B8"/>
    <w:rsid w:val="004C5751"/>
    <w:rsid w:val="004C5D76"/>
    <w:rsid w:val="004C60A2"/>
    <w:rsid w:val="004C6B69"/>
    <w:rsid w:val="004C776A"/>
    <w:rsid w:val="004C7A0C"/>
    <w:rsid w:val="004C7D82"/>
    <w:rsid w:val="004D110F"/>
    <w:rsid w:val="004D1804"/>
    <w:rsid w:val="004D25A4"/>
    <w:rsid w:val="004D2ADA"/>
    <w:rsid w:val="004D3329"/>
    <w:rsid w:val="004D3730"/>
    <w:rsid w:val="004D3E7C"/>
    <w:rsid w:val="004D4EE0"/>
    <w:rsid w:val="004D591A"/>
    <w:rsid w:val="004D5BBE"/>
    <w:rsid w:val="004D6180"/>
    <w:rsid w:val="004D61C3"/>
    <w:rsid w:val="004D6D50"/>
    <w:rsid w:val="004D7078"/>
    <w:rsid w:val="004E140E"/>
    <w:rsid w:val="004E20BD"/>
    <w:rsid w:val="004E2A0F"/>
    <w:rsid w:val="004E2F53"/>
    <w:rsid w:val="004E49FE"/>
    <w:rsid w:val="004E5535"/>
    <w:rsid w:val="004E5E38"/>
    <w:rsid w:val="004F061C"/>
    <w:rsid w:val="004F0712"/>
    <w:rsid w:val="004F0CC5"/>
    <w:rsid w:val="004F200F"/>
    <w:rsid w:val="004F3262"/>
    <w:rsid w:val="004F388F"/>
    <w:rsid w:val="004F3C0C"/>
    <w:rsid w:val="004F4213"/>
    <w:rsid w:val="004F4FCE"/>
    <w:rsid w:val="004F51E8"/>
    <w:rsid w:val="004F5C68"/>
    <w:rsid w:val="00500123"/>
    <w:rsid w:val="00500140"/>
    <w:rsid w:val="00500BBD"/>
    <w:rsid w:val="0050104A"/>
    <w:rsid w:val="005012B0"/>
    <w:rsid w:val="005026AE"/>
    <w:rsid w:val="00502AD4"/>
    <w:rsid w:val="00503442"/>
    <w:rsid w:val="00504969"/>
    <w:rsid w:val="00504DAC"/>
    <w:rsid w:val="00504E44"/>
    <w:rsid w:val="00506729"/>
    <w:rsid w:val="00507A87"/>
    <w:rsid w:val="00510FBB"/>
    <w:rsid w:val="0051194D"/>
    <w:rsid w:val="00512C40"/>
    <w:rsid w:val="0051367B"/>
    <w:rsid w:val="00513A9A"/>
    <w:rsid w:val="00515DF7"/>
    <w:rsid w:val="00516CE7"/>
    <w:rsid w:val="00517003"/>
    <w:rsid w:val="005173AE"/>
    <w:rsid w:val="00517BB0"/>
    <w:rsid w:val="005200DA"/>
    <w:rsid w:val="005201C2"/>
    <w:rsid w:val="00520EFE"/>
    <w:rsid w:val="005214C1"/>
    <w:rsid w:val="00521ADC"/>
    <w:rsid w:val="00522700"/>
    <w:rsid w:val="005228CF"/>
    <w:rsid w:val="00522FD6"/>
    <w:rsid w:val="00524633"/>
    <w:rsid w:val="00526258"/>
    <w:rsid w:val="00526856"/>
    <w:rsid w:val="00527CD7"/>
    <w:rsid w:val="00527DA2"/>
    <w:rsid w:val="005308F9"/>
    <w:rsid w:val="00530E4E"/>
    <w:rsid w:val="00531A66"/>
    <w:rsid w:val="0053201B"/>
    <w:rsid w:val="005321C3"/>
    <w:rsid w:val="005339FF"/>
    <w:rsid w:val="00533CCE"/>
    <w:rsid w:val="00533EC4"/>
    <w:rsid w:val="00535222"/>
    <w:rsid w:val="005372D0"/>
    <w:rsid w:val="00537AE0"/>
    <w:rsid w:val="00540823"/>
    <w:rsid w:val="00541236"/>
    <w:rsid w:val="0054255D"/>
    <w:rsid w:val="00543EB1"/>
    <w:rsid w:val="00544167"/>
    <w:rsid w:val="00544B88"/>
    <w:rsid w:val="00544EDA"/>
    <w:rsid w:val="005458EE"/>
    <w:rsid w:val="00545CFA"/>
    <w:rsid w:val="005463D6"/>
    <w:rsid w:val="00547176"/>
    <w:rsid w:val="00551F0C"/>
    <w:rsid w:val="00553000"/>
    <w:rsid w:val="005530EE"/>
    <w:rsid w:val="0055368D"/>
    <w:rsid w:val="00553B47"/>
    <w:rsid w:val="005542F6"/>
    <w:rsid w:val="00554707"/>
    <w:rsid w:val="00556A46"/>
    <w:rsid w:val="00557C4C"/>
    <w:rsid w:val="00557CF2"/>
    <w:rsid w:val="0056073E"/>
    <w:rsid w:val="005607DB"/>
    <w:rsid w:val="0056128F"/>
    <w:rsid w:val="0056198D"/>
    <w:rsid w:val="00563D37"/>
    <w:rsid w:val="00564F78"/>
    <w:rsid w:val="005653EF"/>
    <w:rsid w:val="00565495"/>
    <w:rsid w:val="00565ADB"/>
    <w:rsid w:val="00566083"/>
    <w:rsid w:val="00567ADD"/>
    <w:rsid w:val="00570117"/>
    <w:rsid w:val="005704EA"/>
    <w:rsid w:val="00570C90"/>
    <w:rsid w:val="00572376"/>
    <w:rsid w:val="00572B8D"/>
    <w:rsid w:val="00572E31"/>
    <w:rsid w:val="00573307"/>
    <w:rsid w:val="00573520"/>
    <w:rsid w:val="005736D0"/>
    <w:rsid w:val="0057465D"/>
    <w:rsid w:val="00575A7E"/>
    <w:rsid w:val="005778A1"/>
    <w:rsid w:val="00577A31"/>
    <w:rsid w:val="00580D28"/>
    <w:rsid w:val="00580FF6"/>
    <w:rsid w:val="005821E6"/>
    <w:rsid w:val="00583012"/>
    <w:rsid w:val="00583625"/>
    <w:rsid w:val="00583642"/>
    <w:rsid w:val="0058428F"/>
    <w:rsid w:val="00584296"/>
    <w:rsid w:val="0058468D"/>
    <w:rsid w:val="005848FF"/>
    <w:rsid w:val="00584E85"/>
    <w:rsid w:val="005850F2"/>
    <w:rsid w:val="005858A3"/>
    <w:rsid w:val="00585E06"/>
    <w:rsid w:val="005869D0"/>
    <w:rsid w:val="005877D2"/>
    <w:rsid w:val="00587D87"/>
    <w:rsid w:val="00587E72"/>
    <w:rsid w:val="005902A5"/>
    <w:rsid w:val="005917C3"/>
    <w:rsid w:val="00591C91"/>
    <w:rsid w:val="005921C2"/>
    <w:rsid w:val="0059243D"/>
    <w:rsid w:val="0059251E"/>
    <w:rsid w:val="00593416"/>
    <w:rsid w:val="005937B3"/>
    <w:rsid w:val="00593E86"/>
    <w:rsid w:val="005945A1"/>
    <w:rsid w:val="00594B35"/>
    <w:rsid w:val="005950C2"/>
    <w:rsid w:val="00595A49"/>
    <w:rsid w:val="00596E81"/>
    <w:rsid w:val="00597401"/>
    <w:rsid w:val="0059747A"/>
    <w:rsid w:val="005A0375"/>
    <w:rsid w:val="005A0FC7"/>
    <w:rsid w:val="005A2963"/>
    <w:rsid w:val="005A2A79"/>
    <w:rsid w:val="005A3743"/>
    <w:rsid w:val="005A3D4B"/>
    <w:rsid w:val="005A52D4"/>
    <w:rsid w:val="005A5B8D"/>
    <w:rsid w:val="005A5F41"/>
    <w:rsid w:val="005A68C2"/>
    <w:rsid w:val="005A780F"/>
    <w:rsid w:val="005B0F2A"/>
    <w:rsid w:val="005B2ABB"/>
    <w:rsid w:val="005B3488"/>
    <w:rsid w:val="005B4149"/>
    <w:rsid w:val="005B4662"/>
    <w:rsid w:val="005B5C77"/>
    <w:rsid w:val="005B729F"/>
    <w:rsid w:val="005C0042"/>
    <w:rsid w:val="005C095F"/>
    <w:rsid w:val="005C0D8A"/>
    <w:rsid w:val="005C1DEC"/>
    <w:rsid w:val="005C1F09"/>
    <w:rsid w:val="005C2067"/>
    <w:rsid w:val="005C3218"/>
    <w:rsid w:val="005C46BD"/>
    <w:rsid w:val="005C559D"/>
    <w:rsid w:val="005C6B47"/>
    <w:rsid w:val="005C72A3"/>
    <w:rsid w:val="005C794A"/>
    <w:rsid w:val="005C79DC"/>
    <w:rsid w:val="005D2848"/>
    <w:rsid w:val="005D3E1C"/>
    <w:rsid w:val="005D42FD"/>
    <w:rsid w:val="005D45CD"/>
    <w:rsid w:val="005D7B9F"/>
    <w:rsid w:val="005D7C9F"/>
    <w:rsid w:val="005E1D0D"/>
    <w:rsid w:val="005E2B30"/>
    <w:rsid w:val="005E2CD6"/>
    <w:rsid w:val="005E5A7E"/>
    <w:rsid w:val="005E6ADB"/>
    <w:rsid w:val="005F0FE3"/>
    <w:rsid w:val="005F46ED"/>
    <w:rsid w:val="005F4CFA"/>
    <w:rsid w:val="005F5C76"/>
    <w:rsid w:val="005F5E57"/>
    <w:rsid w:val="005F658C"/>
    <w:rsid w:val="005F708C"/>
    <w:rsid w:val="005F7D04"/>
    <w:rsid w:val="00601238"/>
    <w:rsid w:val="006012E8"/>
    <w:rsid w:val="006018F7"/>
    <w:rsid w:val="0060191D"/>
    <w:rsid w:val="00602EEA"/>
    <w:rsid w:val="006032B3"/>
    <w:rsid w:val="00604638"/>
    <w:rsid w:val="00605242"/>
    <w:rsid w:val="0060533A"/>
    <w:rsid w:val="006067F2"/>
    <w:rsid w:val="006073CC"/>
    <w:rsid w:val="00607DBA"/>
    <w:rsid w:val="00610CB3"/>
    <w:rsid w:val="00610D15"/>
    <w:rsid w:val="00611271"/>
    <w:rsid w:val="0061321A"/>
    <w:rsid w:val="006149FA"/>
    <w:rsid w:val="00614EDB"/>
    <w:rsid w:val="00615095"/>
    <w:rsid w:val="006159E8"/>
    <w:rsid w:val="0062026B"/>
    <w:rsid w:val="0062034A"/>
    <w:rsid w:val="006207CB"/>
    <w:rsid w:val="00620913"/>
    <w:rsid w:val="00620979"/>
    <w:rsid w:val="00621F87"/>
    <w:rsid w:val="00622089"/>
    <w:rsid w:val="0062212F"/>
    <w:rsid w:val="00622D41"/>
    <w:rsid w:val="0062349E"/>
    <w:rsid w:val="006237F8"/>
    <w:rsid w:val="00625ABB"/>
    <w:rsid w:val="00625B3E"/>
    <w:rsid w:val="0062764F"/>
    <w:rsid w:val="00627779"/>
    <w:rsid w:val="00627F60"/>
    <w:rsid w:val="00630969"/>
    <w:rsid w:val="00630BD6"/>
    <w:rsid w:val="00631342"/>
    <w:rsid w:val="00631E42"/>
    <w:rsid w:val="00631EAB"/>
    <w:rsid w:val="00632113"/>
    <w:rsid w:val="0063291E"/>
    <w:rsid w:val="00633177"/>
    <w:rsid w:val="0063343D"/>
    <w:rsid w:val="0063345D"/>
    <w:rsid w:val="00635BB8"/>
    <w:rsid w:val="0064023F"/>
    <w:rsid w:val="00640537"/>
    <w:rsid w:val="00640607"/>
    <w:rsid w:val="00641355"/>
    <w:rsid w:val="006416EB"/>
    <w:rsid w:val="0064218F"/>
    <w:rsid w:val="006422E8"/>
    <w:rsid w:val="00642693"/>
    <w:rsid w:val="006427AB"/>
    <w:rsid w:val="006429B3"/>
    <w:rsid w:val="00645078"/>
    <w:rsid w:val="00645822"/>
    <w:rsid w:val="00646067"/>
    <w:rsid w:val="0064745A"/>
    <w:rsid w:val="00650164"/>
    <w:rsid w:val="006505A8"/>
    <w:rsid w:val="00650730"/>
    <w:rsid w:val="0065093B"/>
    <w:rsid w:val="00651367"/>
    <w:rsid w:val="006513F9"/>
    <w:rsid w:val="00651D4B"/>
    <w:rsid w:val="00651ED7"/>
    <w:rsid w:val="006525FC"/>
    <w:rsid w:val="0065441A"/>
    <w:rsid w:val="006557E8"/>
    <w:rsid w:val="00655AE9"/>
    <w:rsid w:val="00656BFA"/>
    <w:rsid w:val="006574F3"/>
    <w:rsid w:val="006603BD"/>
    <w:rsid w:val="00660456"/>
    <w:rsid w:val="00661500"/>
    <w:rsid w:val="00661D7C"/>
    <w:rsid w:val="00661F4F"/>
    <w:rsid w:val="0066269E"/>
    <w:rsid w:val="00662701"/>
    <w:rsid w:val="0066427D"/>
    <w:rsid w:val="00664467"/>
    <w:rsid w:val="006649AB"/>
    <w:rsid w:val="0066504F"/>
    <w:rsid w:val="0066549B"/>
    <w:rsid w:val="00665E6F"/>
    <w:rsid w:val="006671F7"/>
    <w:rsid w:val="006704DA"/>
    <w:rsid w:val="00670CF0"/>
    <w:rsid w:val="0067189B"/>
    <w:rsid w:val="0067192D"/>
    <w:rsid w:val="006720D5"/>
    <w:rsid w:val="00675139"/>
    <w:rsid w:val="00675152"/>
    <w:rsid w:val="00676EB1"/>
    <w:rsid w:val="00677BC2"/>
    <w:rsid w:val="006812A4"/>
    <w:rsid w:val="006818E8"/>
    <w:rsid w:val="0068238F"/>
    <w:rsid w:val="00682AF1"/>
    <w:rsid w:val="00684297"/>
    <w:rsid w:val="00686254"/>
    <w:rsid w:val="00687FCA"/>
    <w:rsid w:val="0069023C"/>
    <w:rsid w:val="006915DD"/>
    <w:rsid w:val="00691CDE"/>
    <w:rsid w:val="00691D98"/>
    <w:rsid w:val="00691F25"/>
    <w:rsid w:val="0069215D"/>
    <w:rsid w:val="00692B9C"/>
    <w:rsid w:val="00692C24"/>
    <w:rsid w:val="00695FB1"/>
    <w:rsid w:val="00697080"/>
    <w:rsid w:val="006975BD"/>
    <w:rsid w:val="006A0DA5"/>
    <w:rsid w:val="006A10D1"/>
    <w:rsid w:val="006A122D"/>
    <w:rsid w:val="006A1514"/>
    <w:rsid w:val="006A19A1"/>
    <w:rsid w:val="006A2164"/>
    <w:rsid w:val="006A2239"/>
    <w:rsid w:val="006A2DE3"/>
    <w:rsid w:val="006A301B"/>
    <w:rsid w:val="006A3726"/>
    <w:rsid w:val="006A4368"/>
    <w:rsid w:val="006A62A2"/>
    <w:rsid w:val="006A63DF"/>
    <w:rsid w:val="006B10A6"/>
    <w:rsid w:val="006B1A68"/>
    <w:rsid w:val="006B201D"/>
    <w:rsid w:val="006B276E"/>
    <w:rsid w:val="006B5F84"/>
    <w:rsid w:val="006B6100"/>
    <w:rsid w:val="006B6B47"/>
    <w:rsid w:val="006B71C6"/>
    <w:rsid w:val="006B7C6D"/>
    <w:rsid w:val="006C06D2"/>
    <w:rsid w:val="006C54E1"/>
    <w:rsid w:val="006C61A6"/>
    <w:rsid w:val="006C6ABF"/>
    <w:rsid w:val="006D00F2"/>
    <w:rsid w:val="006D0EB7"/>
    <w:rsid w:val="006D176D"/>
    <w:rsid w:val="006D1B7A"/>
    <w:rsid w:val="006D2ACB"/>
    <w:rsid w:val="006D4EAE"/>
    <w:rsid w:val="006D66B6"/>
    <w:rsid w:val="006D6E76"/>
    <w:rsid w:val="006D77FC"/>
    <w:rsid w:val="006D7D5C"/>
    <w:rsid w:val="006E0771"/>
    <w:rsid w:val="006E1528"/>
    <w:rsid w:val="006E1B3E"/>
    <w:rsid w:val="006E1C64"/>
    <w:rsid w:val="006E30BE"/>
    <w:rsid w:val="006E3CB7"/>
    <w:rsid w:val="006E5BF5"/>
    <w:rsid w:val="006E6062"/>
    <w:rsid w:val="006E60CD"/>
    <w:rsid w:val="006E6173"/>
    <w:rsid w:val="006E61A9"/>
    <w:rsid w:val="006E7545"/>
    <w:rsid w:val="006F0AE0"/>
    <w:rsid w:val="006F0F3A"/>
    <w:rsid w:val="006F1884"/>
    <w:rsid w:val="006F3012"/>
    <w:rsid w:val="006F3091"/>
    <w:rsid w:val="006F3B94"/>
    <w:rsid w:val="006F404D"/>
    <w:rsid w:val="006F5D70"/>
    <w:rsid w:val="006F65EF"/>
    <w:rsid w:val="006F6E1C"/>
    <w:rsid w:val="006F7584"/>
    <w:rsid w:val="006F79EA"/>
    <w:rsid w:val="007000FD"/>
    <w:rsid w:val="00700EE9"/>
    <w:rsid w:val="0070197B"/>
    <w:rsid w:val="00701B7C"/>
    <w:rsid w:val="00701BF0"/>
    <w:rsid w:val="00701D57"/>
    <w:rsid w:val="007033BC"/>
    <w:rsid w:val="007036D6"/>
    <w:rsid w:val="00704335"/>
    <w:rsid w:val="00704338"/>
    <w:rsid w:val="00704356"/>
    <w:rsid w:val="0070665E"/>
    <w:rsid w:val="00707712"/>
    <w:rsid w:val="00707FC5"/>
    <w:rsid w:val="00711288"/>
    <w:rsid w:val="007113EB"/>
    <w:rsid w:val="0071198E"/>
    <w:rsid w:val="00714324"/>
    <w:rsid w:val="0071475A"/>
    <w:rsid w:val="00715269"/>
    <w:rsid w:val="007152E9"/>
    <w:rsid w:val="0071664F"/>
    <w:rsid w:val="00716D1B"/>
    <w:rsid w:val="007172FD"/>
    <w:rsid w:val="00717BDE"/>
    <w:rsid w:val="0072163B"/>
    <w:rsid w:val="007229EE"/>
    <w:rsid w:val="007233CD"/>
    <w:rsid w:val="00723456"/>
    <w:rsid w:val="00724E91"/>
    <w:rsid w:val="00725693"/>
    <w:rsid w:val="00725855"/>
    <w:rsid w:val="0072600B"/>
    <w:rsid w:val="00726EF2"/>
    <w:rsid w:val="00727E4C"/>
    <w:rsid w:val="007309E3"/>
    <w:rsid w:val="00730F2F"/>
    <w:rsid w:val="00732C15"/>
    <w:rsid w:val="00733BC0"/>
    <w:rsid w:val="00734624"/>
    <w:rsid w:val="0073462C"/>
    <w:rsid w:val="00734C5A"/>
    <w:rsid w:val="00735819"/>
    <w:rsid w:val="007360B6"/>
    <w:rsid w:val="00737A35"/>
    <w:rsid w:val="00740010"/>
    <w:rsid w:val="007413B5"/>
    <w:rsid w:val="00743139"/>
    <w:rsid w:val="00743D94"/>
    <w:rsid w:val="00745D98"/>
    <w:rsid w:val="00746CC6"/>
    <w:rsid w:val="00751AF5"/>
    <w:rsid w:val="00752CF5"/>
    <w:rsid w:val="0075306C"/>
    <w:rsid w:val="007532B0"/>
    <w:rsid w:val="00753584"/>
    <w:rsid w:val="00753929"/>
    <w:rsid w:val="00753B7B"/>
    <w:rsid w:val="00753F33"/>
    <w:rsid w:val="00755A0A"/>
    <w:rsid w:val="00755ECC"/>
    <w:rsid w:val="007569AA"/>
    <w:rsid w:val="00757CFE"/>
    <w:rsid w:val="00760517"/>
    <w:rsid w:val="007620CC"/>
    <w:rsid w:val="007648B4"/>
    <w:rsid w:val="00764B8C"/>
    <w:rsid w:val="00765193"/>
    <w:rsid w:val="007651D6"/>
    <w:rsid w:val="007652DF"/>
    <w:rsid w:val="007659C3"/>
    <w:rsid w:val="0076651A"/>
    <w:rsid w:val="00767FFE"/>
    <w:rsid w:val="0077118E"/>
    <w:rsid w:val="00771483"/>
    <w:rsid w:val="00772BB9"/>
    <w:rsid w:val="007752D7"/>
    <w:rsid w:val="00775443"/>
    <w:rsid w:val="00776003"/>
    <w:rsid w:val="007765A6"/>
    <w:rsid w:val="007768C5"/>
    <w:rsid w:val="00776C3F"/>
    <w:rsid w:val="00780157"/>
    <w:rsid w:val="00780BF6"/>
    <w:rsid w:val="00780D24"/>
    <w:rsid w:val="00781A0F"/>
    <w:rsid w:val="007834B6"/>
    <w:rsid w:val="00783597"/>
    <w:rsid w:val="007844B3"/>
    <w:rsid w:val="007845BD"/>
    <w:rsid w:val="00784E60"/>
    <w:rsid w:val="00785D18"/>
    <w:rsid w:val="007877DF"/>
    <w:rsid w:val="007911C4"/>
    <w:rsid w:val="007913D1"/>
    <w:rsid w:val="00791C45"/>
    <w:rsid w:val="00791DB1"/>
    <w:rsid w:val="00792887"/>
    <w:rsid w:val="007932F1"/>
    <w:rsid w:val="00793F0C"/>
    <w:rsid w:val="0079442F"/>
    <w:rsid w:val="00795842"/>
    <w:rsid w:val="00795E7F"/>
    <w:rsid w:val="00796418"/>
    <w:rsid w:val="0079748C"/>
    <w:rsid w:val="00797624"/>
    <w:rsid w:val="0079772F"/>
    <w:rsid w:val="00797996"/>
    <w:rsid w:val="007A0389"/>
    <w:rsid w:val="007A1DF0"/>
    <w:rsid w:val="007A342B"/>
    <w:rsid w:val="007A36B3"/>
    <w:rsid w:val="007A373E"/>
    <w:rsid w:val="007A384D"/>
    <w:rsid w:val="007A4D58"/>
    <w:rsid w:val="007A5970"/>
    <w:rsid w:val="007A5A0A"/>
    <w:rsid w:val="007A5D91"/>
    <w:rsid w:val="007A5E7A"/>
    <w:rsid w:val="007A6201"/>
    <w:rsid w:val="007A7127"/>
    <w:rsid w:val="007A7630"/>
    <w:rsid w:val="007A7D9B"/>
    <w:rsid w:val="007B1347"/>
    <w:rsid w:val="007B1B03"/>
    <w:rsid w:val="007B2B68"/>
    <w:rsid w:val="007B47CC"/>
    <w:rsid w:val="007B6F37"/>
    <w:rsid w:val="007B7261"/>
    <w:rsid w:val="007B74AD"/>
    <w:rsid w:val="007C1E13"/>
    <w:rsid w:val="007C47D3"/>
    <w:rsid w:val="007C4F98"/>
    <w:rsid w:val="007C7B58"/>
    <w:rsid w:val="007D111C"/>
    <w:rsid w:val="007D35DD"/>
    <w:rsid w:val="007D3BF6"/>
    <w:rsid w:val="007D3D58"/>
    <w:rsid w:val="007D40AB"/>
    <w:rsid w:val="007D4951"/>
    <w:rsid w:val="007D5C33"/>
    <w:rsid w:val="007D5D0E"/>
    <w:rsid w:val="007D6044"/>
    <w:rsid w:val="007D6442"/>
    <w:rsid w:val="007D70CE"/>
    <w:rsid w:val="007D7101"/>
    <w:rsid w:val="007E00EC"/>
    <w:rsid w:val="007E1837"/>
    <w:rsid w:val="007E3BAE"/>
    <w:rsid w:val="007E41A5"/>
    <w:rsid w:val="007E43CD"/>
    <w:rsid w:val="007E4764"/>
    <w:rsid w:val="007E5A29"/>
    <w:rsid w:val="007E62FF"/>
    <w:rsid w:val="007E71A9"/>
    <w:rsid w:val="007F090D"/>
    <w:rsid w:val="007F0C4C"/>
    <w:rsid w:val="007F1490"/>
    <w:rsid w:val="007F251B"/>
    <w:rsid w:val="007F2C6D"/>
    <w:rsid w:val="007F31CB"/>
    <w:rsid w:val="007F38C2"/>
    <w:rsid w:val="007F39D9"/>
    <w:rsid w:val="007F4302"/>
    <w:rsid w:val="007F44F3"/>
    <w:rsid w:val="007F4974"/>
    <w:rsid w:val="007F65AD"/>
    <w:rsid w:val="007F78EF"/>
    <w:rsid w:val="008007CB"/>
    <w:rsid w:val="00800B37"/>
    <w:rsid w:val="00801587"/>
    <w:rsid w:val="008019EE"/>
    <w:rsid w:val="008029B0"/>
    <w:rsid w:val="00802A14"/>
    <w:rsid w:val="00804452"/>
    <w:rsid w:val="00804DB9"/>
    <w:rsid w:val="00806995"/>
    <w:rsid w:val="00807000"/>
    <w:rsid w:val="00807B69"/>
    <w:rsid w:val="00807B6B"/>
    <w:rsid w:val="00810ECC"/>
    <w:rsid w:val="0081171B"/>
    <w:rsid w:val="00813290"/>
    <w:rsid w:val="0081387C"/>
    <w:rsid w:val="00813E74"/>
    <w:rsid w:val="00814609"/>
    <w:rsid w:val="008148E0"/>
    <w:rsid w:val="00814983"/>
    <w:rsid w:val="00815049"/>
    <w:rsid w:val="00816451"/>
    <w:rsid w:val="008166BD"/>
    <w:rsid w:val="00816CBE"/>
    <w:rsid w:val="0082130D"/>
    <w:rsid w:val="00821D57"/>
    <w:rsid w:val="008222E6"/>
    <w:rsid w:val="00823C37"/>
    <w:rsid w:val="00824C5F"/>
    <w:rsid w:val="00825972"/>
    <w:rsid w:val="00825B3D"/>
    <w:rsid w:val="00830A66"/>
    <w:rsid w:val="00830CD9"/>
    <w:rsid w:val="00831429"/>
    <w:rsid w:val="008315AE"/>
    <w:rsid w:val="008322F8"/>
    <w:rsid w:val="0083362B"/>
    <w:rsid w:val="00833B16"/>
    <w:rsid w:val="00833C23"/>
    <w:rsid w:val="00833EE2"/>
    <w:rsid w:val="00835A17"/>
    <w:rsid w:val="0083601B"/>
    <w:rsid w:val="00836D6B"/>
    <w:rsid w:val="00837391"/>
    <w:rsid w:val="00841D60"/>
    <w:rsid w:val="00843999"/>
    <w:rsid w:val="00844422"/>
    <w:rsid w:val="00844FD5"/>
    <w:rsid w:val="00845759"/>
    <w:rsid w:val="00845931"/>
    <w:rsid w:val="00845C1D"/>
    <w:rsid w:val="00846529"/>
    <w:rsid w:val="00846644"/>
    <w:rsid w:val="0084733A"/>
    <w:rsid w:val="00847447"/>
    <w:rsid w:val="008507C6"/>
    <w:rsid w:val="00850C40"/>
    <w:rsid w:val="00852095"/>
    <w:rsid w:val="008523E6"/>
    <w:rsid w:val="008525A0"/>
    <w:rsid w:val="00852CEE"/>
    <w:rsid w:val="00853FA4"/>
    <w:rsid w:val="0085750B"/>
    <w:rsid w:val="00860994"/>
    <w:rsid w:val="00861653"/>
    <w:rsid w:val="00862909"/>
    <w:rsid w:val="0086294C"/>
    <w:rsid w:val="0086321C"/>
    <w:rsid w:val="0086362C"/>
    <w:rsid w:val="00863FDB"/>
    <w:rsid w:val="00865069"/>
    <w:rsid w:val="00865544"/>
    <w:rsid w:val="008656B3"/>
    <w:rsid w:val="00865FC8"/>
    <w:rsid w:val="00866CEB"/>
    <w:rsid w:val="00867A9A"/>
    <w:rsid w:val="00870460"/>
    <w:rsid w:val="00870B54"/>
    <w:rsid w:val="00873CD5"/>
    <w:rsid w:val="008746D8"/>
    <w:rsid w:val="008753A6"/>
    <w:rsid w:val="00876245"/>
    <w:rsid w:val="00876515"/>
    <w:rsid w:val="00876A3A"/>
    <w:rsid w:val="00877785"/>
    <w:rsid w:val="0088172E"/>
    <w:rsid w:val="00882064"/>
    <w:rsid w:val="008823F5"/>
    <w:rsid w:val="0088253A"/>
    <w:rsid w:val="0088297B"/>
    <w:rsid w:val="008829EC"/>
    <w:rsid w:val="00882BA1"/>
    <w:rsid w:val="00882DE3"/>
    <w:rsid w:val="008841F5"/>
    <w:rsid w:val="00884487"/>
    <w:rsid w:val="00885313"/>
    <w:rsid w:val="0088545A"/>
    <w:rsid w:val="0088622E"/>
    <w:rsid w:val="00886A3F"/>
    <w:rsid w:val="00886D3B"/>
    <w:rsid w:val="00887507"/>
    <w:rsid w:val="008900EC"/>
    <w:rsid w:val="00890F12"/>
    <w:rsid w:val="00891C4D"/>
    <w:rsid w:val="00891DF1"/>
    <w:rsid w:val="008922C2"/>
    <w:rsid w:val="00892825"/>
    <w:rsid w:val="00892EFF"/>
    <w:rsid w:val="008931EC"/>
    <w:rsid w:val="00893246"/>
    <w:rsid w:val="00893637"/>
    <w:rsid w:val="00893A0A"/>
    <w:rsid w:val="00893AF4"/>
    <w:rsid w:val="008943D5"/>
    <w:rsid w:val="00894830"/>
    <w:rsid w:val="00896FA9"/>
    <w:rsid w:val="00897B6A"/>
    <w:rsid w:val="008A0769"/>
    <w:rsid w:val="008A08D3"/>
    <w:rsid w:val="008A136F"/>
    <w:rsid w:val="008A1644"/>
    <w:rsid w:val="008A1EF6"/>
    <w:rsid w:val="008A2045"/>
    <w:rsid w:val="008A4407"/>
    <w:rsid w:val="008A601A"/>
    <w:rsid w:val="008A6C01"/>
    <w:rsid w:val="008A79F7"/>
    <w:rsid w:val="008B004B"/>
    <w:rsid w:val="008B04A1"/>
    <w:rsid w:val="008B0DA2"/>
    <w:rsid w:val="008B0FA2"/>
    <w:rsid w:val="008B2607"/>
    <w:rsid w:val="008B2E8D"/>
    <w:rsid w:val="008B346D"/>
    <w:rsid w:val="008B3F23"/>
    <w:rsid w:val="008B5AFC"/>
    <w:rsid w:val="008B6018"/>
    <w:rsid w:val="008B6EC3"/>
    <w:rsid w:val="008B70AD"/>
    <w:rsid w:val="008B7459"/>
    <w:rsid w:val="008B788E"/>
    <w:rsid w:val="008B7DBF"/>
    <w:rsid w:val="008C0A97"/>
    <w:rsid w:val="008C0CA9"/>
    <w:rsid w:val="008C16C9"/>
    <w:rsid w:val="008C2C77"/>
    <w:rsid w:val="008C2FE9"/>
    <w:rsid w:val="008C3000"/>
    <w:rsid w:val="008C3B7E"/>
    <w:rsid w:val="008C3F66"/>
    <w:rsid w:val="008C43E3"/>
    <w:rsid w:val="008C5577"/>
    <w:rsid w:val="008C5E10"/>
    <w:rsid w:val="008C7743"/>
    <w:rsid w:val="008C7D58"/>
    <w:rsid w:val="008D076C"/>
    <w:rsid w:val="008D0EDD"/>
    <w:rsid w:val="008D18B4"/>
    <w:rsid w:val="008D1DED"/>
    <w:rsid w:val="008D27E3"/>
    <w:rsid w:val="008D2E95"/>
    <w:rsid w:val="008D32AC"/>
    <w:rsid w:val="008D46A5"/>
    <w:rsid w:val="008D4C28"/>
    <w:rsid w:val="008D5E3B"/>
    <w:rsid w:val="008D70AD"/>
    <w:rsid w:val="008D70E1"/>
    <w:rsid w:val="008D70F0"/>
    <w:rsid w:val="008D766D"/>
    <w:rsid w:val="008E08BF"/>
    <w:rsid w:val="008E196A"/>
    <w:rsid w:val="008E1D72"/>
    <w:rsid w:val="008E24E6"/>
    <w:rsid w:val="008E3225"/>
    <w:rsid w:val="008E3366"/>
    <w:rsid w:val="008E353C"/>
    <w:rsid w:val="008E3705"/>
    <w:rsid w:val="008E4B51"/>
    <w:rsid w:val="008E5593"/>
    <w:rsid w:val="008E798B"/>
    <w:rsid w:val="008E7CCB"/>
    <w:rsid w:val="008E7D60"/>
    <w:rsid w:val="008F020F"/>
    <w:rsid w:val="008F03A5"/>
    <w:rsid w:val="008F177C"/>
    <w:rsid w:val="008F1A76"/>
    <w:rsid w:val="008F1FF7"/>
    <w:rsid w:val="008F35E3"/>
    <w:rsid w:val="008F3B2D"/>
    <w:rsid w:val="008F535B"/>
    <w:rsid w:val="008F5E5B"/>
    <w:rsid w:val="008F7338"/>
    <w:rsid w:val="008F767E"/>
    <w:rsid w:val="00900092"/>
    <w:rsid w:val="00901674"/>
    <w:rsid w:val="009022F1"/>
    <w:rsid w:val="00902512"/>
    <w:rsid w:val="009041FA"/>
    <w:rsid w:val="00904824"/>
    <w:rsid w:val="00905ACC"/>
    <w:rsid w:val="00905C0E"/>
    <w:rsid w:val="00910A70"/>
    <w:rsid w:val="00910C7D"/>
    <w:rsid w:val="00910E9D"/>
    <w:rsid w:val="009113D5"/>
    <w:rsid w:val="009127A3"/>
    <w:rsid w:val="00912CF2"/>
    <w:rsid w:val="00912E17"/>
    <w:rsid w:val="00913898"/>
    <w:rsid w:val="00914972"/>
    <w:rsid w:val="0091498A"/>
    <w:rsid w:val="00915EE8"/>
    <w:rsid w:val="0091662B"/>
    <w:rsid w:val="00917878"/>
    <w:rsid w:val="0092059E"/>
    <w:rsid w:val="00920CFD"/>
    <w:rsid w:val="0092146A"/>
    <w:rsid w:val="009226AC"/>
    <w:rsid w:val="009226F6"/>
    <w:rsid w:val="0092331E"/>
    <w:rsid w:val="009235A6"/>
    <w:rsid w:val="00924D34"/>
    <w:rsid w:val="00925337"/>
    <w:rsid w:val="00926356"/>
    <w:rsid w:val="0092795A"/>
    <w:rsid w:val="00930163"/>
    <w:rsid w:val="00930544"/>
    <w:rsid w:val="00930F88"/>
    <w:rsid w:val="0093119B"/>
    <w:rsid w:val="0093120F"/>
    <w:rsid w:val="00931415"/>
    <w:rsid w:val="00931476"/>
    <w:rsid w:val="00931D04"/>
    <w:rsid w:val="00932640"/>
    <w:rsid w:val="00932825"/>
    <w:rsid w:val="00932959"/>
    <w:rsid w:val="00932E8A"/>
    <w:rsid w:val="00932F57"/>
    <w:rsid w:val="00932F8A"/>
    <w:rsid w:val="009339B4"/>
    <w:rsid w:val="00935B4F"/>
    <w:rsid w:val="009368EC"/>
    <w:rsid w:val="00936CBD"/>
    <w:rsid w:val="00936D01"/>
    <w:rsid w:val="00937E1D"/>
    <w:rsid w:val="00940EBF"/>
    <w:rsid w:val="0094148F"/>
    <w:rsid w:val="0094189F"/>
    <w:rsid w:val="009421C1"/>
    <w:rsid w:val="009424EB"/>
    <w:rsid w:val="00942B92"/>
    <w:rsid w:val="00942BA9"/>
    <w:rsid w:val="00943290"/>
    <w:rsid w:val="009436EC"/>
    <w:rsid w:val="00944210"/>
    <w:rsid w:val="009442C5"/>
    <w:rsid w:val="009448F9"/>
    <w:rsid w:val="009453CB"/>
    <w:rsid w:val="009453FB"/>
    <w:rsid w:val="0094546B"/>
    <w:rsid w:val="00945F43"/>
    <w:rsid w:val="009476CA"/>
    <w:rsid w:val="00947E69"/>
    <w:rsid w:val="009500AF"/>
    <w:rsid w:val="00950DAF"/>
    <w:rsid w:val="0095116F"/>
    <w:rsid w:val="00951EE5"/>
    <w:rsid w:val="0095287E"/>
    <w:rsid w:val="00952C33"/>
    <w:rsid w:val="00953887"/>
    <w:rsid w:val="00954D1C"/>
    <w:rsid w:val="00955118"/>
    <w:rsid w:val="0095540B"/>
    <w:rsid w:val="00955C8A"/>
    <w:rsid w:val="0095632B"/>
    <w:rsid w:val="00956455"/>
    <w:rsid w:val="009564C5"/>
    <w:rsid w:val="00956B31"/>
    <w:rsid w:val="00956CBC"/>
    <w:rsid w:val="00957691"/>
    <w:rsid w:val="00957C99"/>
    <w:rsid w:val="00960689"/>
    <w:rsid w:val="00961125"/>
    <w:rsid w:val="009618A6"/>
    <w:rsid w:val="00961AD8"/>
    <w:rsid w:val="00962419"/>
    <w:rsid w:val="00962A99"/>
    <w:rsid w:val="0096312A"/>
    <w:rsid w:val="009635A4"/>
    <w:rsid w:val="00965B52"/>
    <w:rsid w:val="00966AF6"/>
    <w:rsid w:val="0096767D"/>
    <w:rsid w:val="0096795A"/>
    <w:rsid w:val="009679F8"/>
    <w:rsid w:val="00970432"/>
    <w:rsid w:val="00970484"/>
    <w:rsid w:val="00970A1D"/>
    <w:rsid w:val="00970E2C"/>
    <w:rsid w:val="00971916"/>
    <w:rsid w:val="009721E5"/>
    <w:rsid w:val="00973620"/>
    <w:rsid w:val="00973A63"/>
    <w:rsid w:val="009743A7"/>
    <w:rsid w:val="00974CD4"/>
    <w:rsid w:val="00974E4F"/>
    <w:rsid w:val="00975646"/>
    <w:rsid w:val="00976579"/>
    <w:rsid w:val="0097667A"/>
    <w:rsid w:val="00976C25"/>
    <w:rsid w:val="00976D4A"/>
    <w:rsid w:val="009779F3"/>
    <w:rsid w:val="00977BD5"/>
    <w:rsid w:val="009809E0"/>
    <w:rsid w:val="00980BED"/>
    <w:rsid w:val="00980E95"/>
    <w:rsid w:val="009824E6"/>
    <w:rsid w:val="00984BFA"/>
    <w:rsid w:val="00984C46"/>
    <w:rsid w:val="00984FC9"/>
    <w:rsid w:val="00985DC5"/>
    <w:rsid w:val="00986442"/>
    <w:rsid w:val="009868ED"/>
    <w:rsid w:val="00991447"/>
    <w:rsid w:val="00991EA0"/>
    <w:rsid w:val="0099287F"/>
    <w:rsid w:val="00992895"/>
    <w:rsid w:val="00992EBA"/>
    <w:rsid w:val="00992F6A"/>
    <w:rsid w:val="009936F1"/>
    <w:rsid w:val="00993BAC"/>
    <w:rsid w:val="00994E8A"/>
    <w:rsid w:val="009950B9"/>
    <w:rsid w:val="00995500"/>
    <w:rsid w:val="009957A5"/>
    <w:rsid w:val="00996444"/>
    <w:rsid w:val="00996A65"/>
    <w:rsid w:val="00996B8C"/>
    <w:rsid w:val="00997578"/>
    <w:rsid w:val="009A152F"/>
    <w:rsid w:val="009A169C"/>
    <w:rsid w:val="009A16BA"/>
    <w:rsid w:val="009A46CF"/>
    <w:rsid w:val="009A48FF"/>
    <w:rsid w:val="009A497B"/>
    <w:rsid w:val="009A5017"/>
    <w:rsid w:val="009A5C59"/>
    <w:rsid w:val="009A5D00"/>
    <w:rsid w:val="009A61C4"/>
    <w:rsid w:val="009A6E1B"/>
    <w:rsid w:val="009A72F4"/>
    <w:rsid w:val="009B0570"/>
    <w:rsid w:val="009B1207"/>
    <w:rsid w:val="009B1D0A"/>
    <w:rsid w:val="009B257D"/>
    <w:rsid w:val="009B50DA"/>
    <w:rsid w:val="009C0BBE"/>
    <w:rsid w:val="009C0C21"/>
    <w:rsid w:val="009C0D0A"/>
    <w:rsid w:val="009C0E85"/>
    <w:rsid w:val="009C1BCF"/>
    <w:rsid w:val="009C2A1E"/>
    <w:rsid w:val="009C2B8F"/>
    <w:rsid w:val="009C38AD"/>
    <w:rsid w:val="009C4A30"/>
    <w:rsid w:val="009C5833"/>
    <w:rsid w:val="009C63D5"/>
    <w:rsid w:val="009C70FD"/>
    <w:rsid w:val="009D025A"/>
    <w:rsid w:val="009D0690"/>
    <w:rsid w:val="009D1C25"/>
    <w:rsid w:val="009D3E8A"/>
    <w:rsid w:val="009D3E8C"/>
    <w:rsid w:val="009D5A64"/>
    <w:rsid w:val="009D7C35"/>
    <w:rsid w:val="009D7DCE"/>
    <w:rsid w:val="009E1C63"/>
    <w:rsid w:val="009E4187"/>
    <w:rsid w:val="009E4B27"/>
    <w:rsid w:val="009E5231"/>
    <w:rsid w:val="009E60B5"/>
    <w:rsid w:val="009E6120"/>
    <w:rsid w:val="009E61F8"/>
    <w:rsid w:val="009E73D8"/>
    <w:rsid w:val="009F06C8"/>
    <w:rsid w:val="009F07B2"/>
    <w:rsid w:val="009F0B22"/>
    <w:rsid w:val="009F28BA"/>
    <w:rsid w:val="009F2BB2"/>
    <w:rsid w:val="009F4465"/>
    <w:rsid w:val="009F4895"/>
    <w:rsid w:val="009F48DB"/>
    <w:rsid w:val="009F4C13"/>
    <w:rsid w:val="009F638F"/>
    <w:rsid w:val="009F6B7D"/>
    <w:rsid w:val="009F6F8D"/>
    <w:rsid w:val="009F74BB"/>
    <w:rsid w:val="009F7D10"/>
    <w:rsid w:val="00A00B55"/>
    <w:rsid w:val="00A031CB"/>
    <w:rsid w:val="00A03823"/>
    <w:rsid w:val="00A046C6"/>
    <w:rsid w:val="00A04B7C"/>
    <w:rsid w:val="00A065D0"/>
    <w:rsid w:val="00A07666"/>
    <w:rsid w:val="00A07E07"/>
    <w:rsid w:val="00A07F63"/>
    <w:rsid w:val="00A1157A"/>
    <w:rsid w:val="00A1412C"/>
    <w:rsid w:val="00A14353"/>
    <w:rsid w:val="00A1502C"/>
    <w:rsid w:val="00A15220"/>
    <w:rsid w:val="00A154F8"/>
    <w:rsid w:val="00A159C4"/>
    <w:rsid w:val="00A15E09"/>
    <w:rsid w:val="00A1617C"/>
    <w:rsid w:val="00A16859"/>
    <w:rsid w:val="00A169FE"/>
    <w:rsid w:val="00A174FE"/>
    <w:rsid w:val="00A17A37"/>
    <w:rsid w:val="00A20446"/>
    <w:rsid w:val="00A21897"/>
    <w:rsid w:val="00A22719"/>
    <w:rsid w:val="00A22B89"/>
    <w:rsid w:val="00A22ED9"/>
    <w:rsid w:val="00A25146"/>
    <w:rsid w:val="00A26509"/>
    <w:rsid w:val="00A26D45"/>
    <w:rsid w:val="00A27324"/>
    <w:rsid w:val="00A27586"/>
    <w:rsid w:val="00A2766E"/>
    <w:rsid w:val="00A30973"/>
    <w:rsid w:val="00A309C4"/>
    <w:rsid w:val="00A316BA"/>
    <w:rsid w:val="00A31E9A"/>
    <w:rsid w:val="00A32A02"/>
    <w:rsid w:val="00A32D74"/>
    <w:rsid w:val="00A332C6"/>
    <w:rsid w:val="00A33A82"/>
    <w:rsid w:val="00A37F58"/>
    <w:rsid w:val="00A405D0"/>
    <w:rsid w:val="00A42F04"/>
    <w:rsid w:val="00A43983"/>
    <w:rsid w:val="00A43EF3"/>
    <w:rsid w:val="00A44E6D"/>
    <w:rsid w:val="00A46587"/>
    <w:rsid w:val="00A50071"/>
    <w:rsid w:val="00A50886"/>
    <w:rsid w:val="00A51F96"/>
    <w:rsid w:val="00A53246"/>
    <w:rsid w:val="00A54FF5"/>
    <w:rsid w:val="00A55002"/>
    <w:rsid w:val="00A561FE"/>
    <w:rsid w:val="00A5624A"/>
    <w:rsid w:val="00A571DF"/>
    <w:rsid w:val="00A60331"/>
    <w:rsid w:val="00A606D0"/>
    <w:rsid w:val="00A60BBC"/>
    <w:rsid w:val="00A61CA0"/>
    <w:rsid w:val="00A62611"/>
    <w:rsid w:val="00A6270F"/>
    <w:rsid w:val="00A63B21"/>
    <w:rsid w:val="00A63FC4"/>
    <w:rsid w:val="00A66BB3"/>
    <w:rsid w:val="00A67A90"/>
    <w:rsid w:val="00A67BDC"/>
    <w:rsid w:val="00A70AC5"/>
    <w:rsid w:val="00A71E93"/>
    <w:rsid w:val="00A724A1"/>
    <w:rsid w:val="00A724A4"/>
    <w:rsid w:val="00A72D8F"/>
    <w:rsid w:val="00A7325A"/>
    <w:rsid w:val="00A74C6F"/>
    <w:rsid w:val="00A767B6"/>
    <w:rsid w:val="00A770FF"/>
    <w:rsid w:val="00A7729B"/>
    <w:rsid w:val="00A776C2"/>
    <w:rsid w:val="00A77D44"/>
    <w:rsid w:val="00A8005E"/>
    <w:rsid w:val="00A800FC"/>
    <w:rsid w:val="00A812D1"/>
    <w:rsid w:val="00A817F1"/>
    <w:rsid w:val="00A85785"/>
    <w:rsid w:val="00A867F4"/>
    <w:rsid w:val="00A86E34"/>
    <w:rsid w:val="00A86F41"/>
    <w:rsid w:val="00A875E9"/>
    <w:rsid w:val="00A9240E"/>
    <w:rsid w:val="00A943EB"/>
    <w:rsid w:val="00A945DF"/>
    <w:rsid w:val="00A979C3"/>
    <w:rsid w:val="00AA1F3B"/>
    <w:rsid w:val="00AA503F"/>
    <w:rsid w:val="00AA51EE"/>
    <w:rsid w:val="00AA6314"/>
    <w:rsid w:val="00AB020E"/>
    <w:rsid w:val="00AB05DC"/>
    <w:rsid w:val="00AB083F"/>
    <w:rsid w:val="00AB0DA8"/>
    <w:rsid w:val="00AB0E84"/>
    <w:rsid w:val="00AB1870"/>
    <w:rsid w:val="00AB2096"/>
    <w:rsid w:val="00AB465D"/>
    <w:rsid w:val="00AB799E"/>
    <w:rsid w:val="00AC0E3A"/>
    <w:rsid w:val="00AC0FD5"/>
    <w:rsid w:val="00AC15FF"/>
    <w:rsid w:val="00AC1E5E"/>
    <w:rsid w:val="00AC21E5"/>
    <w:rsid w:val="00AC3DF2"/>
    <w:rsid w:val="00AC5779"/>
    <w:rsid w:val="00AC5FD8"/>
    <w:rsid w:val="00AC6533"/>
    <w:rsid w:val="00AC6ECB"/>
    <w:rsid w:val="00AD08DD"/>
    <w:rsid w:val="00AD0D00"/>
    <w:rsid w:val="00AD3FA9"/>
    <w:rsid w:val="00AD426F"/>
    <w:rsid w:val="00AD5575"/>
    <w:rsid w:val="00AD63CB"/>
    <w:rsid w:val="00AE0102"/>
    <w:rsid w:val="00AE074F"/>
    <w:rsid w:val="00AE35C4"/>
    <w:rsid w:val="00AE38B4"/>
    <w:rsid w:val="00AE5438"/>
    <w:rsid w:val="00AE598C"/>
    <w:rsid w:val="00AE5C53"/>
    <w:rsid w:val="00AE5EAD"/>
    <w:rsid w:val="00AE625B"/>
    <w:rsid w:val="00AE69F7"/>
    <w:rsid w:val="00AE75E3"/>
    <w:rsid w:val="00AF1B41"/>
    <w:rsid w:val="00AF1BBA"/>
    <w:rsid w:val="00AF1BE7"/>
    <w:rsid w:val="00AF1C9E"/>
    <w:rsid w:val="00AF2232"/>
    <w:rsid w:val="00AF3275"/>
    <w:rsid w:val="00AF34DB"/>
    <w:rsid w:val="00AF365D"/>
    <w:rsid w:val="00AF41F7"/>
    <w:rsid w:val="00AF42F9"/>
    <w:rsid w:val="00AF4833"/>
    <w:rsid w:val="00AF6EC5"/>
    <w:rsid w:val="00AF70E2"/>
    <w:rsid w:val="00AF7719"/>
    <w:rsid w:val="00B02199"/>
    <w:rsid w:val="00B02E6F"/>
    <w:rsid w:val="00B038A1"/>
    <w:rsid w:val="00B04C54"/>
    <w:rsid w:val="00B060DF"/>
    <w:rsid w:val="00B06576"/>
    <w:rsid w:val="00B0765E"/>
    <w:rsid w:val="00B10334"/>
    <w:rsid w:val="00B1038C"/>
    <w:rsid w:val="00B10D6E"/>
    <w:rsid w:val="00B13DD6"/>
    <w:rsid w:val="00B145C2"/>
    <w:rsid w:val="00B16B9B"/>
    <w:rsid w:val="00B1789A"/>
    <w:rsid w:val="00B17B13"/>
    <w:rsid w:val="00B17F1B"/>
    <w:rsid w:val="00B20D8C"/>
    <w:rsid w:val="00B2133C"/>
    <w:rsid w:val="00B215FB"/>
    <w:rsid w:val="00B229B2"/>
    <w:rsid w:val="00B2443B"/>
    <w:rsid w:val="00B24795"/>
    <w:rsid w:val="00B24D79"/>
    <w:rsid w:val="00B25005"/>
    <w:rsid w:val="00B25DA1"/>
    <w:rsid w:val="00B3154D"/>
    <w:rsid w:val="00B33487"/>
    <w:rsid w:val="00B335D8"/>
    <w:rsid w:val="00B33DEC"/>
    <w:rsid w:val="00B33E4E"/>
    <w:rsid w:val="00B3429B"/>
    <w:rsid w:val="00B348DF"/>
    <w:rsid w:val="00B37A0E"/>
    <w:rsid w:val="00B37FD5"/>
    <w:rsid w:val="00B4274D"/>
    <w:rsid w:val="00B427F9"/>
    <w:rsid w:val="00B43DAA"/>
    <w:rsid w:val="00B44073"/>
    <w:rsid w:val="00B441B8"/>
    <w:rsid w:val="00B4462C"/>
    <w:rsid w:val="00B44B0F"/>
    <w:rsid w:val="00B44D78"/>
    <w:rsid w:val="00B46598"/>
    <w:rsid w:val="00B46EF2"/>
    <w:rsid w:val="00B4722D"/>
    <w:rsid w:val="00B47EE4"/>
    <w:rsid w:val="00B5098E"/>
    <w:rsid w:val="00B51A7F"/>
    <w:rsid w:val="00B5246C"/>
    <w:rsid w:val="00B559E8"/>
    <w:rsid w:val="00B55E4F"/>
    <w:rsid w:val="00B565DA"/>
    <w:rsid w:val="00B56B8A"/>
    <w:rsid w:val="00B56D39"/>
    <w:rsid w:val="00B5712E"/>
    <w:rsid w:val="00B57D0D"/>
    <w:rsid w:val="00B604D1"/>
    <w:rsid w:val="00B61472"/>
    <w:rsid w:val="00B616D9"/>
    <w:rsid w:val="00B62C86"/>
    <w:rsid w:val="00B633C2"/>
    <w:rsid w:val="00B637A3"/>
    <w:rsid w:val="00B6382C"/>
    <w:rsid w:val="00B63D1C"/>
    <w:rsid w:val="00B64C0B"/>
    <w:rsid w:val="00B65A05"/>
    <w:rsid w:val="00B6665A"/>
    <w:rsid w:val="00B7005D"/>
    <w:rsid w:val="00B70B89"/>
    <w:rsid w:val="00B70D23"/>
    <w:rsid w:val="00B712B1"/>
    <w:rsid w:val="00B714D9"/>
    <w:rsid w:val="00B71694"/>
    <w:rsid w:val="00B7177B"/>
    <w:rsid w:val="00B71EE3"/>
    <w:rsid w:val="00B727A3"/>
    <w:rsid w:val="00B72CB3"/>
    <w:rsid w:val="00B73FCB"/>
    <w:rsid w:val="00B74605"/>
    <w:rsid w:val="00B747DD"/>
    <w:rsid w:val="00B7574C"/>
    <w:rsid w:val="00B75965"/>
    <w:rsid w:val="00B75F8F"/>
    <w:rsid w:val="00B768DB"/>
    <w:rsid w:val="00B771F4"/>
    <w:rsid w:val="00B777D6"/>
    <w:rsid w:val="00B80648"/>
    <w:rsid w:val="00B8093D"/>
    <w:rsid w:val="00B80DC1"/>
    <w:rsid w:val="00B819BF"/>
    <w:rsid w:val="00B81F1A"/>
    <w:rsid w:val="00B8295E"/>
    <w:rsid w:val="00B8394F"/>
    <w:rsid w:val="00B84082"/>
    <w:rsid w:val="00B842D5"/>
    <w:rsid w:val="00B8536D"/>
    <w:rsid w:val="00B8596E"/>
    <w:rsid w:val="00B85BE5"/>
    <w:rsid w:val="00B85C5F"/>
    <w:rsid w:val="00B8698F"/>
    <w:rsid w:val="00B90C80"/>
    <w:rsid w:val="00B930ED"/>
    <w:rsid w:val="00B930F7"/>
    <w:rsid w:val="00B9342C"/>
    <w:rsid w:val="00B93C16"/>
    <w:rsid w:val="00B94742"/>
    <w:rsid w:val="00B9558C"/>
    <w:rsid w:val="00B977BB"/>
    <w:rsid w:val="00B97963"/>
    <w:rsid w:val="00BA048D"/>
    <w:rsid w:val="00BA1683"/>
    <w:rsid w:val="00BA1AC8"/>
    <w:rsid w:val="00BA2A12"/>
    <w:rsid w:val="00BA2F15"/>
    <w:rsid w:val="00BA3FD5"/>
    <w:rsid w:val="00BA44A7"/>
    <w:rsid w:val="00BA4D06"/>
    <w:rsid w:val="00BA6A98"/>
    <w:rsid w:val="00BA738F"/>
    <w:rsid w:val="00BA7598"/>
    <w:rsid w:val="00BB198F"/>
    <w:rsid w:val="00BB3E6A"/>
    <w:rsid w:val="00BB4277"/>
    <w:rsid w:val="00BB4AFB"/>
    <w:rsid w:val="00BB5FD0"/>
    <w:rsid w:val="00BB66D1"/>
    <w:rsid w:val="00BB78BD"/>
    <w:rsid w:val="00BC09B4"/>
    <w:rsid w:val="00BC0A5A"/>
    <w:rsid w:val="00BC124F"/>
    <w:rsid w:val="00BC3C05"/>
    <w:rsid w:val="00BC3DED"/>
    <w:rsid w:val="00BC461C"/>
    <w:rsid w:val="00BC49CB"/>
    <w:rsid w:val="00BC4D9E"/>
    <w:rsid w:val="00BC5230"/>
    <w:rsid w:val="00BC5E83"/>
    <w:rsid w:val="00BC678C"/>
    <w:rsid w:val="00BC781B"/>
    <w:rsid w:val="00BC79C1"/>
    <w:rsid w:val="00BD0E1C"/>
    <w:rsid w:val="00BD15C5"/>
    <w:rsid w:val="00BD1D28"/>
    <w:rsid w:val="00BD1E0A"/>
    <w:rsid w:val="00BD1FEF"/>
    <w:rsid w:val="00BD2B8A"/>
    <w:rsid w:val="00BD387F"/>
    <w:rsid w:val="00BD44C8"/>
    <w:rsid w:val="00BD57C7"/>
    <w:rsid w:val="00BD6AF6"/>
    <w:rsid w:val="00BD74DF"/>
    <w:rsid w:val="00BE0CF1"/>
    <w:rsid w:val="00BE11F0"/>
    <w:rsid w:val="00BE1259"/>
    <w:rsid w:val="00BE2E65"/>
    <w:rsid w:val="00BE3049"/>
    <w:rsid w:val="00BE3064"/>
    <w:rsid w:val="00BE42D3"/>
    <w:rsid w:val="00BE4614"/>
    <w:rsid w:val="00BE5FD9"/>
    <w:rsid w:val="00BE66D6"/>
    <w:rsid w:val="00BE69AD"/>
    <w:rsid w:val="00BE6F4F"/>
    <w:rsid w:val="00BE73F8"/>
    <w:rsid w:val="00BE7690"/>
    <w:rsid w:val="00BE7963"/>
    <w:rsid w:val="00BF06A0"/>
    <w:rsid w:val="00BF077A"/>
    <w:rsid w:val="00BF1052"/>
    <w:rsid w:val="00BF1513"/>
    <w:rsid w:val="00BF2F02"/>
    <w:rsid w:val="00BF3397"/>
    <w:rsid w:val="00BF3CF8"/>
    <w:rsid w:val="00BF4399"/>
    <w:rsid w:val="00BF452A"/>
    <w:rsid w:val="00BF57B4"/>
    <w:rsid w:val="00BF5BF2"/>
    <w:rsid w:val="00BF6272"/>
    <w:rsid w:val="00BF65D9"/>
    <w:rsid w:val="00BF761A"/>
    <w:rsid w:val="00BF789E"/>
    <w:rsid w:val="00C02B3F"/>
    <w:rsid w:val="00C02C2B"/>
    <w:rsid w:val="00C031EE"/>
    <w:rsid w:val="00C03393"/>
    <w:rsid w:val="00C03404"/>
    <w:rsid w:val="00C0380B"/>
    <w:rsid w:val="00C03E85"/>
    <w:rsid w:val="00C04388"/>
    <w:rsid w:val="00C04498"/>
    <w:rsid w:val="00C04BEA"/>
    <w:rsid w:val="00C07AE2"/>
    <w:rsid w:val="00C07E8B"/>
    <w:rsid w:val="00C10214"/>
    <w:rsid w:val="00C109FB"/>
    <w:rsid w:val="00C10EC1"/>
    <w:rsid w:val="00C12C2C"/>
    <w:rsid w:val="00C13AB0"/>
    <w:rsid w:val="00C140C0"/>
    <w:rsid w:val="00C154A2"/>
    <w:rsid w:val="00C15B37"/>
    <w:rsid w:val="00C167FD"/>
    <w:rsid w:val="00C2099F"/>
    <w:rsid w:val="00C20AAB"/>
    <w:rsid w:val="00C213AA"/>
    <w:rsid w:val="00C225D0"/>
    <w:rsid w:val="00C22ACD"/>
    <w:rsid w:val="00C22D0C"/>
    <w:rsid w:val="00C233DF"/>
    <w:rsid w:val="00C2353B"/>
    <w:rsid w:val="00C23DB6"/>
    <w:rsid w:val="00C24053"/>
    <w:rsid w:val="00C24CC6"/>
    <w:rsid w:val="00C25A8B"/>
    <w:rsid w:val="00C261C4"/>
    <w:rsid w:val="00C26A12"/>
    <w:rsid w:val="00C2705F"/>
    <w:rsid w:val="00C27FC9"/>
    <w:rsid w:val="00C301B4"/>
    <w:rsid w:val="00C307BD"/>
    <w:rsid w:val="00C30965"/>
    <w:rsid w:val="00C316AC"/>
    <w:rsid w:val="00C32010"/>
    <w:rsid w:val="00C32747"/>
    <w:rsid w:val="00C33062"/>
    <w:rsid w:val="00C33527"/>
    <w:rsid w:val="00C33760"/>
    <w:rsid w:val="00C3389D"/>
    <w:rsid w:val="00C338D1"/>
    <w:rsid w:val="00C33E1E"/>
    <w:rsid w:val="00C3548D"/>
    <w:rsid w:val="00C35EEF"/>
    <w:rsid w:val="00C3684B"/>
    <w:rsid w:val="00C36E4C"/>
    <w:rsid w:val="00C37763"/>
    <w:rsid w:val="00C4021F"/>
    <w:rsid w:val="00C405FB"/>
    <w:rsid w:val="00C40B2F"/>
    <w:rsid w:val="00C41873"/>
    <w:rsid w:val="00C41D78"/>
    <w:rsid w:val="00C41ECB"/>
    <w:rsid w:val="00C42995"/>
    <w:rsid w:val="00C429E6"/>
    <w:rsid w:val="00C44174"/>
    <w:rsid w:val="00C44C47"/>
    <w:rsid w:val="00C46331"/>
    <w:rsid w:val="00C46F2B"/>
    <w:rsid w:val="00C47206"/>
    <w:rsid w:val="00C50918"/>
    <w:rsid w:val="00C50DB3"/>
    <w:rsid w:val="00C522F9"/>
    <w:rsid w:val="00C524B5"/>
    <w:rsid w:val="00C5398A"/>
    <w:rsid w:val="00C5433A"/>
    <w:rsid w:val="00C5479B"/>
    <w:rsid w:val="00C54DF6"/>
    <w:rsid w:val="00C5529A"/>
    <w:rsid w:val="00C5536D"/>
    <w:rsid w:val="00C553FA"/>
    <w:rsid w:val="00C55AEF"/>
    <w:rsid w:val="00C55FBE"/>
    <w:rsid w:val="00C561BA"/>
    <w:rsid w:val="00C56367"/>
    <w:rsid w:val="00C571F9"/>
    <w:rsid w:val="00C572AD"/>
    <w:rsid w:val="00C5755C"/>
    <w:rsid w:val="00C57E21"/>
    <w:rsid w:val="00C57F0E"/>
    <w:rsid w:val="00C60216"/>
    <w:rsid w:val="00C608D5"/>
    <w:rsid w:val="00C61000"/>
    <w:rsid w:val="00C61CCF"/>
    <w:rsid w:val="00C625E8"/>
    <w:rsid w:val="00C63004"/>
    <w:rsid w:val="00C63C4B"/>
    <w:rsid w:val="00C650C1"/>
    <w:rsid w:val="00C65E18"/>
    <w:rsid w:val="00C71E9E"/>
    <w:rsid w:val="00C724BE"/>
    <w:rsid w:val="00C72F33"/>
    <w:rsid w:val="00C7403E"/>
    <w:rsid w:val="00C742A0"/>
    <w:rsid w:val="00C744DB"/>
    <w:rsid w:val="00C7512D"/>
    <w:rsid w:val="00C75651"/>
    <w:rsid w:val="00C75772"/>
    <w:rsid w:val="00C8079A"/>
    <w:rsid w:val="00C80B86"/>
    <w:rsid w:val="00C815B0"/>
    <w:rsid w:val="00C8168C"/>
    <w:rsid w:val="00C81E89"/>
    <w:rsid w:val="00C81F9D"/>
    <w:rsid w:val="00C8274F"/>
    <w:rsid w:val="00C82A80"/>
    <w:rsid w:val="00C82DFA"/>
    <w:rsid w:val="00C8451A"/>
    <w:rsid w:val="00C84C4C"/>
    <w:rsid w:val="00C84E35"/>
    <w:rsid w:val="00C85EA1"/>
    <w:rsid w:val="00C86670"/>
    <w:rsid w:val="00C867C0"/>
    <w:rsid w:val="00C87210"/>
    <w:rsid w:val="00C90252"/>
    <w:rsid w:val="00C9030F"/>
    <w:rsid w:val="00C907A8"/>
    <w:rsid w:val="00C907BF"/>
    <w:rsid w:val="00C918F1"/>
    <w:rsid w:val="00C91BC9"/>
    <w:rsid w:val="00C91D02"/>
    <w:rsid w:val="00C91D5B"/>
    <w:rsid w:val="00C92535"/>
    <w:rsid w:val="00C9289E"/>
    <w:rsid w:val="00C9318A"/>
    <w:rsid w:val="00C93895"/>
    <w:rsid w:val="00C9522B"/>
    <w:rsid w:val="00C968C1"/>
    <w:rsid w:val="00C97384"/>
    <w:rsid w:val="00C97B9D"/>
    <w:rsid w:val="00CA06D8"/>
    <w:rsid w:val="00CA1112"/>
    <w:rsid w:val="00CA1A0C"/>
    <w:rsid w:val="00CA1DD7"/>
    <w:rsid w:val="00CA2A25"/>
    <w:rsid w:val="00CA378F"/>
    <w:rsid w:val="00CA79ED"/>
    <w:rsid w:val="00CB05FB"/>
    <w:rsid w:val="00CB075D"/>
    <w:rsid w:val="00CB121D"/>
    <w:rsid w:val="00CB2079"/>
    <w:rsid w:val="00CB296C"/>
    <w:rsid w:val="00CB36A6"/>
    <w:rsid w:val="00CB37A8"/>
    <w:rsid w:val="00CB40B3"/>
    <w:rsid w:val="00CB4A1D"/>
    <w:rsid w:val="00CB6118"/>
    <w:rsid w:val="00CB7234"/>
    <w:rsid w:val="00CC187A"/>
    <w:rsid w:val="00CC2534"/>
    <w:rsid w:val="00CC5366"/>
    <w:rsid w:val="00CD1343"/>
    <w:rsid w:val="00CD3D98"/>
    <w:rsid w:val="00CD4FFA"/>
    <w:rsid w:val="00CD6BBF"/>
    <w:rsid w:val="00CD7FD1"/>
    <w:rsid w:val="00CE0A98"/>
    <w:rsid w:val="00CE2055"/>
    <w:rsid w:val="00CE21E3"/>
    <w:rsid w:val="00CE279E"/>
    <w:rsid w:val="00CE2CDB"/>
    <w:rsid w:val="00CE33A5"/>
    <w:rsid w:val="00CE4655"/>
    <w:rsid w:val="00CE5826"/>
    <w:rsid w:val="00CF0A5D"/>
    <w:rsid w:val="00CF0F08"/>
    <w:rsid w:val="00CF2C10"/>
    <w:rsid w:val="00CF2D94"/>
    <w:rsid w:val="00CF313F"/>
    <w:rsid w:val="00CF48D7"/>
    <w:rsid w:val="00CF657E"/>
    <w:rsid w:val="00CF7646"/>
    <w:rsid w:val="00D00142"/>
    <w:rsid w:val="00D0099B"/>
    <w:rsid w:val="00D00F7C"/>
    <w:rsid w:val="00D00F89"/>
    <w:rsid w:val="00D012AD"/>
    <w:rsid w:val="00D01950"/>
    <w:rsid w:val="00D03338"/>
    <w:rsid w:val="00D0416E"/>
    <w:rsid w:val="00D0477C"/>
    <w:rsid w:val="00D04999"/>
    <w:rsid w:val="00D04B3B"/>
    <w:rsid w:val="00D04E0B"/>
    <w:rsid w:val="00D05138"/>
    <w:rsid w:val="00D06795"/>
    <w:rsid w:val="00D07F0B"/>
    <w:rsid w:val="00D10E4B"/>
    <w:rsid w:val="00D10E4C"/>
    <w:rsid w:val="00D11042"/>
    <w:rsid w:val="00D11747"/>
    <w:rsid w:val="00D11CA0"/>
    <w:rsid w:val="00D13EF6"/>
    <w:rsid w:val="00D14653"/>
    <w:rsid w:val="00D16C4B"/>
    <w:rsid w:val="00D173A2"/>
    <w:rsid w:val="00D20295"/>
    <w:rsid w:val="00D21080"/>
    <w:rsid w:val="00D21E6B"/>
    <w:rsid w:val="00D22F42"/>
    <w:rsid w:val="00D2395F"/>
    <w:rsid w:val="00D23B10"/>
    <w:rsid w:val="00D23D79"/>
    <w:rsid w:val="00D246BE"/>
    <w:rsid w:val="00D2505E"/>
    <w:rsid w:val="00D25353"/>
    <w:rsid w:val="00D25A2B"/>
    <w:rsid w:val="00D270CA"/>
    <w:rsid w:val="00D2763F"/>
    <w:rsid w:val="00D3158A"/>
    <w:rsid w:val="00D31A28"/>
    <w:rsid w:val="00D31EE5"/>
    <w:rsid w:val="00D32067"/>
    <w:rsid w:val="00D324FB"/>
    <w:rsid w:val="00D32902"/>
    <w:rsid w:val="00D32C13"/>
    <w:rsid w:val="00D3489F"/>
    <w:rsid w:val="00D3538E"/>
    <w:rsid w:val="00D35ECC"/>
    <w:rsid w:val="00D36863"/>
    <w:rsid w:val="00D368F2"/>
    <w:rsid w:val="00D37911"/>
    <w:rsid w:val="00D37E90"/>
    <w:rsid w:val="00D37FBF"/>
    <w:rsid w:val="00D40790"/>
    <w:rsid w:val="00D41F8C"/>
    <w:rsid w:val="00D43708"/>
    <w:rsid w:val="00D442CC"/>
    <w:rsid w:val="00D44420"/>
    <w:rsid w:val="00D4451B"/>
    <w:rsid w:val="00D44CC3"/>
    <w:rsid w:val="00D452FA"/>
    <w:rsid w:val="00D4536C"/>
    <w:rsid w:val="00D456C1"/>
    <w:rsid w:val="00D45BC5"/>
    <w:rsid w:val="00D45C0E"/>
    <w:rsid w:val="00D45E2D"/>
    <w:rsid w:val="00D46849"/>
    <w:rsid w:val="00D47FE3"/>
    <w:rsid w:val="00D50AC1"/>
    <w:rsid w:val="00D51FA5"/>
    <w:rsid w:val="00D522D6"/>
    <w:rsid w:val="00D52A93"/>
    <w:rsid w:val="00D54B0E"/>
    <w:rsid w:val="00D556A9"/>
    <w:rsid w:val="00D56379"/>
    <w:rsid w:val="00D5689D"/>
    <w:rsid w:val="00D5702F"/>
    <w:rsid w:val="00D6032F"/>
    <w:rsid w:val="00D60BC5"/>
    <w:rsid w:val="00D60CF1"/>
    <w:rsid w:val="00D62415"/>
    <w:rsid w:val="00D63507"/>
    <w:rsid w:val="00D63E98"/>
    <w:rsid w:val="00D64C86"/>
    <w:rsid w:val="00D64FC9"/>
    <w:rsid w:val="00D6515D"/>
    <w:rsid w:val="00D6545B"/>
    <w:rsid w:val="00D6634A"/>
    <w:rsid w:val="00D66A0E"/>
    <w:rsid w:val="00D66A45"/>
    <w:rsid w:val="00D66A84"/>
    <w:rsid w:val="00D673DD"/>
    <w:rsid w:val="00D70C81"/>
    <w:rsid w:val="00D7247A"/>
    <w:rsid w:val="00D731E7"/>
    <w:rsid w:val="00D737E1"/>
    <w:rsid w:val="00D74B0D"/>
    <w:rsid w:val="00D75E1C"/>
    <w:rsid w:val="00D75FD7"/>
    <w:rsid w:val="00D76016"/>
    <w:rsid w:val="00D7643A"/>
    <w:rsid w:val="00D7658E"/>
    <w:rsid w:val="00D779A8"/>
    <w:rsid w:val="00D77CDD"/>
    <w:rsid w:val="00D81125"/>
    <w:rsid w:val="00D8194B"/>
    <w:rsid w:val="00D81B90"/>
    <w:rsid w:val="00D82BD6"/>
    <w:rsid w:val="00D835E6"/>
    <w:rsid w:val="00D846C4"/>
    <w:rsid w:val="00D8517A"/>
    <w:rsid w:val="00D85B56"/>
    <w:rsid w:val="00D869C0"/>
    <w:rsid w:val="00D86D98"/>
    <w:rsid w:val="00D87134"/>
    <w:rsid w:val="00D874B7"/>
    <w:rsid w:val="00D877F5"/>
    <w:rsid w:val="00D87E7B"/>
    <w:rsid w:val="00D87EBE"/>
    <w:rsid w:val="00D91B4D"/>
    <w:rsid w:val="00D91EF0"/>
    <w:rsid w:val="00D925B4"/>
    <w:rsid w:val="00D927B4"/>
    <w:rsid w:val="00D92E08"/>
    <w:rsid w:val="00D92F71"/>
    <w:rsid w:val="00D930BE"/>
    <w:rsid w:val="00D93278"/>
    <w:rsid w:val="00D94074"/>
    <w:rsid w:val="00D95475"/>
    <w:rsid w:val="00D966A6"/>
    <w:rsid w:val="00D96754"/>
    <w:rsid w:val="00D9765A"/>
    <w:rsid w:val="00DA0386"/>
    <w:rsid w:val="00DA1FD1"/>
    <w:rsid w:val="00DA212E"/>
    <w:rsid w:val="00DA2F4F"/>
    <w:rsid w:val="00DA3282"/>
    <w:rsid w:val="00DA3766"/>
    <w:rsid w:val="00DA3B8C"/>
    <w:rsid w:val="00DA3D05"/>
    <w:rsid w:val="00DA4A6B"/>
    <w:rsid w:val="00DA4AB2"/>
    <w:rsid w:val="00DA4BE7"/>
    <w:rsid w:val="00DA5160"/>
    <w:rsid w:val="00DA5A52"/>
    <w:rsid w:val="00DA5F11"/>
    <w:rsid w:val="00DA618F"/>
    <w:rsid w:val="00DB15CF"/>
    <w:rsid w:val="00DB1600"/>
    <w:rsid w:val="00DB4643"/>
    <w:rsid w:val="00DB4E72"/>
    <w:rsid w:val="00DB5374"/>
    <w:rsid w:val="00DB67EB"/>
    <w:rsid w:val="00DB6C39"/>
    <w:rsid w:val="00DB6D0C"/>
    <w:rsid w:val="00DB7183"/>
    <w:rsid w:val="00DB7B84"/>
    <w:rsid w:val="00DC0EBA"/>
    <w:rsid w:val="00DC10BD"/>
    <w:rsid w:val="00DC13A8"/>
    <w:rsid w:val="00DC2795"/>
    <w:rsid w:val="00DC2B2D"/>
    <w:rsid w:val="00DC3D7E"/>
    <w:rsid w:val="00DC3DE6"/>
    <w:rsid w:val="00DC3F81"/>
    <w:rsid w:val="00DC46F1"/>
    <w:rsid w:val="00DC49EC"/>
    <w:rsid w:val="00DC4B82"/>
    <w:rsid w:val="00DC54FE"/>
    <w:rsid w:val="00DC5559"/>
    <w:rsid w:val="00DC5D8D"/>
    <w:rsid w:val="00DD092E"/>
    <w:rsid w:val="00DD0E69"/>
    <w:rsid w:val="00DD18F6"/>
    <w:rsid w:val="00DD195C"/>
    <w:rsid w:val="00DD1BDB"/>
    <w:rsid w:val="00DD3253"/>
    <w:rsid w:val="00DD3839"/>
    <w:rsid w:val="00DD393A"/>
    <w:rsid w:val="00DD4198"/>
    <w:rsid w:val="00DD4508"/>
    <w:rsid w:val="00DD4C78"/>
    <w:rsid w:val="00DD4C8B"/>
    <w:rsid w:val="00DD53B6"/>
    <w:rsid w:val="00DD54D0"/>
    <w:rsid w:val="00DD73D9"/>
    <w:rsid w:val="00DE0D1B"/>
    <w:rsid w:val="00DE1EC7"/>
    <w:rsid w:val="00DE275C"/>
    <w:rsid w:val="00DE2842"/>
    <w:rsid w:val="00DE28C6"/>
    <w:rsid w:val="00DE297D"/>
    <w:rsid w:val="00DE3D71"/>
    <w:rsid w:val="00DE3E6E"/>
    <w:rsid w:val="00DE4BF9"/>
    <w:rsid w:val="00DE7A5D"/>
    <w:rsid w:val="00DF01B0"/>
    <w:rsid w:val="00DF07B9"/>
    <w:rsid w:val="00DF07F4"/>
    <w:rsid w:val="00DF0F6C"/>
    <w:rsid w:val="00DF11F3"/>
    <w:rsid w:val="00DF12C5"/>
    <w:rsid w:val="00DF227B"/>
    <w:rsid w:val="00DF23FF"/>
    <w:rsid w:val="00DF29F0"/>
    <w:rsid w:val="00DF3280"/>
    <w:rsid w:val="00DF34D3"/>
    <w:rsid w:val="00DF35F6"/>
    <w:rsid w:val="00DF582F"/>
    <w:rsid w:val="00DF7364"/>
    <w:rsid w:val="00DF75D6"/>
    <w:rsid w:val="00DF7D44"/>
    <w:rsid w:val="00DF7E18"/>
    <w:rsid w:val="00E000E1"/>
    <w:rsid w:val="00E00BAA"/>
    <w:rsid w:val="00E00C17"/>
    <w:rsid w:val="00E0124B"/>
    <w:rsid w:val="00E02285"/>
    <w:rsid w:val="00E02F5D"/>
    <w:rsid w:val="00E040E1"/>
    <w:rsid w:val="00E04110"/>
    <w:rsid w:val="00E05071"/>
    <w:rsid w:val="00E052D5"/>
    <w:rsid w:val="00E0600B"/>
    <w:rsid w:val="00E06CC7"/>
    <w:rsid w:val="00E06FD4"/>
    <w:rsid w:val="00E07398"/>
    <w:rsid w:val="00E07763"/>
    <w:rsid w:val="00E078BA"/>
    <w:rsid w:val="00E07BB0"/>
    <w:rsid w:val="00E115DF"/>
    <w:rsid w:val="00E13FE5"/>
    <w:rsid w:val="00E144DC"/>
    <w:rsid w:val="00E14A47"/>
    <w:rsid w:val="00E14C05"/>
    <w:rsid w:val="00E15134"/>
    <w:rsid w:val="00E16D97"/>
    <w:rsid w:val="00E16DE2"/>
    <w:rsid w:val="00E205A6"/>
    <w:rsid w:val="00E208D2"/>
    <w:rsid w:val="00E2291D"/>
    <w:rsid w:val="00E22C20"/>
    <w:rsid w:val="00E234C8"/>
    <w:rsid w:val="00E2358A"/>
    <w:rsid w:val="00E24457"/>
    <w:rsid w:val="00E2489A"/>
    <w:rsid w:val="00E24D85"/>
    <w:rsid w:val="00E27944"/>
    <w:rsid w:val="00E30904"/>
    <w:rsid w:val="00E31252"/>
    <w:rsid w:val="00E317D4"/>
    <w:rsid w:val="00E32C43"/>
    <w:rsid w:val="00E32DCB"/>
    <w:rsid w:val="00E33050"/>
    <w:rsid w:val="00E3311D"/>
    <w:rsid w:val="00E33989"/>
    <w:rsid w:val="00E34DF3"/>
    <w:rsid w:val="00E35068"/>
    <w:rsid w:val="00E36108"/>
    <w:rsid w:val="00E36B33"/>
    <w:rsid w:val="00E36FA4"/>
    <w:rsid w:val="00E402D5"/>
    <w:rsid w:val="00E40949"/>
    <w:rsid w:val="00E41282"/>
    <w:rsid w:val="00E42286"/>
    <w:rsid w:val="00E429AF"/>
    <w:rsid w:val="00E4300D"/>
    <w:rsid w:val="00E44FB5"/>
    <w:rsid w:val="00E47830"/>
    <w:rsid w:val="00E50032"/>
    <w:rsid w:val="00E50E2F"/>
    <w:rsid w:val="00E512C4"/>
    <w:rsid w:val="00E51B9F"/>
    <w:rsid w:val="00E51E28"/>
    <w:rsid w:val="00E540CC"/>
    <w:rsid w:val="00E552CD"/>
    <w:rsid w:val="00E555A9"/>
    <w:rsid w:val="00E567A8"/>
    <w:rsid w:val="00E56BAD"/>
    <w:rsid w:val="00E56BC4"/>
    <w:rsid w:val="00E5700C"/>
    <w:rsid w:val="00E57A2D"/>
    <w:rsid w:val="00E57E3E"/>
    <w:rsid w:val="00E6002A"/>
    <w:rsid w:val="00E607D7"/>
    <w:rsid w:val="00E60B60"/>
    <w:rsid w:val="00E61754"/>
    <w:rsid w:val="00E6189F"/>
    <w:rsid w:val="00E62D3C"/>
    <w:rsid w:val="00E630D5"/>
    <w:rsid w:val="00E63AB0"/>
    <w:rsid w:val="00E661C3"/>
    <w:rsid w:val="00E6783C"/>
    <w:rsid w:val="00E70959"/>
    <w:rsid w:val="00E70A23"/>
    <w:rsid w:val="00E70C9E"/>
    <w:rsid w:val="00E73435"/>
    <w:rsid w:val="00E74667"/>
    <w:rsid w:val="00E7726A"/>
    <w:rsid w:val="00E772B8"/>
    <w:rsid w:val="00E777C1"/>
    <w:rsid w:val="00E77BBF"/>
    <w:rsid w:val="00E800D3"/>
    <w:rsid w:val="00E8145C"/>
    <w:rsid w:val="00E81C32"/>
    <w:rsid w:val="00E82275"/>
    <w:rsid w:val="00E83997"/>
    <w:rsid w:val="00E83BEC"/>
    <w:rsid w:val="00E83D22"/>
    <w:rsid w:val="00E86EB8"/>
    <w:rsid w:val="00E8712B"/>
    <w:rsid w:val="00E87DC2"/>
    <w:rsid w:val="00E90ABC"/>
    <w:rsid w:val="00E91163"/>
    <w:rsid w:val="00E91E3C"/>
    <w:rsid w:val="00E92036"/>
    <w:rsid w:val="00E93E16"/>
    <w:rsid w:val="00E9463E"/>
    <w:rsid w:val="00E94669"/>
    <w:rsid w:val="00E963D1"/>
    <w:rsid w:val="00E96501"/>
    <w:rsid w:val="00E97420"/>
    <w:rsid w:val="00E97EC7"/>
    <w:rsid w:val="00EA02F1"/>
    <w:rsid w:val="00EA1217"/>
    <w:rsid w:val="00EA184D"/>
    <w:rsid w:val="00EA1AB8"/>
    <w:rsid w:val="00EA22A1"/>
    <w:rsid w:val="00EA3814"/>
    <w:rsid w:val="00EA3858"/>
    <w:rsid w:val="00EA4863"/>
    <w:rsid w:val="00EA5ABD"/>
    <w:rsid w:val="00EA5BE0"/>
    <w:rsid w:val="00EB080F"/>
    <w:rsid w:val="00EB15EA"/>
    <w:rsid w:val="00EB2202"/>
    <w:rsid w:val="00EB37D0"/>
    <w:rsid w:val="00EB3A95"/>
    <w:rsid w:val="00EB3FEC"/>
    <w:rsid w:val="00EB61F6"/>
    <w:rsid w:val="00EB6C3F"/>
    <w:rsid w:val="00EB6F3B"/>
    <w:rsid w:val="00EB7017"/>
    <w:rsid w:val="00EB7089"/>
    <w:rsid w:val="00EB78EA"/>
    <w:rsid w:val="00EC0FBC"/>
    <w:rsid w:val="00EC19E7"/>
    <w:rsid w:val="00EC2CC1"/>
    <w:rsid w:val="00EC3A05"/>
    <w:rsid w:val="00EC440D"/>
    <w:rsid w:val="00EC47E9"/>
    <w:rsid w:val="00EC4E63"/>
    <w:rsid w:val="00EC62ED"/>
    <w:rsid w:val="00EC637F"/>
    <w:rsid w:val="00EC67F3"/>
    <w:rsid w:val="00EC6C61"/>
    <w:rsid w:val="00EC74F9"/>
    <w:rsid w:val="00EC7877"/>
    <w:rsid w:val="00EC7C7E"/>
    <w:rsid w:val="00EC7DC7"/>
    <w:rsid w:val="00ED1932"/>
    <w:rsid w:val="00ED33F0"/>
    <w:rsid w:val="00ED3BF9"/>
    <w:rsid w:val="00ED3C13"/>
    <w:rsid w:val="00ED3D0B"/>
    <w:rsid w:val="00ED470D"/>
    <w:rsid w:val="00ED511D"/>
    <w:rsid w:val="00ED74CC"/>
    <w:rsid w:val="00EE0585"/>
    <w:rsid w:val="00EE088B"/>
    <w:rsid w:val="00EE12A5"/>
    <w:rsid w:val="00EE2B2E"/>
    <w:rsid w:val="00EE3478"/>
    <w:rsid w:val="00EE34F8"/>
    <w:rsid w:val="00EE5191"/>
    <w:rsid w:val="00EE5643"/>
    <w:rsid w:val="00EE61BD"/>
    <w:rsid w:val="00EE6753"/>
    <w:rsid w:val="00EE6F9B"/>
    <w:rsid w:val="00EE7CDD"/>
    <w:rsid w:val="00EF0690"/>
    <w:rsid w:val="00EF0B37"/>
    <w:rsid w:val="00EF0D52"/>
    <w:rsid w:val="00EF1A10"/>
    <w:rsid w:val="00EF26B0"/>
    <w:rsid w:val="00EF38C5"/>
    <w:rsid w:val="00EF4735"/>
    <w:rsid w:val="00EF5B7B"/>
    <w:rsid w:val="00EF68CD"/>
    <w:rsid w:val="00F002C8"/>
    <w:rsid w:val="00F006D7"/>
    <w:rsid w:val="00F016BF"/>
    <w:rsid w:val="00F027FA"/>
    <w:rsid w:val="00F02BA9"/>
    <w:rsid w:val="00F02C35"/>
    <w:rsid w:val="00F03A09"/>
    <w:rsid w:val="00F04A21"/>
    <w:rsid w:val="00F04BEA"/>
    <w:rsid w:val="00F0506C"/>
    <w:rsid w:val="00F05868"/>
    <w:rsid w:val="00F06274"/>
    <w:rsid w:val="00F06B4A"/>
    <w:rsid w:val="00F078A6"/>
    <w:rsid w:val="00F1060C"/>
    <w:rsid w:val="00F125D8"/>
    <w:rsid w:val="00F13600"/>
    <w:rsid w:val="00F13840"/>
    <w:rsid w:val="00F14642"/>
    <w:rsid w:val="00F154C9"/>
    <w:rsid w:val="00F17485"/>
    <w:rsid w:val="00F17525"/>
    <w:rsid w:val="00F200C2"/>
    <w:rsid w:val="00F20380"/>
    <w:rsid w:val="00F218A1"/>
    <w:rsid w:val="00F21F1C"/>
    <w:rsid w:val="00F2375B"/>
    <w:rsid w:val="00F237E0"/>
    <w:rsid w:val="00F23A96"/>
    <w:rsid w:val="00F24CC1"/>
    <w:rsid w:val="00F25A8F"/>
    <w:rsid w:val="00F27760"/>
    <w:rsid w:val="00F27948"/>
    <w:rsid w:val="00F3010B"/>
    <w:rsid w:val="00F31E27"/>
    <w:rsid w:val="00F32075"/>
    <w:rsid w:val="00F32CD1"/>
    <w:rsid w:val="00F33616"/>
    <w:rsid w:val="00F340E0"/>
    <w:rsid w:val="00F34C8F"/>
    <w:rsid w:val="00F35D97"/>
    <w:rsid w:val="00F36009"/>
    <w:rsid w:val="00F36D20"/>
    <w:rsid w:val="00F377C6"/>
    <w:rsid w:val="00F37D65"/>
    <w:rsid w:val="00F41680"/>
    <w:rsid w:val="00F41E24"/>
    <w:rsid w:val="00F42189"/>
    <w:rsid w:val="00F427D5"/>
    <w:rsid w:val="00F42EBF"/>
    <w:rsid w:val="00F44498"/>
    <w:rsid w:val="00F4485D"/>
    <w:rsid w:val="00F44BED"/>
    <w:rsid w:val="00F45179"/>
    <w:rsid w:val="00F45AAB"/>
    <w:rsid w:val="00F45BBC"/>
    <w:rsid w:val="00F45F5E"/>
    <w:rsid w:val="00F46D2D"/>
    <w:rsid w:val="00F50F1E"/>
    <w:rsid w:val="00F52F80"/>
    <w:rsid w:val="00F535F1"/>
    <w:rsid w:val="00F537C7"/>
    <w:rsid w:val="00F53ADA"/>
    <w:rsid w:val="00F544EA"/>
    <w:rsid w:val="00F54884"/>
    <w:rsid w:val="00F54B91"/>
    <w:rsid w:val="00F551AF"/>
    <w:rsid w:val="00F5586E"/>
    <w:rsid w:val="00F55C71"/>
    <w:rsid w:val="00F563A5"/>
    <w:rsid w:val="00F56931"/>
    <w:rsid w:val="00F5693C"/>
    <w:rsid w:val="00F56BBA"/>
    <w:rsid w:val="00F56E60"/>
    <w:rsid w:val="00F5784B"/>
    <w:rsid w:val="00F57E20"/>
    <w:rsid w:val="00F60069"/>
    <w:rsid w:val="00F600C3"/>
    <w:rsid w:val="00F6085D"/>
    <w:rsid w:val="00F62D7C"/>
    <w:rsid w:val="00F636A0"/>
    <w:rsid w:val="00F639AE"/>
    <w:rsid w:val="00F6406C"/>
    <w:rsid w:val="00F64241"/>
    <w:rsid w:val="00F6471F"/>
    <w:rsid w:val="00F648BE"/>
    <w:rsid w:val="00F64C07"/>
    <w:rsid w:val="00F65B10"/>
    <w:rsid w:val="00F6666B"/>
    <w:rsid w:val="00F66851"/>
    <w:rsid w:val="00F66AEC"/>
    <w:rsid w:val="00F67D40"/>
    <w:rsid w:val="00F67FDF"/>
    <w:rsid w:val="00F7089E"/>
    <w:rsid w:val="00F70B76"/>
    <w:rsid w:val="00F716C1"/>
    <w:rsid w:val="00F718F0"/>
    <w:rsid w:val="00F71A1B"/>
    <w:rsid w:val="00F72233"/>
    <w:rsid w:val="00F723A0"/>
    <w:rsid w:val="00F73AE9"/>
    <w:rsid w:val="00F75126"/>
    <w:rsid w:val="00F75DE6"/>
    <w:rsid w:val="00F7627A"/>
    <w:rsid w:val="00F76A9F"/>
    <w:rsid w:val="00F76AFC"/>
    <w:rsid w:val="00F77217"/>
    <w:rsid w:val="00F80090"/>
    <w:rsid w:val="00F80DF5"/>
    <w:rsid w:val="00F820B7"/>
    <w:rsid w:val="00F840F0"/>
    <w:rsid w:val="00F8427B"/>
    <w:rsid w:val="00F8461B"/>
    <w:rsid w:val="00F8480A"/>
    <w:rsid w:val="00F850E2"/>
    <w:rsid w:val="00F85390"/>
    <w:rsid w:val="00F856D6"/>
    <w:rsid w:val="00F87F15"/>
    <w:rsid w:val="00F87F1E"/>
    <w:rsid w:val="00F909D9"/>
    <w:rsid w:val="00F91D4D"/>
    <w:rsid w:val="00F921D0"/>
    <w:rsid w:val="00F92368"/>
    <w:rsid w:val="00F923E5"/>
    <w:rsid w:val="00F9386E"/>
    <w:rsid w:val="00F94A02"/>
    <w:rsid w:val="00F94A48"/>
    <w:rsid w:val="00F95330"/>
    <w:rsid w:val="00FA01FD"/>
    <w:rsid w:val="00FA0D47"/>
    <w:rsid w:val="00FA1187"/>
    <w:rsid w:val="00FA17AC"/>
    <w:rsid w:val="00FA1842"/>
    <w:rsid w:val="00FA1F5C"/>
    <w:rsid w:val="00FA1FB2"/>
    <w:rsid w:val="00FA26DC"/>
    <w:rsid w:val="00FA2E96"/>
    <w:rsid w:val="00FA375A"/>
    <w:rsid w:val="00FA383F"/>
    <w:rsid w:val="00FA3DC3"/>
    <w:rsid w:val="00FA4173"/>
    <w:rsid w:val="00FA4430"/>
    <w:rsid w:val="00FA53D1"/>
    <w:rsid w:val="00FA6F98"/>
    <w:rsid w:val="00FA7262"/>
    <w:rsid w:val="00FB0BE0"/>
    <w:rsid w:val="00FB1346"/>
    <w:rsid w:val="00FB1D08"/>
    <w:rsid w:val="00FB41C2"/>
    <w:rsid w:val="00FB53D6"/>
    <w:rsid w:val="00FB5F6D"/>
    <w:rsid w:val="00FB797D"/>
    <w:rsid w:val="00FC0279"/>
    <w:rsid w:val="00FC1A0A"/>
    <w:rsid w:val="00FC314B"/>
    <w:rsid w:val="00FC3898"/>
    <w:rsid w:val="00FC3A47"/>
    <w:rsid w:val="00FC3D6F"/>
    <w:rsid w:val="00FC3F34"/>
    <w:rsid w:val="00FC62D7"/>
    <w:rsid w:val="00FD0003"/>
    <w:rsid w:val="00FD2153"/>
    <w:rsid w:val="00FD317C"/>
    <w:rsid w:val="00FD3790"/>
    <w:rsid w:val="00FD4034"/>
    <w:rsid w:val="00FD487A"/>
    <w:rsid w:val="00FD4AB2"/>
    <w:rsid w:val="00FD4CAC"/>
    <w:rsid w:val="00FD4E8A"/>
    <w:rsid w:val="00FD66CC"/>
    <w:rsid w:val="00FD68A9"/>
    <w:rsid w:val="00FD746C"/>
    <w:rsid w:val="00FE098A"/>
    <w:rsid w:val="00FE0DF7"/>
    <w:rsid w:val="00FE0ED0"/>
    <w:rsid w:val="00FE0FF6"/>
    <w:rsid w:val="00FE3079"/>
    <w:rsid w:val="00FE3922"/>
    <w:rsid w:val="00FE3B26"/>
    <w:rsid w:val="00FE50FD"/>
    <w:rsid w:val="00FE591E"/>
    <w:rsid w:val="00FE6418"/>
    <w:rsid w:val="00FE6F09"/>
    <w:rsid w:val="00FE761B"/>
    <w:rsid w:val="00FE7DA8"/>
    <w:rsid w:val="00FF0365"/>
    <w:rsid w:val="00FF0CB0"/>
    <w:rsid w:val="00FF12C6"/>
    <w:rsid w:val="00FF2A75"/>
    <w:rsid w:val="00FF2CF0"/>
    <w:rsid w:val="00FF36CD"/>
    <w:rsid w:val="00FF443E"/>
    <w:rsid w:val="00FF4CCF"/>
    <w:rsid w:val="00FF4F5B"/>
    <w:rsid w:val="00FF5450"/>
    <w:rsid w:val="00FF57AF"/>
    <w:rsid w:val="00FF637A"/>
    <w:rsid w:val="00FF6501"/>
    <w:rsid w:val="00FF6C47"/>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style="v-text-anchor:middle" fillcolor="yellow" strokecolor="none [3213]">
      <v:fill color="yellow"/>
      <v:stroke color="none [3213]" weight=".5pt"/>
      <v:textbox style="mso-rotate-with-shape:t"/>
    </o:shapedefaults>
    <o:shapelayout v:ext="edit">
      <o:idmap v:ext="edit" data="2"/>
    </o:shapelayout>
  </w:shapeDefaults>
  <w:decimalSymbol w:val=","/>
  <w:listSeparator w:val=";"/>
  <w14:docId w14:val="0AA377BA"/>
  <w15:docId w15:val="{E94EA009-22CA-4CD9-A9FD-B2ADC5443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lt-LT" w:eastAsia="lt-LT" w:bidi="ar-SA"/>
      </w:rPr>
    </w:rPrDefault>
    <w:pPrDefault>
      <w:pPr>
        <w:ind w:firstLine="851"/>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9522B"/>
    <w:pPr>
      <w:spacing w:line="360" w:lineRule="auto"/>
    </w:pPr>
    <w:rPr>
      <w:rFonts w:ascii="Times New Roman" w:eastAsia="Times New Roman" w:hAnsi="Times New Roman"/>
      <w:sz w:val="24"/>
      <w:szCs w:val="24"/>
    </w:rPr>
  </w:style>
  <w:style w:type="paragraph" w:styleId="Antrat1">
    <w:name w:val="heading 1"/>
    <w:basedOn w:val="prastasis"/>
    <w:next w:val="prastasis"/>
    <w:link w:val="Antrat1Diagrama"/>
    <w:qFormat/>
    <w:rsid w:val="007F78EF"/>
    <w:pPr>
      <w:keepNext/>
      <w:spacing w:before="240" w:after="60" w:line="240" w:lineRule="auto"/>
      <w:ind w:firstLine="0"/>
      <w:jc w:val="left"/>
      <w:outlineLvl w:val="0"/>
    </w:pPr>
    <w:rPr>
      <w:rFonts w:ascii="Cambria" w:hAnsi="Cambria"/>
      <w:b/>
      <w:bCs/>
      <w:kern w:val="32"/>
      <w:sz w:val="32"/>
      <w:szCs w:val="32"/>
      <w:lang w:val="en-US" w:eastAsia="en-US"/>
    </w:rPr>
  </w:style>
  <w:style w:type="paragraph" w:styleId="Antrat2">
    <w:name w:val="heading 2"/>
    <w:basedOn w:val="prastasis"/>
    <w:next w:val="prastasis"/>
    <w:link w:val="Antrat2Diagrama"/>
    <w:qFormat/>
    <w:rsid w:val="007F78EF"/>
    <w:pPr>
      <w:keepNext/>
      <w:spacing w:before="240" w:after="60" w:line="240" w:lineRule="auto"/>
      <w:ind w:firstLine="0"/>
      <w:jc w:val="left"/>
      <w:outlineLvl w:val="1"/>
    </w:pPr>
    <w:rPr>
      <w:rFonts w:ascii="Cambria" w:hAnsi="Cambria"/>
      <w:b/>
      <w:bCs/>
      <w:i/>
      <w:iCs/>
      <w:sz w:val="28"/>
      <w:szCs w:val="28"/>
      <w:lang w:val="en-US" w:eastAsia="en-US"/>
    </w:rPr>
  </w:style>
  <w:style w:type="paragraph" w:styleId="Antrat3">
    <w:name w:val="heading 3"/>
    <w:basedOn w:val="prastasis"/>
    <w:next w:val="prastasis"/>
    <w:link w:val="Antrat3Diagrama"/>
    <w:uiPriority w:val="9"/>
    <w:unhideWhenUsed/>
    <w:qFormat/>
    <w:rsid w:val="004200A4"/>
    <w:pPr>
      <w:keepNext/>
      <w:keepLines/>
      <w:spacing w:before="200"/>
      <w:outlineLvl w:val="2"/>
    </w:pPr>
    <w:rPr>
      <w:rFonts w:asciiTheme="majorHAnsi" w:eastAsiaTheme="majorEastAsia" w:hAnsiTheme="majorHAnsi" w:cstheme="majorBidi"/>
      <w:b/>
      <w:bCs/>
      <w:color w:val="4F81BD" w:themeColor="accent1"/>
    </w:rPr>
  </w:style>
  <w:style w:type="paragraph" w:styleId="Antrat4">
    <w:name w:val="heading 4"/>
    <w:basedOn w:val="prastasis"/>
    <w:next w:val="prastasis"/>
    <w:link w:val="Antrat4Diagrama"/>
    <w:qFormat/>
    <w:rsid w:val="0083362B"/>
    <w:pPr>
      <w:keepNext/>
      <w:widowControl w:val="0"/>
      <w:autoSpaceDE w:val="0"/>
      <w:autoSpaceDN w:val="0"/>
      <w:adjustRightInd w:val="0"/>
      <w:spacing w:line="240" w:lineRule="auto"/>
      <w:ind w:firstLine="0"/>
      <w:jc w:val="center"/>
      <w:outlineLvl w:val="3"/>
    </w:pPr>
    <w:rPr>
      <w:b/>
      <w:bCs/>
      <w:sz w:val="32"/>
      <w:szCs w:val="32"/>
      <w:lang w:eastAsia="en-US"/>
    </w:rPr>
  </w:style>
  <w:style w:type="paragraph" w:styleId="Antrat5">
    <w:name w:val="heading 5"/>
    <w:basedOn w:val="prastasis"/>
    <w:link w:val="Antrat5Diagrama"/>
    <w:uiPriority w:val="9"/>
    <w:qFormat/>
    <w:rsid w:val="007A5D91"/>
    <w:pPr>
      <w:spacing w:before="100" w:beforeAutospacing="1" w:after="100" w:afterAutospacing="1" w:line="240" w:lineRule="auto"/>
      <w:ind w:firstLine="0"/>
      <w:jc w:val="left"/>
      <w:outlineLvl w:val="4"/>
    </w:pPr>
    <w:rPr>
      <w:b/>
      <w:bCs/>
      <w:sz w:val="20"/>
      <w:szCs w:val="20"/>
    </w:rPr>
  </w:style>
  <w:style w:type="paragraph" w:styleId="Antrat6">
    <w:name w:val="heading 6"/>
    <w:basedOn w:val="prastasis"/>
    <w:next w:val="prastasis"/>
    <w:link w:val="Antrat6Diagrama"/>
    <w:qFormat/>
    <w:rsid w:val="00D456C1"/>
    <w:pPr>
      <w:keepNext/>
      <w:ind w:firstLine="0"/>
      <w:jc w:val="center"/>
      <w:outlineLvl w:val="5"/>
    </w:pPr>
    <w:rPr>
      <w:b/>
      <w:bCs/>
      <w:szCs w:val="20"/>
      <w:lang w:eastAsia="en-US"/>
    </w:rPr>
  </w:style>
  <w:style w:type="paragraph" w:styleId="Antrat7">
    <w:name w:val="heading 7"/>
    <w:basedOn w:val="prastasis"/>
    <w:next w:val="prastasis"/>
    <w:link w:val="Antrat7Diagrama"/>
    <w:uiPriority w:val="9"/>
    <w:semiHidden/>
    <w:unhideWhenUsed/>
    <w:qFormat/>
    <w:rsid w:val="00043638"/>
    <w:pPr>
      <w:keepNext/>
      <w:keepLines/>
      <w:spacing w:before="200"/>
      <w:outlineLvl w:val="6"/>
    </w:pPr>
    <w:rPr>
      <w:rFonts w:asciiTheme="majorHAnsi" w:eastAsiaTheme="majorEastAsia" w:hAnsiTheme="majorHAnsi" w:cstheme="majorBidi"/>
      <w:i/>
      <w:iCs/>
      <w:color w:val="404040" w:themeColor="text1" w:themeTint="BF"/>
    </w:rPr>
  </w:style>
  <w:style w:type="paragraph" w:styleId="Antrat8">
    <w:name w:val="heading 8"/>
    <w:basedOn w:val="prastasis"/>
    <w:next w:val="prastasis"/>
    <w:link w:val="Antrat8Diagrama"/>
    <w:qFormat/>
    <w:rsid w:val="00642693"/>
    <w:pPr>
      <w:spacing w:before="240" w:after="60" w:line="240" w:lineRule="auto"/>
      <w:ind w:firstLine="0"/>
      <w:jc w:val="left"/>
      <w:outlineLvl w:val="7"/>
    </w:pPr>
    <w:rPr>
      <w:i/>
      <w:iCs/>
      <w:lang w:val="en-GB"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7F78EF"/>
    <w:rPr>
      <w:rFonts w:ascii="Cambria" w:eastAsia="Times New Roman" w:hAnsi="Cambria"/>
      <w:b/>
      <w:bCs/>
      <w:kern w:val="32"/>
      <w:sz w:val="32"/>
      <w:szCs w:val="32"/>
      <w:lang w:val="en-US" w:eastAsia="en-US"/>
    </w:rPr>
  </w:style>
  <w:style w:type="character" w:customStyle="1" w:styleId="Antrat2Diagrama">
    <w:name w:val="Antraštė 2 Diagrama"/>
    <w:basedOn w:val="Numatytasispastraiposriftas"/>
    <w:link w:val="Antrat2"/>
    <w:rsid w:val="007F78EF"/>
    <w:rPr>
      <w:rFonts w:ascii="Cambria" w:eastAsia="Times New Roman" w:hAnsi="Cambria"/>
      <w:b/>
      <w:bCs/>
      <w:i/>
      <w:iCs/>
      <w:sz w:val="28"/>
      <w:szCs w:val="28"/>
      <w:lang w:val="en-US" w:eastAsia="en-US"/>
    </w:rPr>
  </w:style>
  <w:style w:type="character" w:customStyle="1" w:styleId="Antrat3Diagrama">
    <w:name w:val="Antraštė 3 Diagrama"/>
    <w:basedOn w:val="Numatytasispastraiposriftas"/>
    <w:link w:val="Antrat3"/>
    <w:uiPriority w:val="9"/>
    <w:rsid w:val="004200A4"/>
    <w:rPr>
      <w:rFonts w:asciiTheme="majorHAnsi" w:eastAsiaTheme="majorEastAsia" w:hAnsiTheme="majorHAnsi" w:cstheme="majorBidi"/>
      <w:b/>
      <w:bCs/>
      <w:color w:val="4F81BD" w:themeColor="accent1"/>
      <w:sz w:val="24"/>
      <w:szCs w:val="24"/>
    </w:rPr>
  </w:style>
  <w:style w:type="character" w:customStyle="1" w:styleId="Antrat5Diagrama">
    <w:name w:val="Antraštė 5 Diagrama"/>
    <w:link w:val="Antrat5"/>
    <w:uiPriority w:val="9"/>
    <w:rsid w:val="007A5D91"/>
    <w:rPr>
      <w:rFonts w:ascii="Times New Roman" w:eastAsia="Times New Roman" w:hAnsi="Times New Roman"/>
      <w:b/>
      <w:bCs/>
    </w:rPr>
  </w:style>
  <w:style w:type="character" w:styleId="Hipersaitas">
    <w:name w:val="Hyperlink"/>
    <w:rsid w:val="00D52A93"/>
    <w:rPr>
      <w:color w:val="0000FF"/>
      <w:u w:val="single"/>
    </w:rPr>
  </w:style>
  <w:style w:type="paragraph" w:customStyle="1" w:styleId="MAZAS">
    <w:name w:val="MAZAS"/>
    <w:basedOn w:val="prastasis"/>
    <w:rsid w:val="00D52A93"/>
    <w:pPr>
      <w:autoSpaceDE w:val="0"/>
      <w:autoSpaceDN w:val="0"/>
      <w:spacing w:line="297" w:lineRule="auto"/>
      <w:ind w:firstLine="312"/>
    </w:pPr>
    <w:rPr>
      <w:color w:val="000000"/>
      <w:sz w:val="8"/>
      <w:szCs w:val="8"/>
    </w:rPr>
  </w:style>
  <w:style w:type="paragraph" w:customStyle="1" w:styleId="BodyText1">
    <w:name w:val="Body Text1"/>
    <w:basedOn w:val="prastasis"/>
    <w:rsid w:val="00D52A93"/>
    <w:pPr>
      <w:autoSpaceDE w:val="0"/>
      <w:autoSpaceDN w:val="0"/>
      <w:spacing w:line="297" w:lineRule="auto"/>
      <w:ind w:firstLine="312"/>
    </w:pPr>
    <w:rPr>
      <w:color w:val="000000"/>
      <w:sz w:val="20"/>
      <w:szCs w:val="20"/>
    </w:rPr>
  </w:style>
  <w:style w:type="paragraph" w:customStyle="1" w:styleId="CentrBoldm">
    <w:name w:val="CentrBoldm"/>
    <w:basedOn w:val="prastasis"/>
    <w:rsid w:val="00D52A93"/>
    <w:pPr>
      <w:autoSpaceDE w:val="0"/>
      <w:autoSpaceDN w:val="0"/>
      <w:spacing w:line="288" w:lineRule="auto"/>
      <w:jc w:val="center"/>
    </w:pPr>
    <w:rPr>
      <w:b/>
      <w:bCs/>
      <w:color w:val="000000"/>
      <w:sz w:val="20"/>
      <w:szCs w:val="20"/>
    </w:rPr>
  </w:style>
  <w:style w:type="paragraph" w:customStyle="1" w:styleId="CentrBold">
    <w:name w:val="CentrBold"/>
    <w:basedOn w:val="prastasis"/>
    <w:rsid w:val="00D52A93"/>
    <w:pPr>
      <w:autoSpaceDE w:val="0"/>
      <w:autoSpaceDN w:val="0"/>
      <w:spacing w:line="288" w:lineRule="auto"/>
      <w:jc w:val="center"/>
    </w:pPr>
    <w:rPr>
      <w:b/>
      <w:bCs/>
      <w:caps/>
      <w:color w:val="000000"/>
      <w:sz w:val="20"/>
      <w:szCs w:val="20"/>
    </w:rPr>
  </w:style>
  <w:style w:type="paragraph" w:customStyle="1" w:styleId="Linija">
    <w:name w:val="Linija"/>
    <w:basedOn w:val="prastasis"/>
    <w:rsid w:val="00D52A93"/>
    <w:pPr>
      <w:autoSpaceDE w:val="0"/>
      <w:autoSpaceDN w:val="0"/>
      <w:spacing w:line="297" w:lineRule="auto"/>
      <w:jc w:val="center"/>
    </w:pPr>
    <w:rPr>
      <w:color w:val="000000"/>
      <w:sz w:val="12"/>
      <w:szCs w:val="12"/>
    </w:rPr>
  </w:style>
  <w:style w:type="paragraph" w:customStyle="1" w:styleId="Patvirtinta">
    <w:name w:val="Patvirtinta"/>
    <w:basedOn w:val="prastasis"/>
    <w:rsid w:val="00D52A93"/>
    <w:pPr>
      <w:autoSpaceDE w:val="0"/>
      <w:autoSpaceDN w:val="0"/>
      <w:spacing w:line="288" w:lineRule="auto"/>
      <w:ind w:left="5953"/>
    </w:pPr>
    <w:rPr>
      <w:color w:val="000000"/>
      <w:sz w:val="20"/>
      <w:szCs w:val="20"/>
    </w:rPr>
  </w:style>
  <w:style w:type="paragraph" w:customStyle="1" w:styleId="BasicParagraph">
    <w:name w:val="[Basic Paragraph]"/>
    <w:basedOn w:val="prastasis"/>
    <w:rsid w:val="00D52A93"/>
    <w:pPr>
      <w:autoSpaceDE w:val="0"/>
      <w:autoSpaceDN w:val="0"/>
      <w:spacing w:line="288" w:lineRule="auto"/>
    </w:pPr>
    <w:rPr>
      <w:color w:val="000000"/>
    </w:rPr>
  </w:style>
  <w:style w:type="paragraph" w:styleId="Puslapioinaostekstas">
    <w:name w:val="footnote text"/>
    <w:basedOn w:val="prastasis"/>
    <w:link w:val="PuslapioinaostekstasDiagrama"/>
    <w:rsid w:val="00D52A93"/>
    <w:rPr>
      <w:sz w:val="20"/>
      <w:szCs w:val="20"/>
    </w:rPr>
  </w:style>
  <w:style w:type="character" w:customStyle="1" w:styleId="PuslapioinaostekstasDiagrama">
    <w:name w:val="Puslapio išnašos tekstas Diagrama"/>
    <w:link w:val="Puslapioinaostekstas"/>
    <w:rsid w:val="00D52A93"/>
    <w:rPr>
      <w:rFonts w:ascii="Times New Roman" w:eastAsia="Times New Roman" w:hAnsi="Times New Roman" w:cs="Times New Roman"/>
      <w:sz w:val="20"/>
      <w:szCs w:val="20"/>
    </w:rPr>
  </w:style>
  <w:style w:type="paragraph" w:styleId="prastasiniatinklio">
    <w:name w:val="Normal (Web)"/>
    <w:basedOn w:val="prastasis"/>
    <w:unhideWhenUsed/>
    <w:rsid w:val="00D52A93"/>
    <w:pPr>
      <w:spacing w:before="100" w:beforeAutospacing="1" w:after="100" w:afterAutospacing="1"/>
    </w:pPr>
  </w:style>
  <w:style w:type="character" w:styleId="Grietas">
    <w:name w:val="Strong"/>
    <w:qFormat/>
    <w:rsid w:val="00D52A93"/>
    <w:rPr>
      <w:b/>
      <w:bCs/>
    </w:rPr>
  </w:style>
  <w:style w:type="paragraph" w:styleId="Pagrindinistekstas">
    <w:name w:val="Body Text"/>
    <w:basedOn w:val="prastasis"/>
    <w:link w:val="PagrindinistekstasDiagrama"/>
    <w:rsid w:val="00D52A93"/>
    <w:rPr>
      <w:szCs w:val="20"/>
    </w:rPr>
  </w:style>
  <w:style w:type="character" w:customStyle="1" w:styleId="PagrindinistekstasDiagrama">
    <w:name w:val="Pagrindinis tekstas Diagrama"/>
    <w:link w:val="Pagrindinistekstas"/>
    <w:rsid w:val="00D52A93"/>
    <w:rPr>
      <w:rFonts w:ascii="Times New Roman" w:eastAsia="Times New Roman" w:hAnsi="Times New Roman" w:cs="Times New Roman"/>
      <w:sz w:val="24"/>
      <w:szCs w:val="20"/>
    </w:rPr>
  </w:style>
  <w:style w:type="character" w:customStyle="1" w:styleId="hbactiveelement">
    <w:name w:val="hbactiveelement"/>
    <w:rsid w:val="00D52A93"/>
  </w:style>
  <w:style w:type="character" w:customStyle="1" w:styleId="hblang">
    <w:name w:val="hblang"/>
    <w:rsid w:val="00D52A93"/>
  </w:style>
  <w:style w:type="character" w:customStyle="1" w:styleId="hbcopyright">
    <w:name w:val="hbcopyright"/>
    <w:rsid w:val="00D52A93"/>
  </w:style>
  <w:style w:type="paragraph" w:styleId="Pagrindiniotekstotrauka">
    <w:name w:val="Body Text Indent"/>
    <w:basedOn w:val="prastasis"/>
    <w:link w:val="PagrindiniotekstotraukaDiagrama"/>
    <w:rsid w:val="00D52A93"/>
    <w:pPr>
      <w:spacing w:after="120"/>
      <w:ind w:left="283"/>
    </w:pPr>
  </w:style>
  <w:style w:type="character" w:customStyle="1" w:styleId="PagrindiniotekstotraukaDiagrama">
    <w:name w:val="Pagrindinio teksto įtrauka Diagrama"/>
    <w:link w:val="Pagrindiniotekstotrauka"/>
    <w:rsid w:val="00D52A93"/>
    <w:rPr>
      <w:rFonts w:ascii="Times New Roman" w:eastAsia="Times New Roman" w:hAnsi="Times New Roman" w:cs="Times New Roman"/>
      <w:sz w:val="24"/>
      <w:szCs w:val="24"/>
    </w:rPr>
  </w:style>
  <w:style w:type="paragraph" w:styleId="Pagrindiniotekstotrauka2">
    <w:name w:val="Body Text Indent 2"/>
    <w:basedOn w:val="prastasis"/>
    <w:link w:val="Pagrindiniotekstotrauka2Diagrama"/>
    <w:rsid w:val="00D52A93"/>
    <w:pPr>
      <w:spacing w:before="60" w:after="120" w:line="480" w:lineRule="auto"/>
      <w:ind w:left="283"/>
    </w:pPr>
    <w:rPr>
      <w:szCs w:val="20"/>
    </w:rPr>
  </w:style>
  <w:style w:type="character" w:customStyle="1" w:styleId="Pagrindiniotekstotrauka2Diagrama">
    <w:name w:val="Pagrindinio teksto įtrauka 2 Diagrama"/>
    <w:link w:val="Pagrindiniotekstotrauka2"/>
    <w:rsid w:val="00D52A93"/>
    <w:rPr>
      <w:rFonts w:ascii="Times New Roman" w:eastAsia="Times New Roman" w:hAnsi="Times New Roman" w:cs="Times New Roman"/>
      <w:sz w:val="24"/>
      <w:szCs w:val="20"/>
    </w:rPr>
  </w:style>
  <w:style w:type="paragraph" w:customStyle="1" w:styleId="bodytext">
    <w:name w:val="bodytext"/>
    <w:basedOn w:val="prastasis"/>
    <w:uiPriority w:val="99"/>
    <w:rsid w:val="00D52A93"/>
    <w:pPr>
      <w:spacing w:before="100" w:beforeAutospacing="1" w:after="100" w:afterAutospacing="1"/>
    </w:pPr>
    <w:rPr>
      <w:lang w:val="ru-RU" w:eastAsia="ru-RU"/>
    </w:rPr>
  </w:style>
  <w:style w:type="paragraph" w:customStyle="1" w:styleId="TomoHeading1">
    <w:name w:val="Tomo Heading 1"/>
    <w:basedOn w:val="prastasis"/>
    <w:next w:val="prastasis"/>
    <w:uiPriority w:val="99"/>
    <w:qFormat/>
    <w:rsid w:val="00D52A93"/>
    <w:pPr>
      <w:tabs>
        <w:tab w:val="right" w:leader="dot" w:pos="9628"/>
      </w:tabs>
      <w:jc w:val="center"/>
    </w:pPr>
    <w:rPr>
      <w:b/>
      <w:bCs/>
      <w:caps/>
      <w:szCs w:val="22"/>
      <w:lang w:eastAsia="en-US"/>
    </w:rPr>
  </w:style>
  <w:style w:type="character" w:customStyle="1" w:styleId="FontStyle12">
    <w:name w:val="Font Style12"/>
    <w:rsid w:val="00D52A93"/>
    <w:rPr>
      <w:rFonts w:ascii="Times New Roman" w:hAnsi="Times New Roman" w:cs="Times New Roman"/>
      <w:i/>
      <w:iCs/>
      <w:sz w:val="24"/>
      <w:szCs w:val="24"/>
    </w:rPr>
  </w:style>
  <w:style w:type="paragraph" w:customStyle="1" w:styleId="normalparagraphstyle">
    <w:name w:val="normalparagraphstyle"/>
    <w:basedOn w:val="prastasis"/>
    <w:rsid w:val="00D52A93"/>
    <w:pPr>
      <w:spacing w:before="100" w:beforeAutospacing="1" w:after="100" w:afterAutospacing="1"/>
    </w:pPr>
    <w:rPr>
      <w:lang w:val="en-US" w:eastAsia="en-US" w:bidi="bn-IN"/>
    </w:rPr>
  </w:style>
  <w:style w:type="paragraph" w:customStyle="1" w:styleId="NormalParagraphStyle0">
    <w:name w:val="NormalParagraphStyle"/>
    <w:basedOn w:val="prastasis"/>
    <w:rsid w:val="00D52A93"/>
    <w:pPr>
      <w:suppressAutoHyphens/>
      <w:autoSpaceDE w:val="0"/>
      <w:autoSpaceDN w:val="0"/>
      <w:adjustRightInd w:val="0"/>
      <w:spacing w:line="288" w:lineRule="auto"/>
      <w:textAlignment w:val="center"/>
    </w:pPr>
    <w:rPr>
      <w:color w:val="000000"/>
      <w:lang w:val="en-US"/>
    </w:rPr>
  </w:style>
  <w:style w:type="paragraph" w:customStyle="1" w:styleId="S0105ra0161opastraipa">
    <w:name w:val="S&lt;0105&gt;ra&lt;0161&gt;o pastraipa"/>
    <w:basedOn w:val="NormalParagraphStyle0"/>
    <w:rsid w:val="00D52A93"/>
  </w:style>
  <w:style w:type="paragraph" w:styleId="Debesliotekstas">
    <w:name w:val="Balloon Text"/>
    <w:basedOn w:val="prastasis"/>
    <w:link w:val="DebesliotekstasDiagrama"/>
    <w:uiPriority w:val="99"/>
    <w:unhideWhenUsed/>
    <w:rsid w:val="00D52A93"/>
    <w:pPr>
      <w:spacing w:line="240" w:lineRule="auto"/>
    </w:pPr>
    <w:rPr>
      <w:rFonts w:ascii="Tahoma" w:hAnsi="Tahoma"/>
      <w:sz w:val="16"/>
      <w:szCs w:val="16"/>
    </w:rPr>
  </w:style>
  <w:style w:type="character" w:customStyle="1" w:styleId="DebesliotekstasDiagrama">
    <w:name w:val="Debesėlio tekstas Diagrama"/>
    <w:link w:val="Debesliotekstas"/>
    <w:uiPriority w:val="99"/>
    <w:rsid w:val="00D52A93"/>
    <w:rPr>
      <w:rFonts w:ascii="Tahoma" w:eastAsia="Times New Roman" w:hAnsi="Tahoma" w:cs="Tahoma"/>
      <w:sz w:val="16"/>
      <w:szCs w:val="16"/>
      <w:lang w:eastAsia="lt-LT"/>
    </w:rPr>
  </w:style>
  <w:style w:type="paragraph" w:styleId="Sraopastraipa">
    <w:name w:val="List Paragraph"/>
    <w:basedOn w:val="prastasis"/>
    <w:uiPriority w:val="99"/>
    <w:qFormat/>
    <w:rsid w:val="00EB3A95"/>
    <w:pPr>
      <w:ind w:left="1296"/>
    </w:pPr>
  </w:style>
  <w:style w:type="paragraph" w:styleId="Antrats">
    <w:name w:val="header"/>
    <w:aliases w:val="Diagrama"/>
    <w:basedOn w:val="prastasis"/>
    <w:link w:val="AntratsDiagrama"/>
    <w:uiPriority w:val="99"/>
    <w:unhideWhenUsed/>
    <w:rsid w:val="00876515"/>
    <w:pPr>
      <w:tabs>
        <w:tab w:val="center" w:pos="4819"/>
        <w:tab w:val="right" w:pos="9638"/>
      </w:tabs>
    </w:pPr>
  </w:style>
  <w:style w:type="character" w:customStyle="1" w:styleId="AntratsDiagrama">
    <w:name w:val="Antraštės Diagrama"/>
    <w:aliases w:val="Diagrama Diagrama2"/>
    <w:link w:val="Antrats"/>
    <w:uiPriority w:val="99"/>
    <w:rsid w:val="00876515"/>
    <w:rPr>
      <w:rFonts w:ascii="Times New Roman" w:eastAsia="Times New Roman" w:hAnsi="Times New Roman"/>
      <w:sz w:val="24"/>
      <w:szCs w:val="24"/>
    </w:rPr>
  </w:style>
  <w:style w:type="paragraph" w:styleId="Porat">
    <w:name w:val="footer"/>
    <w:basedOn w:val="prastasis"/>
    <w:link w:val="PoratDiagrama"/>
    <w:uiPriority w:val="99"/>
    <w:unhideWhenUsed/>
    <w:rsid w:val="00876515"/>
    <w:pPr>
      <w:tabs>
        <w:tab w:val="center" w:pos="4819"/>
        <w:tab w:val="right" w:pos="9638"/>
      </w:tabs>
    </w:pPr>
  </w:style>
  <w:style w:type="character" w:customStyle="1" w:styleId="PoratDiagrama">
    <w:name w:val="Poraštė Diagrama"/>
    <w:link w:val="Porat"/>
    <w:uiPriority w:val="99"/>
    <w:rsid w:val="00876515"/>
    <w:rPr>
      <w:rFonts w:ascii="Times New Roman" w:eastAsia="Times New Roman" w:hAnsi="Times New Roman"/>
      <w:sz w:val="24"/>
      <w:szCs w:val="24"/>
    </w:rPr>
  </w:style>
  <w:style w:type="paragraph" w:styleId="HTMLiankstoformatuotas">
    <w:name w:val="HTML Preformatted"/>
    <w:basedOn w:val="prastasis"/>
    <w:link w:val="HTMLiankstoformatuotasDiagrama"/>
    <w:uiPriority w:val="99"/>
    <w:unhideWhenUsed/>
    <w:rsid w:val="007A5D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sz w:val="20"/>
      <w:szCs w:val="20"/>
    </w:rPr>
  </w:style>
  <w:style w:type="character" w:customStyle="1" w:styleId="HTMLiankstoformatuotasDiagrama">
    <w:name w:val="HTML iš anksto formatuotas Diagrama"/>
    <w:link w:val="HTMLiankstoformatuotas"/>
    <w:uiPriority w:val="99"/>
    <w:rsid w:val="007A5D91"/>
    <w:rPr>
      <w:rFonts w:ascii="Courier New" w:eastAsia="Times New Roman" w:hAnsi="Courier New" w:cs="Courier New"/>
    </w:rPr>
  </w:style>
  <w:style w:type="paragraph" w:customStyle="1" w:styleId="DiagramaDiagrama1CharCharDiagramaDiagrama1">
    <w:name w:val="Diagrama Diagrama1 Char Char Diagrama Diagrama1"/>
    <w:basedOn w:val="prastasis"/>
    <w:rsid w:val="00B9342C"/>
    <w:pPr>
      <w:spacing w:after="160" w:line="240" w:lineRule="exact"/>
      <w:ind w:firstLine="0"/>
      <w:jc w:val="left"/>
    </w:pPr>
    <w:rPr>
      <w:rFonts w:ascii="Tahoma" w:hAnsi="Tahoma"/>
      <w:sz w:val="20"/>
      <w:szCs w:val="20"/>
      <w:lang w:eastAsia="en-US"/>
    </w:rPr>
  </w:style>
  <w:style w:type="paragraph" w:customStyle="1" w:styleId="pavadinimas1">
    <w:name w:val="pavadinimas1"/>
    <w:basedOn w:val="prastasis"/>
    <w:rsid w:val="00821D57"/>
    <w:pPr>
      <w:spacing w:before="100" w:beforeAutospacing="1" w:after="100" w:afterAutospacing="1" w:line="240" w:lineRule="auto"/>
      <w:ind w:firstLine="0"/>
      <w:jc w:val="left"/>
    </w:pPr>
  </w:style>
  <w:style w:type="paragraph" w:customStyle="1" w:styleId="istatymas">
    <w:name w:val="istatymas"/>
    <w:basedOn w:val="prastasis"/>
    <w:rsid w:val="00821D57"/>
    <w:pPr>
      <w:spacing w:before="100" w:beforeAutospacing="1" w:after="100" w:afterAutospacing="1" w:line="240" w:lineRule="auto"/>
      <w:ind w:firstLine="0"/>
      <w:jc w:val="left"/>
    </w:pPr>
  </w:style>
  <w:style w:type="table" w:styleId="Lentelstinklelis">
    <w:name w:val="Table Grid"/>
    <w:basedOn w:val="prastojilentel"/>
    <w:uiPriority w:val="59"/>
    <w:rsid w:val="005E5A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faz">
    <w:name w:val="Emphasis"/>
    <w:basedOn w:val="Numatytasispastraiposriftas"/>
    <w:qFormat/>
    <w:rsid w:val="00E06FD4"/>
    <w:rPr>
      <w:i/>
      <w:iCs/>
    </w:rPr>
  </w:style>
  <w:style w:type="paragraph" w:customStyle="1" w:styleId="mazas0">
    <w:name w:val="mazas"/>
    <w:basedOn w:val="prastasis"/>
    <w:rsid w:val="00910C7D"/>
    <w:pPr>
      <w:spacing w:before="100" w:beforeAutospacing="1" w:after="100" w:afterAutospacing="1" w:line="240" w:lineRule="auto"/>
      <w:ind w:firstLine="0"/>
      <w:jc w:val="left"/>
    </w:pPr>
    <w:rPr>
      <w:lang w:val="ru-RU" w:eastAsia="ru-RU"/>
    </w:rPr>
  </w:style>
  <w:style w:type="character" w:customStyle="1" w:styleId="apple-style-span">
    <w:name w:val="apple-style-span"/>
    <w:basedOn w:val="Numatytasispastraiposriftas"/>
    <w:rsid w:val="00910C7D"/>
  </w:style>
  <w:style w:type="paragraph" w:styleId="Antrat">
    <w:name w:val="caption"/>
    <w:basedOn w:val="prastasis"/>
    <w:next w:val="prastasis"/>
    <w:uiPriority w:val="99"/>
    <w:qFormat/>
    <w:rsid w:val="007000FD"/>
    <w:pPr>
      <w:framePr w:w="9789" w:h="1543" w:hSpace="181" w:wrap="notBeside" w:vAnchor="page" w:hAnchor="page" w:x="1584" w:y="2305"/>
      <w:tabs>
        <w:tab w:val="left" w:pos="2552"/>
      </w:tabs>
      <w:spacing w:line="240" w:lineRule="auto"/>
      <w:ind w:firstLine="0"/>
      <w:jc w:val="center"/>
    </w:pPr>
    <w:rPr>
      <w:b/>
      <w:sz w:val="22"/>
      <w:szCs w:val="20"/>
      <w:lang w:val="en-US" w:eastAsia="en-US"/>
    </w:rPr>
  </w:style>
  <w:style w:type="paragraph" w:styleId="Betarp">
    <w:name w:val="No Spacing"/>
    <w:link w:val="BetarpDiagrama"/>
    <w:uiPriority w:val="1"/>
    <w:qFormat/>
    <w:rsid w:val="007000FD"/>
    <w:rPr>
      <w:rFonts w:eastAsia="Times New Roman" w:cs="Calibri"/>
      <w:sz w:val="22"/>
      <w:szCs w:val="22"/>
      <w:lang w:eastAsia="en-US"/>
    </w:rPr>
  </w:style>
  <w:style w:type="paragraph" w:customStyle="1" w:styleId="BodyText2">
    <w:name w:val="Body Text2"/>
    <w:basedOn w:val="prastasis"/>
    <w:rsid w:val="00882064"/>
    <w:pPr>
      <w:autoSpaceDE w:val="0"/>
      <w:autoSpaceDN w:val="0"/>
      <w:spacing w:line="297" w:lineRule="auto"/>
      <w:ind w:firstLine="312"/>
    </w:pPr>
    <w:rPr>
      <w:color w:val="000000"/>
      <w:sz w:val="20"/>
      <w:szCs w:val="20"/>
    </w:rPr>
  </w:style>
  <w:style w:type="paragraph" w:customStyle="1" w:styleId="BodyText3">
    <w:name w:val="Body Text3"/>
    <w:basedOn w:val="prastasis"/>
    <w:rsid w:val="006B71C6"/>
    <w:pPr>
      <w:suppressAutoHyphens/>
      <w:autoSpaceDE w:val="0"/>
      <w:autoSpaceDN w:val="0"/>
      <w:adjustRightInd w:val="0"/>
      <w:spacing w:line="298" w:lineRule="auto"/>
      <w:ind w:firstLine="312"/>
      <w:textAlignment w:val="center"/>
    </w:pPr>
    <w:rPr>
      <w:color w:val="000000"/>
      <w:sz w:val="20"/>
      <w:szCs w:val="20"/>
      <w:lang w:eastAsia="en-US"/>
    </w:rPr>
  </w:style>
  <w:style w:type="paragraph" w:customStyle="1" w:styleId="BodyText4">
    <w:name w:val="Body Text4"/>
    <w:basedOn w:val="prastasis"/>
    <w:next w:val="prastasis"/>
    <w:rsid w:val="007F78EF"/>
    <w:pPr>
      <w:autoSpaceDE w:val="0"/>
      <w:autoSpaceDN w:val="0"/>
      <w:adjustRightInd w:val="0"/>
      <w:spacing w:line="240" w:lineRule="auto"/>
      <w:ind w:firstLine="0"/>
      <w:jc w:val="left"/>
    </w:pPr>
    <w:rPr>
      <w:szCs w:val="20"/>
      <w:lang w:val="en-US" w:eastAsia="en-US"/>
    </w:rPr>
  </w:style>
  <w:style w:type="paragraph" w:styleId="Pagrindinistekstas2">
    <w:name w:val="Body Text 2"/>
    <w:basedOn w:val="prastasis"/>
    <w:link w:val="Pagrindinistekstas2Diagrama"/>
    <w:rsid w:val="007F78EF"/>
    <w:pPr>
      <w:widowControl w:val="0"/>
      <w:suppressAutoHyphens/>
      <w:spacing w:after="120" w:line="480" w:lineRule="auto"/>
      <w:ind w:firstLine="0"/>
      <w:jc w:val="left"/>
    </w:pPr>
    <w:rPr>
      <w:rFonts w:eastAsia="Lucida Sans Unicode"/>
      <w:szCs w:val="20"/>
      <w:lang w:val="en-US" w:eastAsia="en-US" w:bidi="en-US"/>
    </w:rPr>
  </w:style>
  <w:style w:type="character" w:customStyle="1" w:styleId="Pagrindinistekstas2Diagrama">
    <w:name w:val="Pagrindinis tekstas 2 Diagrama"/>
    <w:basedOn w:val="Numatytasispastraiposriftas"/>
    <w:link w:val="Pagrindinistekstas2"/>
    <w:rsid w:val="007F78EF"/>
    <w:rPr>
      <w:rFonts w:ascii="Times New Roman" w:eastAsia="Lucida Sans Unicode" w:hAnsi="Times New Roman"/>
      <w:sz w:val="24"/>
      <w:lang w:val="en-US" w:eastAsia="en-US" w:bidi="en-US"/>
    </w:rPr>
  </w:style>
  <w:style w:type="paragraph" w:styleId="Pagrindiniotekstotrauka3">
    <w:name w:val="Body Text Indent 3"/>
    <w:basedOn w:val="prastasis"/>
    <w:link w:val="Pagrindiniotekstotrauka3Diagrama"/>
    <w:rsid w:val="007F78EF"/>
    <w:pPr>
      <w:spacing w:line="240" w:lineRule="auto"/>
      <w:ind w:firstLine="720"/>
      <w:jc w:val="left"/>
    </w:pPr>
    <w:rPr>
      <w:szCs w:val="20"/>
      <w:lang w:val="en-US" w:eastAsia="en-US"/>
    </w:rPr>
  </w:style>
  <w:style w:type="character" w:customStyle="1" w:styleId="Pagrindiniotekstotrauka3Diagrama">
    <w:name w:val="Pagrindinio teksto įtrauka 3 Diagrama"/>
    <w:basedOn w:val="Numatytasispastraiposriftas"/>
    <w:link w:val="Pagrindiniotekstotrauka3"/>
    <w:rsid w:val="007F78EF"/>
    <w:rPr>
      <w:rFonts w:ascii="Times New Roman" w:eastAsia="Times New Roman" w:hAnsi="Times New Roman"/>
      <w:sz w:val="24"/>
      <w:lang w:val="en-US" w:eastAsia="en-US"/>
    </w:rPr>
  </w:style>
  <w:style w:type="paragraph" w:styleId="Komentarotekstas">
    <w:name w:val="annotation text"/>
    <w:basedOn w:val="prastasis"/>
    <w:link w:val="KomentarotekstasDiagrama"/>
    <w:rsid w:val="007F78EF"/>
    <w:pPr>
      <w:spacing w:line="240" w:lineRule="auto"/>
      <w:ind w:firstLine="0"/>
      <w:jc w:val="left"/>
    </w:pPr>
    <w:rPr>
      <w:sz w:val="20"/>
      <w:szCs w:val="20"/>
      <w:lang w:val="en-US" w:eastAsia="en-US"/>
    </w:rPr>
  </w:style>
  <w:style w:type="character" w:customStyle="1" w:styleId="KomentarotekstasDiagrama">
    <w:name w:val="Komentaro tekstas Diagrama"/>
    <w:basedOn w:val="Numatytasispastraiposriftas"/>
    <w:link w:val="Komentarotekstas"/>
    <w:rsid w:val="007F78EF"/>
    <w:rPr>
      <w:rFonts w:ascii="Times New Roman" w:eastAsia="Times New Roman" w:hAnsi="Times New Roman"/>
      <w:lang w:val="en-US" w:eastAsia="en-US"/>
    </w:rPr>
  </w:style>
  <w:style w:type="character" w:customStyle="1" w:styleId="Datamnuo">
    <w:name w:val="Data_mënuo"/>
    <w:basedOn w:val="Numatytasispastraiposriftas"/>
    <w:rsid w:val="007F78EF"/>
    <w:rPr>
      <w:rFonts w:ascii="HelveticaLT" w:hAnsi="HelveticaLT"/>
      <w:sz w:val="24"/>
    </w:rPr>
  </w:style>
  <w:style w:type="paragraph" w:customStyle="1" w:styleId="Default">
    <w:name w:val="Default"/>
    <w:rsid w:val="007F78EF"/>
    <w:pPr>
      <w:autoSpaceDE w:val="0"/>
      <w:autoSpaceDN w:val="0"/>
      <w:adjustRightInd w:val="0"/>
    </w:pPr>
    <w:rPr>
      <w:rFonts w:ascii="Times New Roman" w:hAnsi="Times New Roman"/>
      <w:color w:val="000000"/>
      <w:sz w:val="24"/>
      <w:szCs w:val="24"/>
    </w:rPr>
  </w:style>
  <w:style w:type="character" w:customStyle="1" w:styleId="FontStyle45">
    <w:name w:val="Font Style45"/>
    <w:basedOn w:val="Numatytasispastraiposriftas"/>
    <w:rsid w:val="007F78EF"/>
    <w:rPr>
      <w:rFonts w:ascii="Times New Roman" w:hAnsi="Times New Roman" w:cs="Times New Roman"/>
      <w:sz w:val="20"/>
      <w:szCs w:val="20"/>
    </w:rPr>
  </w:style>
  <w:style w:type="character" w:customStyle="1" w:styleId="FontStyle51">
    <w:name w:val="Font Style51"/>
    <w:basedOn w:val="Numatytasispastraiposriftas"/>
    <w:rsid w:val="007F78EF"/>
    <w:rPr>
      <w:rFonts w:ascii="Times New Roman" w:hAnsi="Times New Roman" w:cs="Times New Roman"/>
      <w:b/>
      <w:bCs/>
      <w:sz w:val="24"/>
      <w:szCs w:val="24"/>
    </w:rPr>
  </w:style>
  <w:style w:type="character" w:customStyle="1" w:styleId="FontStyle55">
    <w:name w:val="Font Style55"/>
    <w:basedOn w:val="Numatytasispastraiposriftas"/>
    <w:rsid w:val="007F78EF"/>
    <w:rPr>
      <w:rFonts w:ascii="Times New Roman" w:hAnsi="Times New Roman" w:cs="Times New Roman"/>
      <w:sz w:val="22"/>
      <w:szCs w:val="22"/>
    </w:rPr>
  </w:style>
  <w:style w:type="paragraph" w:customStyle="1" w:styleId="ISTATYMAS0">
    <w:name w:val="ISTATYMAS"/>
    <w:basedOn w:val="prastasis"/>
    <w:rsid w:val="007F78EF"/>
    <w:pPr>
      <w:keepLines/>
      <w:suppressAutoHyphens/>
      <w:autoSpaceDE w:val="0"/>
      <w:autoSpaceDN w:val="0"/>
      <w:adjustRightInd w:val="0"/>
      <w:spacing w:line="288" w:lineRule="auto"/>
      <w:ind w:firstLine="0"/>
      <w:jc w:val="center"/>
      <w:textAlignment w:val="center"/>
    </w:pPr>
    <w:rPr>
      <w:sz w:val="20"/>
      <w:szCs w:val="20"/>
      <w:lang w:val="en-US" w:eastAsia="en-US"/>
    </w:rPr>
  </w:style>
  <w:style w:type="paragraph" w:customStyle="1" w:styleId="prastasis1">
    <w:name w:val="Įprastasis1"/>
    <w:basedOn w:val="Default"/>
    <w:next w:val="Default"/>
    <w:rsid w:val="007F78EF"/>
    <w:rPr>
      <w:color w:val="auto"/>
    </w:rPr>
  </w:style>
  <w:style w:type="character" w:customStyle="1" w:styleId="longtext1">
    <w:name w:val="long_text1"/>
    <w:basedOn w:val="Numatytasispastraiposriftas"/>
    <w:rsid w:val="007F78EF"/>
    <w:rPr>
      <w:sz w:val="18"/>
      <w:szCs w:val="18"/>
    </w:rPr>
  </w:style>
  <w:style w:type="paragraph" w:customStyle="1" w:styleId="Normalus">
    <w:name w:val="Normalus"/>
    <w:basedOn w:val="prastasis"/>
    <w:qFormat/>
    <w:rsid w:val="007F78EF"/>
    <w:pPr>
      <w:spacing w:line="240" w:lineRule="auto"/>
      <w:ind w:firstLine="0"/>
      <w:jc w:val="left"/>
    </w:pPr>
    <w:rPr>
      <w:szCs w:val="20"/>
      <w:lang w:eastAsia="en-US"/>
    </w:rPr>
  </w:style>
  <w:style w:type="character" w:styleId="Puslapionumeris">
    <w:name w:val="page number"/>
    <w:basedOn w:val="Numatytasispastraiposriftas"/>
    <w:rsid w:val="007F78EF"/>
  </w:style>
  <w:style w:type="paragraph" w:customStyle="1" w:styleId="Pagrindiniotekstotrauka1">
    <w:name w:val="Pagrindinio teksto įtrauka1"/>
    <w:basedOn w:val="Default"/>
    <w:next w:val="Default"/>
    <w:rsid w:val="007F78EF"/>
    <w:rPr>
      <w:color w:val="auto"/>
    </w:rPr>
  </w:style>
  <w:style w:type="paragraph" w:customStyle="1" w:styleId="Pavadinimas10">
    <w:name w:val="Pavadinimas1"/>
    <w:basedOn w:val="prastasis"/>
    <w:rsid w:val="007F78EF"/>
    <w:pPr>
      <w:keepLines/>
      <w:suppressAutoHyphens/>
      <w:autoSpaceDE w:val="0"/>
      <w:autoSpaceDN w:val="0"/>
      <w:adjustRightInd w:val="0"/>
      <w:spacing w:line="288" w:lineRule="auto"/>
      <w:ind w:left="850" w:firstLine="0"/>
      <w:jc w:val="left"/>
      <w:textAlignment w:val="center"/>
    </w:pPr>
    <w:rPr>
      <w:b/>
      <w:bCs/>
      <w:caps/>
      <w:sz w:val="22"/>
      <w:szCs w:val="22"/>
      <w:lang w:eastAsia="en-US"/>
    </w:rPr>
  </w:style>
  <w:style w:type="paragraph" w:customStyle="1" w:styleId="priedasChar">
    <w:name w:val="priedas Char"/>
    <w:basedOn w:val="prastasis"/>
    <w:rsid w:val="007F78EF"/>
    <w:pPr>
      <w:widowControl w:val="0"/>
      <w:suppressAutoHyphens/>
      <w:spacing w:line="240" w:lineRule="auto"/>
      <w:ind w:firstLine="0"/>
      <w:jc w:val="right"/>
    </w:pPr>
    <w:rPr>
      <w:rFonts w:eastAsia="Lucida Sans Unicode"/>
      <w:b/>
      <w:szCs w:val="20"/>
      <w:lang w:eastAsia="en-US" w:bidi="en-US"/>
    </w:rPr>
  </w:style>
  <w:style w:type="character" w:customStyle="1" w:styleId="Puslapioinaosnuoroda1">
    <w:name w:val="Puslapio išnašos nuoroda1"/>
    <w:rsid w:val="007F78EF"/>
    <w:rPr>
      <w:color w:val="000000"/>
    </w:rPr>
  </w:style>
  <w:style w:type="paragraph" w:customStyle="1" w:styleId="Style12">
    <w:name w:val="Style12"/>
    <w:basedOn w:val="prastasis"/>
    <w:rsid w:val="007F78EF"/>
    <w:pPr>
      <w:widowControl w:val="0"/>
      <w:autoSpaceDE w:val="0"/>
      <w:autoSpaceDN w:val="0"/>
      <w:adjustRightInd w:val="0"/>
      <w:spacing w:line="240" w:lineRule="auto"/>
      <w:ind w:firstLine="0"/>
      <w:jc w:val="left"/>
    </w:pPr>
    <w:rPr>
      <w:szCs w:val="20"/>
    </w:rPr>
  </w:style>
  <w:style w:type="paragraph" w:customStyle="1" w:styleId="Style4">
    <w:name w:val="Style4"/>
    <w:basedOn w:val="prastasis"/>
    <w:rsid w:val="007F78EF"/>
    <w:pPr>
      <w:widowControl w:val="0"/>
      <w:autoSpaceDE w:val="0"/>
      <w:autoSpaceDN w:val="0"/>
      <w:adjustRightInd w:val="0"/>
      <w:spacing w:line="283" w:lineRule="exact"/>
      <w:ind w:firstLine="581"/>
      <w:jc w:val="left"/>
    </w:pPr>
    <w:rPr>
      <w:szCs w:val="20"/>
    </w:rPr>
  </w:style>
  <w:style w:type="paragraph" w:customStyle="1" w:styleId="Style5">
    <w:name w:val="Style5"/>
    <w:basedOn w:val="prastasis"/>
    <w:rsid w:val="007F78EF"/>
    <w:pPr>
      <w:widowControl w:val="0"/>
      <w:autoSpaceDE w:val="0"/>
      <w:autoSpaceDN w:val="0"/>
      <w:adjustRightInd w:val="0"/>
      <w:spacing w:line="274" w:lineRule="exact"/>
      <w:ind w:firstLine="557"/>
      <w:jc w:val="left"/>
    </w:pPr>
    <w:rPr>
      <w:szCs w:val="20"/>
    </w:rPr>
  </w:style>
  <w:style w:type="paragraph" w:customStyle="1" w:styleId="Style8">
    <w:name w:val="Style8"/>
    <w:basedOn w:val="prastasis"/>
    <w:rsid w:val="007F78EF"/>
    <w:pPr>
      <w:widowControl w:val="0"/>
      <w:autoSpaceDE w:val="0"/>
      <w:autoSpaceDN w:val="0"/>
      <w:adjustRightInd w:val="0"/>
      <w:spacing w:line="240" w:lineRule="auto"/>
      <w:ind w:firstLine="0"/>
      <w:jc w:val="left"/>
    </w:pPr>
    <w:rPr>
      <w:szCs w:val="20"/>
    </w:rPr>
  </w:style>
  <w:style w:type="paragraph" w:styleId="Turinys1">
    <w:name w:val="toc 1"/>
    <w:basedOn w:val="TomoHeading1"/>
    <w:next w:val="prastasis"/>
    <w:autoRedefine/>
    <w:rsid w:val="007F78EF"/>
    <w:pPr>
      <w:ind w:right="851" w:firstLine="0"/>
      <w:jc w:val="left"/>
    </w:pPr>
    <w:rPr>
      <w:b w:val="0"/>
      <w:lang w:eastAsia="lt-LT"/>
    </w:rPr>
  </w:style>
  <w:style w:type="paragraph" w:styleId="Turinys2">
    <w:name w:val="toc 2"/>
    <w:basedOn w:val="prastasis"/>
    <w:next w:val="prastasis"/>
    <w:autoRedefine/>
    <w:rsid w:val="007F78EF"/>
    <w:pPr>
      <w:tabs>
        <w:tab w:val="right" w:leader="dot" w:pos="9480"/>
      </w:tabs>
      <w:ind w:left="180" w:right="851" w:firstLine="0"/>
      <w:jc w:val="left"/>
    </w:pPr>
    <w:rPr>
      <w:szCs w:val="20"/>
      <w:lang w:val="en-US" w:eastAsia="en-US"/>
    </w:rPr>
  </w:style>
  <w:style w:type="paragraph" w:styleId="Turinys3">
    <w:name w:val="toc 3"/>
    <w:basedOn w:val="prastasis"/>
    <w:next w:val="prastasis"/>
    <w:autoRedefine/>
    <w:rsid w:val="007F78EF"/>
    <w:pPr>
      <w:spacing w:line="240" w:lineRule="auto"/>
      <w:ind w:left="480" w:firstLine="0"/>
      <w:jc w:val="left"/>
    </w:pPr>
    <w:rPr>
      <w:szCs w:val="20"/>
      <w:lang w:val="en-US" w:eastAsia="en-US"/>
    </w:rPr>
  </w:style>
  <w:style w:type="paragraph" w:customStyle="1" w:styleId="Turinioantrat1">
    <w:name w:val="Turinio antraštė1"/>
    <w:basedOn w:val="Antrat1"/>
    <w:next w:val="prastasis"/>
    <w:qFormat/>
    <w:rsid w:val="007F78EF"/>
    <w:pPr>
      <w:keepNext w:val="0"/>
      <w:keepLines/>
      <w:tabs>
        <w:tab w:val="right" w:leader="dot" w:pos="9628"/>
      </w:tabs>
      <w:spacing w:before="480" w:after="0" w:line="276" w:lineRule="auto"/>
      <w:outlineLvl w:val="9"/>
    </w:pPr>
    <w:rPr>
      <w:rFonts w:ascii="Times New Roman" w:hAnsi="Times New Roman"/>
      <w:bCs w:val="0"/>
      <w:caps/>
      <w:color w:val="365F91"/>
      <w:kern w:val="0"/>
      <w:sz w:val="28"/>
      <w:szCs w:val="28"/>
    </w:rPr>
  </w:style>
  <w:style w:type="paragraph" w:customStyle="1" w:styleId="TomoHeading2">
    <w:name w:val="Tomo Heading 2"/>
    <w:basedOn w:val="Normalus"/>
    <w:next w:val="Normalus"/>
    <w:autoRedefine/>
    <w:qFormat/>
    <w:rsid w:val="00F55C71"/>
    <w:pPr>
      <w:widowControl w:val="0"/>
      <w:spacing w:line="360" w:lineRule="auto"/>
      <w:ind w:left="5270" w:firstLine="510"/>
      <w:jc w:val="center"/>
    </w:pPr>
    <w:rPr>
      <w:b/>
      <w:bCs/>
      <w:color w:val="000000" w:themeColor="text1"/>
      <w:szCs w:val="24"/>
      <w:lang w:eastAsia="lt-LT"/>
    </w:rPr>
  </w:style>
  <w:style w:type="paragraph" w:customStyle="1" w:styleId="TomoHeading3g">
    <w:name w:val="Tomo Heading 3 g"/>
    <w:basedOn w:val="Normalus"/>
    <w:next w:val="Normalus"/>
    <w:qFormat/>
    <w:rsid w:val="007F78EF"/>
    <w:rPr>
      <w:b/>
      <w:i/>
    </w:rPr>
  </w:style>
  <w:style w:type="paragraph" w:customStyle="1" w:styleId="x">
    <w:name w:val="x"/>
    <w:basedOn w:val="prastasis"/>
    <w:rsid w:val="007F78EF"/>
    <w:pPr>
      <w:suppressAutoHyphens/>
      <w:spacing w:before="280" w:after="280" w:line="240" w:lineRule="auto"/>
      <w:ind w:firstLine="0"/>
      <w:jc w:val="left"/>
    </w:pPr>
    <w:rPr>
      <w:rFonts w:ascii="Arial Unicode MS" w:eastAsia="Arial Unicode MS" w:hAnsi="Arial Unicode MS" w:cs="Arial Unicode MS"/>
      <w:szCs w:val="20"/>
      <w:lang w:val="en-US" w:eastAsia="ar-SA"/>
    </w:rPr>
  </w:style>
  <w:style w:type="paragraph" w:customStyle="1" w:styleId="Mail">
    <w:name w:val="Mail"/>
    <w:basedOn w:val="Makrokomandostekstas"/>
    <w:autoRedefine/>
    <w:rsid w:val="007F78EF"/>
    <w:pPr>
      <w:spacing w:line="240" w:lineRule="auto"/>
      <w:ind w:firstLine="0"/>
      <w:jc w:val="left"/>
    </w:pPr>
    <w:rPr>
      <w:rFonts w:ascii="Times New Roman" w:hAnsi="Times New Roman" w:cs="Arial"/>
      <w:sz w:val="24"/>
      <w:lang w:val="lt-LT"/>
    </w:rPr>
  </w:style>
  <w:style w:type="paragraph" w:styleId="Makrokomandostekstas">
    <w:name w:val="macro"/>
    <w:link w:val="MakrokomandostekstasDiagrama"/>
    <w:semiHidden/>
    <w:rsid w:val="007F78EF"/>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cs="Courier New"/>
      <w:color w:val="000000"/>
      <w:lang w:val="en-GB" w:eastAsia="en-US"/>
    </w:rPr>
  </w:style>
  <w:style w:type="character" w:customStyle="1" w:styleId="MakrokomandostekstasDiagrama">
    <w:name w:val="Makrokomandos tekstas Diagrama"/>
    <w:basedOn w:val="Numatytasispastraiposriftas"/>
    <w:link w:val="Makrokomandostekstas"/>
    <w:semiHidden/>
    <w:rsid w:val="007F78EF"/>
    <w:rPr>
      <w:rFonts w:ascii="Courier New" w:hAnsi="Courier New" w:cs="Courier New"/>
      <w:color w:val="000000"/>
      <w:lang w:val="en-GB" w:eastAsia="en-US"/>
    </w:rPr>
  </w:style>
  <w:style w:type="paragraph" w:customStyle="1" w:styleId="StiliusPaprastasistekstasTimesNewRoman12pt">
    <w:name w:val="Stilius Paprastasis tekstas + Times New Roman 12 pt"/>
    <w:basedOn w:val="Paprastasistekstas"/>
    <w:rsid w:val="007F78EF"/>
    <w:rPr>
      <w:rFonts w:ascii="Times New Roman" w:hAnsi="Times New Roman" w:cs="Times New Roman"/>
      <w:sz w:val="24"/>
    </w:rPr>
  </w:style>
  <w:style w:type="paragraph" w:styleId="Paprastasistekstas">
    <w:name w:val="Plain Text"/>
    <w:basedOn w:val="prastasis"/>
    <w:link w:val="PaprastasistekstasDiagrama"/>
    <w:rsid w:val="007F78EF"/>
    <w:pPr>
      <w:spacing w:line="240" w:lineRule="auto"/>
      <w:ind w:firstLine="0"/>
      <w:jc w:val="left"/>
    </w:pPr>
    <w:rPr>
      <w:rFonts w:ascii="Courier New" w:hAnsi="Courier New" w:cs="Courier New"/>
      <w:sz w:val="20"/>
      <w:szCs w:val="20"/>
      <w:lang w:val="en-US" w:eastAsia="en-US"/>
    </w:rPr>
  </w:style>
  <w:style w:type="character" w:customStyle="1" w:styleId="PaprastasistekstasDiagrama">
    <w:name w:val="Paprastasis tekstas Diagrama"/>
    <w:basedOn w:val="Numatytasispastraiposriftas"/>
    <w:link w:val="Paprastasistekstas"/>
    <w:rsid w:val="007F78EF"/>
    <w:rPr>
      <w:rFonts w:ascii="Courier New" w:eastAsia="Times New Roman" w:hAnsi="Courier New" w:cs="Courier New"/>
      <w:lang w:val="en-US" w:eastAsia="en-US"/>
    </w:rPr>
  </w:style>
  <w:style w:type="paragraph" w:customStyle="1" w:styleId="TOMO1">
    <w:name w:val="TOMO 1"/>
    <w:basedOn w:val="prastasis"/>
    <w:next w:val="prastasis"/>
    <w:rsid w:val="007F78EF"/>
    <w:pPr>
      <w:ind w:firstLine="0"/>
      <w:jc w:val="center"/>
    </w:pPr>
    <w:rPr>
      <w:b/>
      <w:caps/>
      <w:color w:val="000000"/>
      <w:lang w:eastAsia="en-US"/>
    </w:rPr>
  </w:style>
  <w:style w:type="paragraph" w:customStyle="1" w:styleId="MyStyletext">
    <w:name w:val="MyStyle text"/>
    <w:rsid w:val="007F78EF"/>
    <w:pPr>
      <w:spacing w:before="120" w:after="120"/>
      <w:ind w:left="567"/>
    </w:pPr>
    <w:rPr>
      <w:rFonts w:ascii="Times New Roman" w:eastAsia="Times New Roman" w:hAnsi="Times New Roman"/>
      <w:lang w:val="en-US" w:eastAsia="en-US"/>
    </w:rPr>
  </w:style>
  <w:style w:type="paragraph" w:customStyle="1" w:styleId="Style2">
    <w:name w:val="Style2"/>
    <w:basedOn w:val="prastasis"/>
    <w:rsid w:val="007F78EF"/>
    <w:pPr>
      <w:widowControl w:val="0"/>
      <w:autoSpaceDE w:val="0"/>
      <w:autoSpaceDN w:val="0"/>
      <w:adjustRightInd w:val="0"/>
      <w:spacing w:line="240" w:lineRule="auto"/>
      <w:ind w:firstLine="0"/>
      <w:jc w:val="left"/>
    </w:pPr>
    <w:rPr>
      <w:rFonts w:cs="Vrinda"/>
      <w:lang w:val="en-US" w:eastAsia="en-US" w:bidi="bn-IN"/>
    </w:rPr>
  </w:style>
  <w:style w:type="character" w:customStyle="1" w:styleId="FontStyle11">
    <w:name w:val="Font Style11"/>
    <w:basedOn w:val="Numatytasispastraiposriftas"/>
    <w:rsid w:val="007F78EF"/>
    <w:rPr>
      <w:rFonts w:ascii="Times New Roman" w:hAnsi="Times New Roman" w:cs="Times New Roman"/>
      <w:sz w:val="22"/>
      <w:szCs w:val="22"/>
    </w:rPr>
  </w:style>
  <w:style w:type="paragraph" w:customStyle="1" w:styleId="MyStyletable">
    <w:name w:val="MyStyle table"/>
    <w:basedOn w:val="prastasis"/>
    <w:rsid w:val="007F78EF"/>
    <w:pPr>
      <w:spacing w:line="240" w:lineRule="auto"/>
      <w:ind w:firstLine="0"/>
    </w:pPr>
    <w:rPr>
      <w:sz w:val="20"/>
      <w:szCs w:val="20"/>
      <w:lang w:eastAsia="en-US"/>
    </w:rPr>
  </w:style>
  <w:style w:type="paragraph" w:customStyle="1" w:styleId="Style1">
    <w:name w:val="Style1"/>
    <w:basedOn w:val="prastasis"/>
    <w:rsid w:val="007F78EF"/>
    <w:pPr>
      <w:widowControl w:val="0"/>
      <w:autoSpaceDE w:val="0"/>
      <w:autoSpaceDN w:val="0"/>
      <w:adjustRightInd w:val="0"/>
      <w:spacing w:line="240" w:lineRule="auto"/>
      <w:ind w:firstLine="0"/>
      <w:jc w:val="left"/>
    </w:pPr>
    <w:rPr>
      <w:rFonts w:cs="Vrinda"/>
      <w:lang w:val="en-US" w:eastAsia="en-US" w:bidi="bn-IN"/>
    </w:rPr>
  </w:style>
  <w:style w:type="paragraph" w:customStyle="1" w:styleId="MyStyleheading2">
    <w:name w:val="MyStyle heading 2"/>
    <w:rsid w:val="007F78EF"/>
    <w:pPr>
      <w:suppressAutoHyphens/>
      <w:spacing w:before="120" w:after="120"/>
      <w:ind w:left="612" w:hanging="442"/>
    </w:pPr>
    <w:rPr>
      <w:rFonts w:ascii="Times New Roman" w:eastAsia="Arial" w:hAnsi="Times New Roman"/>
      <w:b/>
      <w:smallCaps/>
      <w:sz w:val="24"/>
      <w:szCs w:val="24"/>
      <w:lang w:val="en-US" w:eastAsia="ar-SA"/>
    </w:rPr>
  </w:style>
  <w:style w:type="paragraph" w:customStyle="1" w:styleId="NormalBlack">
    <w:name w:val="Normal + Black"/>
    <w:aliases w:val="Condensed"/>
    <w:basedOn w:val="prastasis"/>
    <w:rsid w:val="007F78EF"/>
    <w:pPr>
      <w:shd w:val="clear" w:color="auto" w:fill="FFFFFF"/>
    </w:pPr>
    <w:rPr>
      <w:color w:val="000000"/>
      <w:spacing w:val="-5"/>
      <w:lang w:eastAsia="en-US"/>
    </w:rPr>
  </w:style>
  <w:style w:type="paragraph" w:customStyle="1" w:styleId="Char">
    <w:name w:val="Char"/>
    <w:basedOn w:val="prastasis"/>
    <w:rsid w:val="007F78EF"/>
    <w:pPr>
      <w:spacing w:after="160" w:line="240" w:lineRule="exact"/>
      <w:ind w:firstLine="0"/>
      <w:jc w:val="left"/>
    </w:pPr>
    <w:rPr>
      <w:rFonts w:ascii="Tahoma" w:hAnsi="Tahoma"/>
      <w:sz w:val="20"/>
      <w:szCs w:val="20"/>
      <w:lang w:eastAsia="en-US"/>
    </w:rPr>
  </w:style>
  <w:style w:type="paragraph" w:styleId="Komentarotema">
    <w:name w:val="annotation subject"/>
    <w:basedOn w:val="Komentarotekstas"/>
    <w:next w:val="Komentarotekstas"/>
    <w:link w:val="KomentarotemaDiagrama"/>
    <w:semiHidden/>
    <w:rsid w:val="007F78EF"/>
    <w:rPr>
      <w:b/>
      <w:bCs/>
    </w:rPr>
  </w:style>
  <w:style w:type="character" w:customStyle="1" w:styleId="KomentarotemaDiagrama">
    <w:name w:val="Komentaro tema Diagrama"/>
    <w:basedOn w:val="KomentarotekstasDiagrama"/>
    <w:link w:val="Komentarotema"/>
    <w:semiHidden/>
    <w:rsid w:val="007F78EF"/>
    <w:rPr>
      <w:rFonts w:ascii="Times New Roman" w:eastAsia="Times New Roman" w:hAnsi="Times New Roman"/>
      <w:b/>
      <w:bCs/>
      <w:lang w:val="en-US" w:eastAsia="en-US"/>
    </w:rPr>
  </w:style>
  <w:style w:type="paragraph" w:customStyle="1" w:styleId="NormalCondensedby0pt">
    <w:name w:val="Normal + Condensed by  0 pt"/>
    <w:basedOn w:val="prastasis"/>
    <w:link w:val="NormalCondensedby0ptChar"/>
    <w:rsid w:val="007F78EF"/>
    <w:pPr>
      <w:shd w:val="clear" w:color="auto" w:fill="FFFFFF"/>
    </w:pPr>
    <w:rPr>
      <w:noProof/>
      <w:spacing w:val="-2"/>
      <w:lang w:eastAsia="en-US"/>
    </w:rPr>
  </w:style>
  <w:style w:type="character" w:customStyle="1" w:styleId="NormalCondensedby0ptChar">
    <w:name w:val="Normal + Condensed by  0 pt Char"/>
    <w:basedOn w:val="Numatytasispastraiposriftas"/>
    <w:link w:val="NormalCondensedby0pt"/>
    <w:rsid w:val="007F78EF"/>
    <w:rPr>
      <w:rFonts w:ascii="Times New Roman" w:eastAsia="Times New Roman" w:hAnsi="Times New Roman"/>
      <w:noProof/>
      <w:spacing w:val="-2"/>
      <w:sz w:val="24"/>
      <w:szCs w:val="24"/>
      <w:shd w:val="clear" w:color="auto" w:fill="FFFFFF"/>
      <w:lang w:eastAsia="en-US"/>
    </w:rPr>
  </w:style>
  <w:style w:type="paragraph" w:customStyle="1" w:styleId="patvirtinta0">
    <w:name w:val="patvirtinta"/>
    <w:basedOn w:val="prastasis"/>
    <w:rsid w:val="007F78EF"/>
    <w:pPr>
      <w:spacing w:before="100" w:beforeAutospacing="1" w:after="100" w:afterAutospacing="1" w:line="240" w:lineRule="auto"/>
      <w:ind w:firstLine="0"/>
      <w:jc w:val="left"/>
    </w:pPr>
  </w:style>
  <w:style w:type="paragraph" w:customStyle="1" w:styleId="DiagramaDiagrama1CharCharDiagramaDiagrama1CharCharDiagramaDiagramaCharChar">
    <w:name w:val="Diagrama Diagrama1 Char Char Diagrama Diagrama1 Char Char Diagrama Diagrama Char Char"/>
    <w:basedOn w:val="prastasis"/>
    <w:rsid w:val="007F78EF"/>
    <w:pPr>
      <w:spacing w:after="160" w:line="240" w:lineRule="exact"/>
      <w:ind w:firstLine="0"/>
      <w:jc w:val="left"/>
    </w:pPr>
    <w:rPr>
      <w:rFonts w:ascii="Tahoma" w:hAnsi="Tahoma"/>
      <w:sz w:val="20"/>
      <w:szCs w:val="20"/>
      <w:lang w:eastAsia="en-US"/>
    </w:rPr>
  </w:style>
  <w:style w:type="paragraph" w:customStyle="1" w:styleId="DiagramaDiagramaCharCharDiagramaDiagrama">
    <w:name w:val="Diagrama Diagrama Char Char Diagrama Diagrama"/>
    <w:basedOn w:val="prastasis"/>
    <w:rsid w:val="007F78EF"/>
    <w:pPr>
      <w:spacing w:after="160" w:line="240" w:lineRule="exact"/>
      <w:ind w:firstLine="0"/>
      <w:jc w:val="left"/>
    </w:pPr>
    <w:rPr>
      <w:rFonts w:ascii="Tahoma" w:hAnsi="Tahoma"/>
      <w:sz w:val="20"/>
      <w:szCs w:val="20"/>
      <w:lang w:eastAsia="en-US"/>
    </w:rPr>
  </w:style>
  <w:style w:type="paragraph" w:customStyle="1" w:styleId="DiagramaDiagrama">
    <w:name w:val="Diagrama Diagrama"/>
    <w:basedOn w:val="prastasis"/>
    <w:rsid w:val="007F78EF"/>
    <w:pPr>
      <w:spacing w:after="160" w:line="240" w:lineRule="exact"/>
      <w:ind w:firstLine="0"/>
      <w:jc w:val="left"/>
    </w:pPr>
    <w:rPr>
      <w:rFonts w:ascii="Tahoma" w:hAnsi="Tahoma"/>
      <w:sz w:val="20"/>
      <w:szCs w:val="20"/>
      <w:lang w:eastAsia="en-US"/>
    </w:rPr>
  </w:style>
  <w:style w:type="paragraph" w:customStyle="1" w:styleId="MyStyleheading3">
    <w:name w:val="MyStyle heading 3"/>
    <w:rsid w:val="007F78EF"/>
    <w:pPr>
      <w:suppressAutoHyphens/>
      <w:spacing w:before="120" w:after="120"/>
      <w:ind w:left="964" w:hanging="624"/>
    </w:pPr>
    <w:rPr>
      <w:rFonts w:ascii="Times New Roman" w:eastAsia="Arial" w:hAnsi="Times New Roman"/>
      <w:b/>
      <w:smallCaps/>
      <w:sz w:val="24"/>
      <w:szCs w:val="24"/>
      <w:lang w:val="en-US" w:eastAsia="ar-SA"/>
    </w:rPr>
  </w:style>
  <w:style w:type="character" w:customStyle="1" w:styleId="FontStyle14">
    <w:name w:val="Font Style14"/>
    <w:basedOn w:val="Numatytasispastraiposriftas"/>
    <w:rsid w:val="007F78EF"/>
    <w:rPr>
      <w:rFonts w:ascii="Times New Roman" w:hAnsi="Times New Roman" w:cs="Times New Roman"/>
      <w:i/>
      <w:iCs/>
      <w:sz w:val="24"/>
      <w:szCs w:val="24"/>
    </w:rPr>
  </w:style>
  <w:style w:type="paragraph" w:customStyle="1" w:styleId="DiagramaDiagrama1DiagramaDiagramaCharCharDiagramaDiagramaDiagramaDiagramaCharCharDiagramaDiagrama">
    <w:name w:val="Diagrama Diagrama1 Diagrama Diagrama Char Char Diagrama Diagrama Diagrama Diagrama Char Char Diagrama Diagrama"/>
    <w:basedOn w:val="prastasis"/>
    <w:rsid w:val="007F78EF"/>
    <w:pPr>
      <w:spacing w:after="160" w:line="240" w:lineRule="exact"/>
      <w:ind w:firstLine="0"/>
      <w:jc w:val="left"/>
    </w:pPr>
    <w:rPr>
      <w:rFonts w:ascii="Tahoma" w:hAnsi="Tahoma"/>
      <w:sz w:val="20"/>
      <w:szCs w:val="20"/>
      <w:lang w:eastAsia="en-US"/>
    </w:rPr>
  </w:style>
  <w:style w:type="paragraph" w:customStyle="1" w:styleId="DiagramaDiagrama1CharCharDiagramaDiagrama">
    <w:name w:val="Diagrama Diagrama1 Char Char Diagrama Diagrama"/>
    <w:basedOn w:val="prastasis"/>
    <w:rsid w:val="007F78EF"/>
    <w:pPr>
      <w:spacing w:after="160" w:line="240" w:lineRule="exact"/>
      <w:ind w:firstLine="0"/>
      <w:jc w:val="left"/>
    </w:pPr>
    <w:rPr>
      <w:rFonts w:ascii="Tahoma" w:hAnsi="Tahoma"/>
      <w:sz w:val="20"/>
      <w:szCs w:val="20"/>
      <w:lang w:eastAsia="en-US"/>
    </w:rPr>
  </w:style>
  <w:style w:type="paragraph" w:customStyle="1" w:styleId="DiagramaDiagrama1CharCharDiagramaDiagramaCharCharDiagramaDiagrama">
    <w:name w:val="Diagrama Diagrama1 Char Char Diagrama Diagrama Char Char Diagrama Diagrama"/>
    <w:basedOn w:val="prastasis"/>
    <w:rsid w:val="007F78EF"/>
    <w:pPr>
      <w:spacing w:after="160" w:line="240" w:lineRule="exact"/>
      <w:ind w:firstLine="0"/>
      <w:jc w:val="left"/>
    </w:pPr>
    <w:rPr>
      <w:rFonts w:ascii="Tahoma" w:hAnsi="Tahoma"/>
      <w:sz w:val="20"/>
      <w:szCs w:val="20"/>
      <w:lang w:eastAsia="en-US"/>
    </w:rPr>
  </w:style>
  <w:style w:type="paragraph" w:customStyle="1" w:styleId="DiagramaDiagrama1CharCharDiagramaDiagramaCharCharDiagramaDiagramaDiagramaDiagrama">
    <w:name w:val="Diagrama Diagrama1 Char Char Diagrama Diagrama Char Char Diagrama Diagrama Diagrama Diagrama"/>
    <w:basedOn w:val="prastasis"/>
    <w:rsid w:val="007F78EF"/>
    <w:pPr>
      <w:spacing w:after="160" w:line="240" w:lineRule="exact"/>
      <w:ind w:firstLine="0"/>
      <w:jc w:val="left"/>
    </w:pPr>
    <w:rPr>
      <w:rFonts w:ascii="Tahoma" w:hAnsi="Tahoma"/>
      <w:sz w:val="20"/>
      <w:szCs w:val="20"/>
      <w:lang w:eastAsia="en-US"/>
    </w:rPr>
  </w:style>
  <w:style w:type="paragraph" w:customStyle="1" w:styleId="DiagramaDiagrama1">
    <w:name w:val="Diagrama Diagrama1"/>
    <w:basedOn w:val="prastasis"/>
    <w:rsid w:val="007F78EF"/>
    <w:pPr>
      <w:spacing w:after="160" w:line="240" w:lineRule="exact"/>
      <w:ind w:firstLine="0"/>
      <w:jc w:val="left"/>
    </w:pPr>
    <w:rPr>
      <w:rFonts w:ascii="Tahoma" w:hAnsi="Tahoma"/>
      <w:sz w:val="20"/>
      <w:szCs w:val="20"/>
      <w:lang w:eastAsia="en-US"/>
    </w:rPr>
  </w:style>
  <w:style w:type="character" w:customStyle="1" w:styleId="headerinfo">
    <w:name w:val="header_info"/>
    <w:basedOn w:val="Numatytasispastraiposriftas"/>
    <w:rsid w:val="007F78EF"/>
  </w:style>
  <w:style w:type="paragraph" w:customStyle="1" w:styleId="DiagramaDiagrama2DiagramaDiagramaDiagramaDiagramaCharCharDiagramaDiagramaCharCharDiagramaDiagramaCharCharDiagramaDiagramaDiagramaDiagrama">
    <w:name w:val="Diagrama Diagrama2 Diagrama Diagrama Diagrama Diagrama Char Char Diagrama Diagrama Char Char Diagrama Diagrama Char Char Diagrama Diagrama Diagrama Diagrama"/>
    <w:basedOn w:val="prastasis"/>
    <w:rsid w:val="007F78EF"/>
    <w:pPr>
      <w:spacing w:after="160" w:line="240" w:lineRule="exact"/>
      <w:ind w:firstLine="0"/>
      <w:jc w:val="left"/>
    </w:pPr>
    <w:rPr>
      <w:rFonts w:ascii="Tahoma" w:hAnsi="Tahoma"/>
      <w:sz w:val="20"/>
      <w:szCs w:val="20"/>
      <w:lang w:eastAsia="en-US"/>
    </w:rPr>
  </w:style>
  <w:style w:type="paragraph" w:customStyle="1" w:styleId="DiagramaDiagrama3CharCharDiagramaDiagrama">
    <w:name w:val="Diagrama Diagrama3 Char Char Diagrama Diagrama"/>
    <w:basedOn w:val="prastasis"/>
    <w:rsid w:val="007F78EF"/>
    <w:pPr>
      <w:spacing w:after="160" w:line="240" w:lineRule="exact"/>
      <w:ind w:firstLine="0"/>
      <w:jc w:val="left"/>
    </w:pPr>
    <w:rPr>
      <w:rFonts w:ascii="Tahoma" w:hAnsi="Tahoma"/>
      <w:sz w:val="20"/>
      <w:szCs w:val="20"/>
      <w:lang w:eastAsia="en-US"/>
    </w:rPr>
  </w:style>
  <w:style w:type="paragraph" w:customStyle="1" w:styleId="DiagramaDiagrama2DiagramaDiagramaDiagramaDiagramaCharCharDiagramaDiagramaCharCharDiagramaDiagramaCharChar">
    <w:name w:val="Diagrama Diagrama2 Diagrama Diagrama Diagrama Diagrama Char Char Diagrama Diagrama Char Char Diagrama Diagrama Char Char"/>
    <w:basedOn w:val="prastasis"/>
    <w:rsid w:val="007F78EF"/>
    <w:pPr>
      <w:spacing w:after="160" w:line="240" w:lineRule="exact"/>
      <w:ind w:firstLine="0"/>
      <w:jc w:val="left"/>
    </w:pPr>
    <w:rPr>
      <w:rFonts w:ascii="Tahoma" w:hAnsi="Tahoma"/>
      <w:sz w:val="20"/>
      <w:szCs w:val="20"/>
      <w:lang w:eastAsia="en-US"/>
    </w:rPr>
  </w:style>
  <w:style w:type="paragraph" w:customStyle="1" w:styleId="DiagramaDiagrama3CharCharDiagramaDiagramaCharChar">
    <w:name w:val="Diagrama Diagrama3 Char Char Diagrama Diagrama Char Char"/>
    <w:basedOn w:val="prastasis"/>
    <w:rsid w:val="007F78EF"/>
    <w:pPr>
      <w:spacing w:after="160" w:line="240" w:lineRule="exact"/>
      <w:ind w:firstLine="0"/>
      <w:jc w:val="left"/>
    </w:pPr>
    <w:rPr>
      <w:rFonts w:ascii="Tahoma" w:hAnsi="Tahoma"/>
      <w:sz w:val="20"/>
      <w:szCs w:val="20"/>
      <w:lang w:eastAsia="en-US"/>
    </w:rPr>
  </w:style>
  <w:style w:type="character" w:customStyle="1" w:styleId="Bodytext0">
    <w:name w:val="Body text_"/>
    <w:basedOn w:val="Numatytasispastraiposriftas"/>
    <w:link w:val="Bodytext10"/>
    <w:rsid w:val="007F78EF"/>
    <w:rPr>
      <w:sz w:val="23"/>
      <w:szCs w:val="23"/>
      <w:shd w:val="clear" w:color="auto" w:fill="FFFFFF"/>
    </w:rPr>
  </w:style>
  <w:style w:type="paragraph" w:customStyle="1" w:styleId="Bodytext10">
    <w:name w:val="Body text1"/>
    <w:basedOn w:val="prastasis"/>
    <w:link w:val="Bodytext0"/>
    <w:rsid w:val="007F78EF"/>
    <w:pPr>
      <w:shd w:val="clear" w:color="auto" w:fill="FFFFFF"/>
      <w:spacing w:line="269" w:lineRule="exact"/>
      <w:ind w:hanging="740"/>
      <w:jc w:val="left"/>
    </w:pPr>
    <w:rPr>
      <w:rFonts w:ascii="Calibri" w:eastAsia="Calibri" w:hAnsi="Calibri"/>
      <w:sz w:val="23"/>
      <w:szCs w:val="23"/>
    </w:rPr>
  </w:style>
  <w:style w:type="paragraph" w:customStyle="1" w:styleId="DiagramaDiagrama1CharCharDiagramaDiagrama1CharCharDiagramaDiagramaDiagramaDiagrama">
    <w:name w:val="Diagrama Diagrama1 Char Char Diagrama Diagrama1 Char Char Diagrama Diagrama Diagrama Diagrama"/>
    <w:basedOn w:val="prastasis"/>
    <w:rsid w:val="007F78EF"/>
    <w:pPr>
      <w:spacing w:after="160" w:line="240" w:lineRule="exact"/>
      <w:ind w:firstLine="0"/>
      <w:jc w:val="left"/>
    </w:pPr>
    <w:rPr>
      <w:rFonts w:ascii="Tahoma" w:hAnsi="Tahoma"/>
      <w:sz w:val="20"/>
      <w:szCs w:val="20"/>
      <w:lang w:eastAsia="en-US"/>
    </w:rPr>
  </w:style>
  <w:style w:type="paragraph" w:customStyle="1" w:styleId="DiagramaDiagrama1CharCharDiagramaDiagrama1CharCharDiagramaDiagrama">
    <w:name w:val="Diagrama Diagrama1 Char Char Diagrama Diagrama1 Char Char Diagrama Diagrama"/>
    <w:basedOn w:val="prastasis"/>
    <w:rsid w:val="007F78EF"/>
    <w:pPr>
      <w:spacing w:after="160" w:line="240" w:lineRule="exact"/>
      <w:ind w:firstLine="0"/>
      <w:jc w:val="left"/>
    </w:pPr>
    <w:rPr>
      <w:rFonts w:ascii="Tahoma" w:hAnsi="Tahoma"/>
      <w:sz w:val="20"/>
      <w:szCs w:val="20"/>
      <w:lang w:eastAsia="en-US"/>
    </w:rPr>
  </w:style>
  <w:style w:type="paragraph" w:customStyle="1" w:styleId="linija0">
    <w:name w:val="linija"/>
    <w:basedOn w:val="prastasis"/>
    <w:rsid w:val="007F78EF"/>
    <w:pPr>
      <w:spacing w:before="100" w:beforeAutospacing="1" w:after="100" w:afterAutospacing="1" w:line="240" w:lineRule="auto"/>
      <w:ind w:firstLine="0"/>
      <w:jc w:val="left"/>
    </w:pPr>
    <w:rPr>
      <w:lang w:val="en-US" w:eastAsia="en-US" w:bidi="bn-IN"/>
    </w:rPr>
  </w:style>
  <w:style w:type="paragraph" w:customStyle="1" w:styleId="DiagramaDiagrama1CharCharDiagramaDiagrama11">
    <w:name w:val="Diagrama Diagrama1 Char Char Diagrama Diagrama11"/>
    <w:basedOn w:val="prastasis"/>
    <w:rsid w:val="005C794A"/>
    <w:pPr>
      <w:spacing w:after="160" w:line="240" w:lineRule="exact"/>
      <w:ind w:firstLine="0"/>
      <w:jc w:val="left"/>
    </w:pPr>
    <w:rPr>
      <w:rFonts w:ascii="Tahoma" w:hAnsi="Tahoma"/>
      <w:sz w:val="20"/>
      <w:szCs w:val="20"/>
      <w:lang w:eastAsia="en-US"/>
    </w:rPr>
  </w:style>
  <w:style w:type="character" w:customStyle="1" w:styleId="phone">
    <w:name w:val="phone"/>
    <w:basedOn w:val="Numatytasispastraiposriftas"/>
    <w:rsid w:val="006E6173"/>
  </w:style>
  <w:style w:type="character" w:customStyle="1" w:styleId="fax">
    <w:name w:val="fax"/>
    <w:basedOn w:val="Numatytasispastraiposriftas"/>
    <w:rsid w:val="006E6173"/>
  </w:style>
  <w:style w:type="character" w:customStyle="1" w:styleId="email">
    <w:name w:val="email"/>
    <w:basedOn w:val="Numatytasispastraiposriftas"/>
    <w:rsid w:val="006E6173"/>
  </w:style>
  <w:style w:type="character" w:customStyle="1" w:styleId="st1">
    <w:name w:val="st1"/>
    <w:basedOn w:val="Numatytasispastraiposriftas"/>
    <w:rsid w:val="00604638"/>
  </w:style>
  <w:style w:type="character" w:customStyle="1" w:styleId="Antrat7Diagrama">
    <w:name w:val="Antraštė 7 Diagrama"/>
    <w:basedOn w:val="Numatytasispastraiposriftas"/>
    <w:link w:val="Antrat7"/>
    <w:uiPriority w:val="9"/>
    <w:semiHidden/>
    <w:rsid w:val="00043638"/>
    <w:rPr>
      <w:rFonts w:asciiTheme="majorHAnsi" w:eastAsiaTheme="majorEastAsia" w:hAnsiTheme="majorHAnsi" w:cstheme="majorBidi"/>
      <w:i/>
      <w:iCs/>
      <w:color w:val="404040" w:themeColor="text1" w:themeTint="BF"/>
      <w:sz w:val="24"/>
      <w:szCs w:val="24"/>
    </w:rPr>
  </w:style>
  <w:style w:type="character" w:customStyle="1" w:styleId="kontstotisantr">
    <w:name w:val="kont_stotis_antr"/>
    <w:basedOn w:val="Numatytasispastraiposriftas"/>
    <w:rsid w:val="00105FBE"/>
  </w:style>
  <w:style w:type="character" w:customStyle="1" w:styleId="info">
    <w:name w:val="info"/>
    <w:basedOn w:val="Numatytasispastraiposriftas"/>
    <w:uiPriority w:val="99"/>
    <w:rsid w:val="00570C90"/>
  </w:style>
  <w:style w:type="paragraph" w:customStyle="1" w:styleId="BodyText5">
    <w:name w:val="Body Text5"/>
    <w:basedOn w:val="prastasis"/>
    <w:rsid w:val="0088622E"/>
    <w:pPr>
      <w:autoSpaceDE w:val="0"/>
      <w:autoSpaceDN w:val="0"/>
      <w:spacing w:line="297" w:lineRule="auto"/>
      <w:ind w:firstLine="312"/>
    </w:pPr>
    <w:rPr>
      <w:color w:val="000000"/>
      <w:sz w:val="20"/>
      <w:szCs w:val="20"/>
    </w:rPr>
  </w:style>
  <w:style w:type="paragraph" w:customStyle="1" w:styleId="BodyText6">
    <w:name w:val="Body Text6"/>
    <w:basedOn w:val="prastasis"/>
    <w:rsid w:val="0077118E"/>
    <w:pPr>
      <w:suppressAutoHyphens/>
      <w:autoSpaceDE w:val="0"/>
      <w:autoSpaceDN w:val="0"/>
      <w:adjustRightInd w:val="0"/>
      <w:spacing w:line="298" w:lineRule="auto"/>
      <w:ind w:firstLine="312"/>
      <w:textAlignment w:val="center"/>
    </w:pPr>
    <w:rPr>
      <w:color w:val="000000"/>
      <w:sz w:val="20"/>
      <w:szCs w:val="20"/>
      <w:lang w:eastAsia="en-US"/>
    </w:rPr>
  </w:style>
  <w:style w:type="paragraph" w:customStyle="1" w:styleId="Prezidentas">
    <w:name w:val="Prezidentas"/>
    <w:basedOn w:val="prastasis"/>
    <w:rsid w:val="0077118E"/>
    <w:pPr>
      <w:tabs>
        <w:tab w:val="right" w:pos="9808"/>
      </w:tabs>
      <w:suppressAutoHyphens/>
      <w:autoSpaceDE w:val="0"/>
      <w:autoSpaceDN w:val="0"/>
      <w:adjustRightInd w:val="0"/>
      <w:spacing w:line="288" w:lineRule="auto"/>
      <w:ind w:firstLine="0"/>
      <w:jc w:val="left"/>
      <w:textAlignment w:val="center"/>
    </w:pPr>
    <w:rPr>
      <w:caps/>
      <w:color w:val="000000"/>
      <w:sz w:val="20"/>
      <w:szCs w:val="20"/>
      <w:lang w:eastAsia="en-US"/>
    </w:rPr>
  </w:style>
  <w:style w:type="paragraph" w:styleId="Sraotsinys3">
    <w:name w:val="List Continue 3"/>
    <w:basedOn w:val="prastasis"/>
    <w:rsid w:val="00660456"/>
    <w:pPr>
      <w:spacing w:after="120" w:line="240" w:lineRule="auto"/>
      <w:ind w:left="849" w:firstLine="0"/>
      <w:jc w:val="left"/>
    </w:pPr>
    <w:rPr>
      <w:szCs w:val="20"/>
      <w:lang w:eastAsia="en-US"/>
    </w:rPr>
  </w:style>
  <w:style w:type="paragraph" w:styleId="Sraas2">
    <w:name w:val="List 2"/>
    <w:basedOn w:val="prastasis"/>
    <w:uiPriority w:val="99"/>
    <w:semiHidden/>
    <w:unhideWhenUsed/>
    <w:rsid w:val="00024860"/>
    <w:pPr>
      <w:ind w:left="566" w:hanging="283"/>
      <w:contextualSpacing/>
    </w:pPr>
  </w:style>
  <w:style w:type="paragraph" w:customStyle="1" w:styleId="Normal1">
    <w:name w:val="Normal1"/>
    <w:basedOn w:val="prastasis"/>
    <w:uiPriority w:val="99"/>
    <w:rsid w:val="00262445"/>
    <w:pPr>
      <w:spacing w:before="100" w:beforeAutospacing="1" w:after="100" w:afterAutospacing="1" w:line="240" w:lineRule="auto"/>
      <w:ind w:firstLine="0"/>
      <w:jc w:val="left"/>
    </w:pPr>
  </w:style>
  <w:style w:type="character" w:styleId="Perirtashipersaitas">
    <w:name w:val="FollowedHyperlink"/>
    <w:basedOn w:val="Numatytasispastraiposriftas"/>
    <w:uiPriority w:val="99"/>
    <w:semiHidden/>
    <w:unhideWhenUsed/>
    <w:rsid w:val="00E234C8"/>
    <w:rPr>
      <w:color w:val="800080" w:themeColor="followedHyperlink"/>
      <w:u w:val="single"/>
    </w:rPr>
  </w:style>
  <w:style w:type="character" w:customStyle="1" w:styleId="Antrat6Diagrama">
    <w:name w:val="Antraštė 6 Diagrama"/>
    <w:basedOn w:val="Numatytasispastraiposriftas"/>
    <w:link w:val="Antrat6"/>
    <w:rsid w:val="00D456C1"/>
    <w:rPr>
      <w:rFonts w:ascii="Times New Roman" w:eastAsia="Times New Roman" w:hAnsi="Times New Roman"/>
      <w:b/>
      <w:bCs/>
      <w:sz w:val="24"/>
      <w:lang w:eastAsia="en-US"/>
    </w:rPr>
  </w:style>
  <w:style w:type="paragraph" w:customStyle="1" w:styleId="CharChar3">
    <w:name w:val="Char Char3"/>
    <w:basedOn w:val="prastasis"/>
    <w:rsid w:val="00D456C1"/>
    <w:pPr>
      <w:spacing w:after="160" w:line="240" w:lineRule="exact"/>
      <w:ind w:firstLine="0"/>
      <w:jc w:val="left"/>
    </w:pPr>
    <w:rPr>
      <w:rFonts w:ascii="Tahoma" w:hAnsi="Tahoma"/>
      <w:sz w:val="20"/>
      <w:szCs w:val="20"/>
      <w:lang w:eastAsia="en-US"/>
    </w:rPr>
  </w:style>
  <w:style w:type="character" w:customStyle="1" w:styleId="emailsmall">
    <w:name w:val="email small"/>
    <w:basedOn w:val="Numatytasispastraiposriftas"/>
    <w:rsid w:val="00D456C1"/>
  </w:style>
  <w:style w:type="character" w:customStyle="1" w:styleId="data">
    <w:name w:val="data"/>
    <w:basedOn w:val="Numatytasispastraiposriftas"/>
    <w:uiPriority w:val="99"/>
    <w:rsid w:val="00D456C1"/>
  </w:style>
  <w:style w:type="character" w:customStyle="1" w:styleId="apple-converted-space">
    <w:name w:val="apple-converted-space"/>
    <w:basedOn w:val="Numatytasispastraiposriftas"/>
    <w:rsid w:val="00D456C1"/>
  </w:style>
  <w:style w:type="paragraph" w:styleId="Z-Formospradia">
    <w:name w:val="HTML Top of Form"/>
    <w:basedOn w:val="prastasis"/>
    <w:next w:val="prastasis"/>
    <w:link w:val="Z-FormospradiaDiagrama"/>
    <w:hidden/>
    <w:semiHidden/>
    <w:rsid w:val="00D456C1"/>
    <w:pPr>
      <w:pBdr>
        <w:bottom w:val="single" w:sz="6" w:space="1" w:color="auto"/>
      </w:pBdr>
      <w:spacing w:line="240" w:lineRule="auto"/>
      <w:ind w:firstLine="0"/>
      <w:jc w:val="center"/>
    </w:pPr>
    <w:rPr>
      <w:rFonts w:ascii="Arial" w:eastAsia="Calibri" w:hAnsi="Arial" w:cs="Arial"/>
      <w:vanish/>
      <w:sz w:val="16"/>
      <w:szCs w:val="16"/>
    </w:rPr>
  </w:style>
  <w:style w:type="character" w:customStyle="1" w:styleId="Z-FormospradiaDiagrama">
    <w:name w:val="Z-Formos pradžia Diagrama"/>
    <w:basedOn w:val="Numatytasispastraiposriftas"/>
    <w:link w:val="Z-Formospradia"/>
    <w:semiHidden/>
    <w:rsid w:val="00D456C1"/>
    <w:rPr>
      <w:rFonts w:ascii="Arial" w:hAnsi="Arial" w:cs="Arial"/>
      <w:vanish/>
      <w:sz w:val="16"/>
      <w:szCs w:val="16"/>
    </w:rPr>
  </w:style>
  <w:style w:type="character" w:customStyle="1" w:styleId="naujienos-data">
    <w:name w:val="naujienos-data"/>
    <w:basedOn w:val="Numatytasispastraiposriftas"/>
    <w:rsid w:val="00D456C1"/>
  </w:style>
  <w:style w:type="paragraph" w:customStyle="1" w:styleId="ListParagraph1">
    <w:name w:val="List Paragraph1"/>
    <w:basedOn w:val="prastasis"/>
    <w:rsid w:val="00D456C1"/>
    <w:pPr>
      <w:spacing w:after="200" w:line="276" w:lineRule="auto"/>
      <w:ind w:left="720" w:firstLine="0"/>
      <w:contextualSpacing/>
      <w:jc w:val="left"/>
    </w:pPr>
    <w:rPr>
      <w:rFonts w:ascii="Calibri" w:hAnsi="Calibri"/>
      <w:sz w:val="22"/>
      <w:szCs w:val="22"/>
      <w:lang w:eastAsia="en-US"/>
    </w:rPr>
  </w:style>
  <w:style w:type="paragraph" w:customStyle="1" w:styleId="BodyText7">
    <w:name w:val="Body Text7"/>
    <w:basedOn w:val="prastasis"/>
    <w:rsid w:val="00D456C1"/>
    <w:pPr>
      <w:suppressAutoHyphens/>
      <w:autoSpaceDE w:val="0"/>
      <w:autoSpaceDN w:val="0"/>
      <w:adjustRightInd w:val="0"/>
      <w:spacing w:line="298" w:lineRule="auto"/>
      <w:ind w:firstLine="312"/>
      <w:textAlignment w:val="center"/>
    </w:pPr>
    <w:rPr>
      <w:color w:val="000000"/>
      <w:sz w:val="20"/>
      <w:szCs w:val="20"/>
      <w:lang w:eastAsia="en-US"/>
    </w:rPr>
  </w:style>
  <w:style w:type="paragraph" w:customStyle="1" w:styleId="Preformatted">
    <w:name w:val="Preformatted"/>
    <w:basedOn w:val="prastasis"/>
    <w:rsid w:val="00D456C1"/>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djustRightInd w:val="0"/>
      <w:spacing w:line="360" w:lineRule="atLeast"/>
      <w:ind w:firstLine="0"/>
      <w:textAlignment w:val="baseline"/>
    </w:pPr>
    <w:rPr>
      <w:rFonts w:ascii="Courier New" w:hAnsi="Courier New"/>
      <w:snapToGrid w:val="0"/>
      <w:sz w:val="20"/>
      <w:szCs w:val="20"/>
      <w:lang w:eastAsia="en-US"/>
    </w:rPr>
  </w:style>
  <w:style w:type="character" w:customStyle="1" w:styleId="Antrat4Diagrama">
    <w:name w:val="Antraštė 4 Diagrama"/>
    <w:basedOn w:val="Numatytasispastraiposriftas"/>
    <w:link w:val="Antrat4"/>
    <w:rsid w:val="0083362B"/>
    <w:rPr>
      <w:rFonts w:ascii="Times New Roman" w:eastAsia="Times New Roman" w:hAnsi="Times New Roman"/>
      <w:b/>
      <w:bCs/>
      <w:sz w:val="32"/>
      <w:szCs w:val="32"/>
      <w:lang w:eastAsia="en-US"/>
    </w:rPr>
  </w:style>
  <w:style w:type="character" w:customStyle="1" w:styleId="st">
    <w:name w:val="st"/>
    <w:basedOn w:val="Numatytasispastraiposriftas"/>
    <w:rsid w:val="004935E3"/>
  </w:style>
  <w:style w:type="character" w:customStyle="1" w:styleId="Antrat8Diagrama">
    <w:name w:val="Antraštė 8 Diagrama"/>
    <w:basedOn w:val="Numatytasispastraiposriftas"/>
    <w:link w:val="Antrat8"/>
    <w:rsid w:val="00642693"/>
    <w:rPr>
      <w:rFonts w:ascii="Times New Roman" w:eastAsia="Times New Roman" w:hAnsi="Times New Roman"/>
      <w:i/>
      <w:iCs/>
      <w:sz w:val="24"/>
      <w:szCs w:val="24"/>
      <w:lang w:val="en-GB" w:eastAsia="en-US"/>
    </w:rPr>
  </w:style>
  <w:style w:type="paragraph" w:customStyle="1" w:styleId="BodyText8">
    <w:name w:val="Body Text8"/>
    <w:rsid w:val="00642693"/>
    <w:pPr>
      <w:ind w:firstLine="312"/>
    </w:pPr>
    <w:rPr>
      <w:rFonts w:ascii="TimesLT" w:eastAsia="Times New Roman" w:hAnsi="TimesLT"/>
      <w:snapToGrid w:val="0"/>
      <w:lang w:val="en-US" w:eastAsia="en-US"/>
    </w:rPr>
  </w:style>
  <w:style w:type="character" w:styleId="Komentaronuoroda">
    <w:name w:val="annotation reference"/>
    <w:uiPriority w:val="99"/>
    <w:semiHidden/>
    <w:rsid w:val="00B75965"/>
    <w:rPr>
      <w:rFonts w:cs="Times New Roman"/>
      <w:sz w:val="16"/>
    </w:rPr>
  </w:style>
  <w:style w:type="character" w:customStyle="1" w:styleId="fontstyle01">
    <w:name w:val="fontstyle01"/>
    <w:basedOn w:val="Numatytasispastraiposriftas"/>
    <w:rsid w:val="003A465F"/>
    <w:rPr>
      <w:rFonts w:ascii="TimesNewRomanPSMT" w:hAnsi="TimesNewRomanPSMT" w:hint="default"/>
      <w:b w:val="0"/>
      <w:bCs w:val="0"/>
      <w:i w:val="0"/>
      <w:iCs w:val="0"/>
      <w:color w:val="000000"/>
      <w:sz w:val="24"/>
      <w:szCs w:val="24"/>
    </w:rPr>
  </w:style>
  <w:style w:type="character" w:customStyle="1" w:styleId="xbe">
    <w:name w:val="_xbe"/>
    <w:basedOn w:val="Numatytasispastraiposriftas"/>
    <w:rsid w:val="00833B16"/>
  </w:style>
  <w:style w:type="paragraph" w:customStyle="1" w:styleId="1">
    <w:name w:val="1"/>
    <w:basedOn w:val="prastasis"/>
    <w:next w:val="prastasiniatinklio"/>
    <w:uiPriority w:val="99"/>
    <w:unhideWhenUsed/>
    <w:rsid w:val="009442C5"/>
    <w:pPr>
      <w:spacing w:before="100" w:beforeAutospacing="1" w:after="100" w:afterAutospacing="1" w:line="240" w:lineRule="auto"/>
      <w:ind w:firstLine="0"/>
      <w:jc w:val="left"/>
    </w:pPr>
  </w:style>
  <w:style w:type="character" w:styleId="Neapdorotaspaminjimas">
    <w:name w:val="Unresolved Mention"/>
    <w:basedOn w:val="Numatytasispastraiposriftas"/>
    <w:uiPriority w:val="99"/>
    <w:semiHidden/>
    <w:unhideWhenUsed/>
    <w:rsid w:val="00C50DB3"/>
    <w:rPr>
      <w:color w:val="605E5C"/>
      <w:shd w:val="clear" w:color="auto" w:fill="E1DFDD"/>
    </w:rPr>
  </w:style>
  <w:style w:type="character" w:customStyle="1" w:styleId="ww-htmltypewriter">
    <w:name w:val="ww-htmltypewriter"/>
    <w:rsid w:val="0016372B"/>
  </w:style>
  <w:style w:type="character" w:customStyle="1" w:styleId="BetarpDiagrama">
    <w:name w:val="Be tarpų Diagrama"/>
    <w:basedOn w:val="Numatytasispastraiposriftas"/>
    <w:link w:val="Betarp"/>
    <w:uiPriority w:val="1"/>
    <w:rsid w:val="00A316BA"/>
    <w:rPr>
      <w:rFonts w:eastAsia="Times New Roman" w:cs="Calibri"/>
      <w:sz w:val="22"/>
      <w:szCs w:val="22"/>
      <w:lang w:eastAsia="en-US"/>
    </w:rPr>
  </w:style>
  <w:style w:type="paragraph" w:customStyle="1" w:styleId="TableContents">
    <w:name w:val="Table Contents"/>
    <w:rsid w:val="00F35D97"/>
    <w:pPr>
      <w:widowControl w:val="0"/>
      <w:suppressLineNumbers/>
      <w:suppressAutoHyphens/>
      <w:ind w:firstLine="0"/>
      <w:jc w:val="left"/>
      <w:textAlignment w:val="baseline"/>
    </w:pPr>
    <w:rPr>
      <w:rFonts w:ascii="Times New Roman" w:eastAsia="Arial" w:hAnsi="Times New Roman"/>
      <w:kern w:val="1"/>
      <w:lang w:eastAsia="ar-SA"/>
    </w:rPr>
  </w:style>
  <w:style w:type="character" w:customStyle="1" w:styleId="phonetxt">
    <w:name w:val="phone_txt"/>
    <w:basedOn w:val="Numatytasispastraiposriftas"/>
    <w:rsid w:val="00257693"/>
  </w:style>
  <w:style w:type="character" w:customStyle="1" w:styleId="lrzxr">
    <w:name w:val="lrzxr"/>
    <w:basedOn w:val="Numatytasispastraiposriftas"/>
    <w:rsid w:val="00393108"/>
  </w:style>
  <w:style w:type="character" w:customStyle="1" w:styleId="il">
    <w:name w:val="il"/>
    <w:basedOn w:val="Numatytasispastraiposriftas"/>
    <w:rsid w:val="004D7078"/>
  </w:style>
  <w:style w:type="paragraph" w:customStyle="1" w:styleId="Sraopastraipa1">
    <w:name w:val="Sąrašo pastraipa1"/>
    <w:basedOn w:val="prastasis"/>
    <w:qFormat/>
    <w:rsid w:val="0063291E"/>
    <w:pPr>
      <w:spacing w:before="60" w:after="60" w:line="240" w:lineRule="auto"/>
      <w:ind w:left="720"/>
    </w:pPr>
  </w:style>
  <w:style w:type="paragraph" w:customStyle="1" w:styleId="Pagrindinistekstas1">
    <w:name w:val="Pagrindinis tekstas1"/>
    <w:rsid w:val="009E4187"/>
    <w:pPr>
      <w:ind w:firstLine="312"/>
    </w:pPr>
    <w:rPr>
      <w:rFonts w:ascii="TimesLT" w:eastAsia="Times New Roman" w:hAnsi="TimesLT"/>
      <w:snapToGrid w:val="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65720">
      <w:bodyDiv w:val="1"/>
      <w:marLeft w:val="0"/>
      <w:marRight w:val="0"/>
      <w:marTop w:val="0"/>
      <w:marBottom w:val="0"/>
      <w:divBdr>
        <w:top w:val="none" w:sz="0" w:space="0" w:color="auto"/>
        <w:left w:val="none" w:sz="0" w:space="0" w:color="auto"/>
        <w:bottom w:val="none" w:sz="0" w:space="0" w:color="auto"/>
        <w:right w:val="none" w:sz="0" w:space="0" w:color="auto"/>
      </w:divBdr>
      <w:divsChild>
        <w:div w:id="49889561">
          <w:marLeft w:val="0"/>
          <w:marRight w:val="0"/>
          <w:marTop w:val="0"/>
          <w:marBottom w:val="0"/>
          <w:divBdr>
            <w:top w:val="none" w:sz="0" w:space="0" w:color="auto"/>
            <w:left w:val="none" w:sz="0" w:space="0" w:color="auto"/>
            <w:bottom w:val="none" w:sz="0" w:space="0" w:color="auto"/>
            <w:right w:val="none" w:sz="0" w:space="0" w:color="auto"/>
          </w:divBdr>
          <w:divsChild>
            <w:div w:id="1189293199">
              <w:marLeft w:val="0"/>
              <w:marRight w:val="0"/>
              <w:marTop w:val="0"/>
              <w:marBottom w:val="0"/>
              <w:divBdr>
                <w:top w:val="none" w:sz="0" w:space="0" w:color="auto"/>
                <w:left w:val="none" w:sz="0" w:space="0" w:color="auto"/>
                <w:bottom w:val="none" w:sz="0" w:space="0" w:color="auto"/>
                <w:right w:val="none" w:sz="0" w:space="0" w:color="auto"/>
              </w:divBdr>
              <w:divsChild>
                <w:div w:id="654605779">
                  <w:marLeft w:val="0"/>
                  <w:marRight w:val="0"/>
                  <w:marTop w:val="0"/>
                  <w:marBottom w:val="0"/>
                  <w:divBdr>
                    <w:top w:val="none" w:sz="0" w:space="0" w:color="auto"/>
                    <w:left w:val="none" w:sz="0" w:space="0" w:color="auto"/>
                    <w:bottom w:val="none" w:sz="0" w:space="0" w:color="auto"/>
                    <w:right w:val="none" w:sz="0" w:space="0" w:color="auto"/>
                  </w:divBdr>
                </w:div>
                <w:div w:id="1743286808">
                  <w:marLeft w:val="0"/>
                  <w:marRight w:val="0"/>
                  <w:marTop w:val="0"/>
                  <w:marBottom w:val="0"/>
                  <w:divBdr>
                    <w:top w:val="none" w:sz="0" w:space="0" w:color="auto"/>
                    <w:left w:val="none" w:sz="0" w:space="0" w:color="auto"/>
                    <w:bottom w:val="none" w:sz="0" w:space="0" w:color="auto"/>
                    <w:right w:val="none" w:sz="0" w:space="0" w:color="auto"/>
                  </w:divBdr>
                  <w:divsChild>
                    <w:div w:id="171503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851826">
          <w:marLeft w:val="0"/>
          <w:marRight w:val="0"/>
          <w:marTop w:val="0"/>
          <w:marBottom w:val="0"/>
          <w:divBdr>
            <w:top w:val="none" w:sz="0" w:space="0" w:color="auto"/>
            <w:left w:val="none" w:sz="0" w:space="0" w:color="auto"/>
            <w:bottom w:val="none" w:sz="0" w:space="0" w:color="auto"/>
            <w:right w:val="none" w:sz="0" w:space="0" w:color="auto"/>
          </w:divBdr>
          <w:divsChild>
            <w:div w:id="2116779042">
              <w:marLeft w:val="0"/>
              <w:marRight w:val="0"/>
              <w:marTop w:val="0"/>
              <w:marBottom w:val="0"/>
              <w:divBdr>
                <w:top w:val="none" w:sz="0" w:space="0" w:color="auto"/>
                <w:left w:val="none" w:sz="0" w:space="0" w:color="auto"/>
                <w:bottom w:val="none" w:sz="0" w:space="0" w:color="auto"/>
                <w:right w:val="none" w:sz="0" w:space="0" w:color="auto"/>
              </w:divBdr>
              <w:divsChild>
                <w:div w:id="477497815">
                  <w:marLeft w:val="0"/>
                  <w:marRight w:val="0"/>
                  <w:marTop w:val="0"/>
                  <w:marBottom w:val="0"/>
                  <w:divBdr>
                    <w:top w:val="none" w:sz="0" w:space="0" w:color="auto"/>
                    <w:left w:val="none" w:sz="0" w:space="0" w:color="auto"/>
                    <w:bottom w:val="none" w:sz="0" w:space="0" w:color="auto"/>
                    <w:right w:val="none" w:sz="0" w:space="0" w:color="auto"/>
                  </w:divBdr>
                </w:div>
                <w:div w:id="208294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47084">
      <w:bodyDiv w:val="1"/>
      <w:marLeft w:val="0"/>
      <w:marRight w:val="0"/>
      <w:marTop w:val="0"/>
      <w:marBottom w:val="0"/>
      <w:divBdr>
        <w:top w:val="none" w:sz="0" w:space="0" w:color="auto"/>
        <w:left w:val="none" w:sz="0" w:space="0" w:color="auto"/>
        <w:bottom w:val="none" w:sz="0" w:space="0" w:color="auto"/>
        <w:right w:val="none" w:sz="0" w:space="0" w:color="auto"/>
      </w:divBdr>
      <w:divsChild>
        <w:div w:id="1305353411">
          <w:marLeft w:val="0"/>
          <w:marRight w:val="0"/>
          <w:marTop w:val="0"/>
          <w:marBottom w:val="0"/>
          <w:divBdr>
            <w:top w:val="none" w:sz="0" w:space="0" w:color="auto"/>
            <w:left w:val="none" w:sz="0" w:space="0" w:color="auto"/>
            <w:bottom w:val="none" w:sz="0" w:space="0" w:color="auto"/>
            <w:right w:val="none" w:sz="0" w:space="0" w:color="auto"/>
          </w:divBdr>
        </w:div>
        <w:div w:id="1352490085">
          <w:marLeft w:val="0"/>
          <w:marRight w:val="0"/>
          <w:marTop w:val="0"/>
          <w:marBottom w:val="0"/>
          <w:divBdr>
            <w:top w:val="none" w:sz="0" w:space="0" w:color="auto"/>
            <w:left w:val="none" w:sz="0" w:space="0" w:color="auto"/>
            <w:bottom w:val="none" w:sz="0" w:space="0" w:color="auto"/>
            <w:right w:val="none" w:sz="0" w:space="0" w:color="auto"/>
          </w:divBdr>
        </w:div>
      </w:divsChild>
    </w:div>
    <w:div w:id="78842324">
      <w:bodyDiv w:val="1"/>
      <w:marLeft w:val="0"/>
      <w:marRight w:val="0"/>
      <w:marTop w:val="0"/>
      <w:marBottom w:val="0"/>
      <w:divBdr>
        <w:top w:val="none" w:sz="0" w:space="0" w:color="auto"/>
        <w:left w:val="none" w:sz="0" w:space="0" w:color="auto"/>
        <w:bottom w:val="none" w:sz="0" w:space="0" w:color="auto"/>
        <w:right w:val="none" w:sz="0" w:space="0" w:color="auto"/>
      </w:divBdr>
    </w:div>
    <w:div w:id="165444203">
      <w:bodyDiv w:val="1"/>
      <w:marLeft w:val="0"/>
      <w:marRight w:val="0"/>
      <w:marTop w:val="0"/>
      <w:marBottom w:val="0"/>
      <w:divBdr>
        <w:top w:val="none" w:sz="0" w:space="0" w:color="auto"/>
        <w:left w:val="none" w:sz="0" w:space="0" w:color="auto"/>
        <w:bottom w:val="none" w:sz="0" w:space="0" w:color="auto"/>
        <w:right w:val="none" w:sz="0" w:space="0" w:color="auto"/>
      </w:divBdr>
    </w:div>
    <w:div w:id="173886547">
      <w:bodyDiv w:val="1"/>
      <w:marLeft w:val="0"/>
      <w:marRight w:val="0"/>
      <w:marTop w:val="0"/>
      <w:marBottom w:val="0"/>
      <w:divBdr>
        <w:top w:val="none" w:sz="0" w:space="0" w:color="auto"/>
        <w:left w:val="none" w:sz="0" w:space="0" w:color="auto"/>
        <w:bottom w:val="none" w:sz="0" w:space="0" w:color="auto"/>
        <w:right w:val="none" w:sz="0" w:space="0" w:color="auto"/>
      </w:divBdr>
    </w:div>
    <w:div w:id="179395834">
      <w:bodyDiv w:val="1"/>
      <w:marLeft w:val="0"/>
      <w:marRight w:val="0"/>
      <w:marTop w:val="0"/>
      <w:marBottom w:val="0"/>
      <w:divBdr>
        <w:top w:val="none" w:sz="0" w:space="0" w:color="auto"/>
        <w:left w:val="none" w:sz="0" w:space="0" w:color="auto"/>
        <w:bottom w:val="none" w:sz="0" w:space="0" w:color="auto"/>
        <w:right w:val="none" w:sz="0" w:space="0" w:color="auto"/>
      </w:divBdr>
    </w:div>
    <w:div w:id="180513643">
      <w:bodyDiv w:val="1"/>
      <w:marLeft w:val="0"/>
      <w:marRight w:val="0"/>
      <w:marTop w:val="0"/>
      <w:marBottom w:val="0"/>
      <w:divBdr>
        <w:top w:val="none" w:sz="0" w:space="0" w:color="auto"/>
        <w:left w:val="none" w:sz="0" w:space="0" w:color="auto"/>
        <w:bottom w:val="none" w:sz="0" w:space="0" w:color="auto"/>
        <w:right w:val="none" w:sz="0" w:space="0" w:color="auto"/>
      </w:divBdr>
    </w:div>
    <w:div w:id="218516293">
      <w:bodyDiv w:val="1"/>
      <w:marLeft w:val="0"/>
      <w:marRight w:val="0"/>
      <w:marTop w:val="0"/>
      <w:marBottom w:val="0"/>
      <w:divBdr>
        <w:top w:val="none" w:sz="0" w:space="0" w:color="auto"/>
        <w:left w:val="none" w:sz="0" w:space="0" w:color="auto"/>
        <w:bottom w:val="none" w:sz="0" w:space="0" w:color="auto"/>
        <w:right w:val="none" w:sz="0" w:space="0" w:color="auto"/>
      </w:divBdr>
    </w:div>
    <w:div w:id="280500812">
      <w:bodyDiv w:val="1"/>
      <w:marLeft w:val="0"/>
      <w:marRight w:val="0"/>
      <w:marTop w:val="0"/>
      <w:marBottom w:val="0"/>
      <w:divBdr>
        <w:top w:val="none" w:sz="0" w:space="0" w:color="auto"/>
        <w:left w:val="none" w:sz="0" w:space="0" w:color="auto"/>
        <w:bottom w:val="none" w:sz="0" w:space="0" w:color="auto"/>
        <w:right w:val="none" w:sz="0" w:space="0" w:color="auto"/>
      </w:divBdr>
    </w:div>
    <w:div w:id="407073418">
      <w:bodyDiv w:val="1"/>
      <w:marLeft w:val="0"/>
      <w:marRight w:val="0"/>
      <w:marTop w:val="0"/>
      <w:marBottom w:val="0"/>
      <w:divBdr>
        <w:top w:val="none" w:sz="0" w:space="0" w:color="auto"/>
        <w:left w:val="none" w:sz="0" w:space="0" w:color="auto"/>
        <w:bottom w:val="none" w:sz="0" w:space="0" w:color="auto"/>
        <w:right w:val="none" w:sz="0" w:space="0" w:color="auto"/>
      </w:divBdr>
    </w:div>
    <w:div w:id="479544358">
      <w:bodyDiv w:val="1"/>
      <w:marLeft w:val="0"/>
      <w:marRight w:val="0"/>
      <w:marTop w:val="0"/>
      <w:marBottom w:val="0"/>
      <w:divBdr>
        <w:top w:val="none" w:sz="0" w:space="0" w:color="auto"/>
        <w:left w:val="none" w:sz="0" w:space="0" w:color="auto"/>
        <w:bottom w:val="none" w:sz="0" w:space="0" w:color="auto"/>
        <w:right w:val="none" w:sz="0" w:space="0" w:color="auto"/>
      </w:divBdr>
    </w:div>
    <w:div w:id="496190284">
      <w:bodyDiv w:val="1"/>
      <w:marLeft w:val="0"/>
      <w:marRight w:val="0"/>
      <w:marTop w:val="0"/>
      <w:marBottom w:val="0"/>
      <w:divBdr>
        <w:top w:val="none" w:sz="0" w:space="0" w:color="auto"/>
        <w:left w:val="none" w:sz="0" w:space="0" w:color="auto"/>
        <w:bottom w:val="none" w:sz="0" w:space="0" w:color="auto"/>
        <w:right w:val="none" w:sz="0" w:space="0" w:color="auto"/>
      </w:divBdr>
    </w:div>
    <w:div w:id="498275335">
      <w:bodyDiv w:val="1"/>
      <w:marLeft w:val="0"/>
      <w:marRight w:val="0"/>
      <w:marTop w:val="0"/>
      <w:marBottom w:val="0"/>
      <w:divBdr>
        <w:top w:val="none" w:sz="0" w:space="0" w:color="auto"/>
        <w:left w:val="none" w:sz="0" w:space="0" w:color="auto"/>
        <w:bottom w:val="none" w:sz="0" w:space="0" w:color="auto"/>
        <w:right w:val="none" w:sz="0" w:space="0" w:color="auto"/>
      </w:divBdr>
    </w:div>
    <w:div w:id="501554259">
      <w:bodyDiv w:val="1"/>
      <w:marLeft w:val="0"/>
      <w:marRight w:val="0"/>
      <w:marTop w:val="0"/>
      <w:marBottom w:val="0"/>
      <w:divBdr>
        <w:top w:val="none" w:sz="0" w:space="0" w:color="auto"/>
        <w:left w:val="none" w:sz="0" w:space="0" w:color="auto"/>
        <w:bottom w:val="none" w:sz="0" w:space="0" w:color="auto"/>
        <w:right w:val="none" w:sz="0" w:space="0" w:color="auto"/>
      </w:divBdr>
    </w:div>
    <w:div w:id="583220759">
      <w:bodyDiv w:val="1"/>
      <w:marLeft w:val="0"/>
      <w:marRight w:val="0"/>
      <w:marTop w:val="0"/>
      <w:marBottom w:val="0"/>
      <w:divBdr>
        <w:top w:val="none" w:sz="0" w:space="0" w:color="auto"/>
        <w:left w:val="none" w:sz="0" w:space="0" w:color="auto"/>
        <w:bottom w:val="none" w:sz="0" w:space="0" w:color="auto"/>
        <w:right w:val="none" w:sz="0" w:space="0" w:color="auto"/>
      </w:divBdr>
    </w:div>
    <w:div w:id="590235452">
      <w:bodyDiv w:val="1"/>
      <w:marLeft w:val="0"/>
      <w:marRight w:val="0"/>
      <w:marTop w:val="0"/>
      <w:marBottom w:val="0"/>
      <w:divBdr>
        <w:top w:val="none" w:sz="0" w:space="0" w:color="auto"/>
        <w:left w:val="none" w:sz="0" w:space="0" w:color="auto"/>
        <w:bottom w:val="none" w:sz="0" w:space="0" w:color="auto"/>
        <w:right w:val="none" w:sz="0" w:space="0" w:color="auto"/>
      </w:divBdr>
    </w:div>
    <w:div w:id="609050364">
      <w:bodyDiv w:val="1"/>
      <w:marLeft w:val="0"/>
      <w:marRight w:val="0"/>
      <w:marTop w:val="0"/>
      <w:marBottom w:val="0"/>
      <w:divBdr>
        <w:top w:val="none" w:sz="0" w:space="0" w:color="auto"/>
        <w:left w:val="none" w:sz="0" w:space="0" w:color="auto"/>
        <w:bottom w:val="none" w:sz="0" w:space="0" w:color="auto"/>
        <w:right w:val="none" w:sz="0" w:space="0" w:color="auto"/>
      </w:divBdr>
    </w:div>
    <w:div w:id="738793349">
      <w:bodyDiv w:val="1"/>
      <w:marLeft w:val="0"/>
      <w:marRight w:val="0"/>
      <w:marTop w:val="0"/>
      <w:marBottom w:val="0"/>
      <w:divBdr>
        <w:top w:val="none" w:sz="0" w:space="0" w:color="auto"/>
        <w:left w:val="none" w:sz="0" w:space="0" w:color="auto"/>
        <w:bottom w:val="none" w:sz="0" w:space="0" w:color="auto"/>
        <w:right w:val="none" w:sz="0" w:space="0" w:color="auto"/>
      </w:divBdr>
    </w:div>
    <w:div w:id="827597668">
      <w:bodyDiv w:val="1"/>
      <w:marLeft w:val="0"/>
      <w:marRight w:val="0"/>
      <w:marTop w:val="0"/>
      <w:marBottom w:val="0"/>
      <w:divBdr>
        <w:top w:val="none" w:sz="0" w:space="0" w:color="auto"/>
        <w:left w:val="none" w:sz="0" w:space="0" w:color="auto"/>
        <w:bottom w:val="none" w:sz="0" w:space="0" w:color="auto"/>
        <w:right w:val="none" w:sz="0" w:space="0" w:color="auto"/>
      </w:divBdr>
    </w:div>
    <w:div w:id="828324429">
      <w:bodyDiv w:val="1"/>
      <w:marLeft w:val="0"/>
      <w:marRight w:val="0"/>
      <w:marTop w:val="0"/>
      <w:marBottom w:val="0"/>
      <w:divBdr>
        <w:top w:val="none" w:sz="0" w:space="0" w:color="auto"/>
        <w:left w:val="none" w:sz="0" w:space="0" w:color="auto"/>
        <w:bottom w:val="none" w:sz="0" w:space="0" w:color="auto"/>
        <w:right w:val="none" w:sz="0" w:space="0" w:color="auto"/>
      </w:divBdr>
    </w:div>
    <w:div w:id="873348573">
      <w:bodyDiv w:val="1"/>
      <w:marLeft w:val="0"/>
      <w:marRight w:val="0"/>
      <w:marTop w:val="0"/>
      <w:marBottom w:val="0"/>
      <w:divBdr>
        <w:top w:val="none" w:sz="0" w:space="0" w:color="auto"/>
        <w:left w:val="none" w:sz="0" w:space="0" w:color="auto"/>
        <w:bottom w:val="none" w:sz="0" w:space="0" w:color="auto"/>
        <w:right w:val="none" w:sz="0" w:space="0" w:color="auto"/>
      </w:divBdr>
      <w:divsChild>
        <w:div w:id="23749650">
          <w:marLeft w:val="0"/>
          <w:marRight w:val="0"/>
          <w:marTop w:val="0"/>
          <w:marBottom w:val="0"/>
          <w:divBdr>
            <w:top w:val="none" w:sz="0" w:space="0" w:color="auto"/>
            <w:left w:val="none" w:sz="0" w:space="0" w:color="auto"/>
            <w:bottom w:val="none" w:sz="0" w:space="0" w:color="auto"/>
            <w:right w:val="none" w:sz="0" w:space="0" w:color="auto"/>
          </w:divBdr>
        </w:div>
        <w:div w:id="92172565">
          <w:marLeft w:val="0"/>
          <w:marRight w:val="0"/>
          <w:marTop w:val="0"/>
          <w:marBottom w:val="0"/>
          <w:divBdr>
            <w:top w:val="none" w:sz="0" w:space="0" w:color="auto"/>
            <w:left w:val="none" w:sz="0" w:space="0" w:color="auto"/>
            <w:bottom w:val="none" w:sz="0" w:space="0" w:color="auto"/>
            <w:right w:val="none" w:sz="0" w:space="0" w:color="auto"/>
          </w:divBdr>
        </w:div>
        <w:div w:id="158274694">
          <w:marLeft w:val="0"/>
          <w:marRight w:val="0"/>
          <w:marTop w:val="0"/>
          <w:marBottom w:val="0"/>
          <w:divBdr>
            <w:top w:val="none" w:sz="0" w:space="0" w:color="auto"/>
            <w:left w:val="none" w:sz="0" w:space="0" w:color="auto"/>
            <w:bottom w:val="none" w:sz="0" w:space="0" w:color="auto"/>
            <w:right w:val="none" w:sz="0" w:space="0" w:color="auto"/>
          </w:divBdr>
        </w:div>
        <w:div w:id="745107998">
          <w:marLeft w:val="0"/>
          <w:marRight w:val="0"/>
          <w:marTop w:val="0"/>
          <w:marBottom w:val="0"/>
          <w:divBdr>
            <w:top w:val="none" w:sz="0" w:space="0" w:color="auto"/>
            <w:left w:val="none" w:sz="0" w:space="0" w:color="auto"/>
            <w:bottom w:val="none" w:sz="0" w:space="0" w:color="auto"/>
            <w:right w:val="none" w:sz="0" w:space="0" w:color="auto"/>
          </w:divBdr>
        </w:div>
        <w:div w:id="1460564329">
          <w:marLeft w:val="0"/>
          <w:marRight w:val="0"/>
          <w:marTop w:val="0"/>
          <w:marBottom w:val="0"/>
          <w:divBdr>
            <w:top w:val="none" w:sz="0" w:space="0" w:color="auto"/>
            <w:left w:val="none" w:sz="0" w:space="0" w:color="auto"/>
            <w:bottom w:val="none" w:sz="0" w:space="0" w:color="auto"/>
            <w:right w:val="none" w:sz="0" w:space="0" w:color="auto"/>
          </w:divBdr>
        </w:div>
        <w:div w:id="1797484680">
          <w:marLeft w:val="0"/>
          <w:marRight w:val="0"/>
          <w:marTop w:val="0"/>
          <w:marBottom w:val="0"/>
          <w:divBdr>
            <w:top w:val="none" w:sz="0" w:space="0" w:color="auto"/>
            <w:left w:val="none" w:sz="0" w:space="0" w:color="auto"/>
            <w:bottom w:val="none" w:sz="0" w:space="0" w:color="auto"/>
            <w:right w:val="none" w:sz="0" w:space="0" w:color="auto"/>
          </w:divBdr>
        </w:div>
      </w:divsChild>
    </w:div>
    <w:div w:id="919295369">
      <w:bodyDiv w:val="1"/>
      <w:marLeft w:val="0"/>
      <w:marRight w:val="0"/>
      <w:marTop w:val="0"/>
      <w:marBottom w:val="0"/>
      <w:divBdr>
        <w:top w:val="none" w:sz="0" w:space="0" w:color="auto"/>
        <w:left w:val="none" w:sz="0" w:space="0" w:color="auto"/>
        <w:bottom w:val="none" w:sz="0" w:space="0" w:color="auto"/>
        <w:right w:val="none" w:sz="0" w:space="0" w:color="auto"/>
      </w:divBdr>
    </w:div>
    <w:div w:id="971442880">
      <w:bodyDiv w:val="1"/>
      <w:marLeft w:val="0"/>
      <w:marRight w:val="0"/>
      <w:marTop w:val="0"/>
      <w:marBottom w:val="0"/>
      <w:divBdr>
        <w:top w:val="none" w:sz="0" w:space="0" w:color="auto"/>
        <w:left w:val="none" w:sz="0" w:space="0" w:color="auto"/>
        <w:bottom w:val="none" w:sz="0" w:space="0" w:color="auto"/>
        <w:right w:val="none" w:sz="0" w:space="0" w:color="auto"/>
      </w:divBdr>
      <w:divsChild>
        <w:div w:id="380177510">
          <w:marLeft w:val="0"/>
          <w:marRight w:val="0"/>
          <w:marTop w:val="0"/>
          <w:marBottom w:val="0"/>
          <w:divBdr>
            <w:top w:val="none" w:sz="0" w:space="0" w:color="auto"/>
            <w:left w:val="none" w:sz="0" w:space="0" w:color="auto"/>
            <w:bottom w:val="none" w:sz="0" w:space="0" w:color="auto"/>
            <w:right w:val="none" w:sz="0" w:space="0" w:color="auto"/>
          </w:divBdr>
        </w:div>
        <w:div w:id="1838308050">
          <w:marLeft w:val="0"/>
          <w:marRight w:val="0"/>
          <w:marTop w:val="0"/>
          <w:marBottom w:val="0"/>
          <w:divBdr>
            <w:top w:val="none" w:sz="0" w:space="0" w:color="auto"/>
            <w:left w:val="none" w:sz="0" w:space="0" w:color="auto"/>
            <w:bottom w:val="none" w:sz="0" w:space="0" w:color="auto"/>
            <w:right w:val="none" w:sz="0" w:space="0" w:color="auto"/>
          </w:divBdr>
        </w:div>
      </w:divsChild>
    </w:div>
    <w:div w:id="1077551001">
      <w:bodyDiv w:val="1"/>
      <w:marLeft w:val="0"/>
      <w:marRight w:val="0"/>
      <w:marTop w:val="0"/>
      <w:marBottom w:val="0"/>
      <w:divBdr>
        <w:top w:val="none" w:sz="0" w:space="0" w:color="auto"/>
        <w:left w:val="none" w:sz="0" w:space="0" w:color="auto"/>
        <w:bottom w:val="none" w:sz="0" w:space="0" w:color="auto"/>
        <w:right w:val="none" w:sz="0" w:space="0" w:color="auto"/>
      </w:divBdr>
    </w:div>
    <w:div w:id="1135833509">
      <w:bodyDiv w:val="1"/>
      <w:marLeft w:val="0"/>
      <w:marRight w:val="0"/>
      <w:marTop w:val="0"/>
      <w:marBottom w:val="0"/>
      <w:divBdr>
        <w:top w:val="none" w:sz="0" w:space="0" w:color="auto"/>
        <w:left w:val="none" w:sz="0" w:space="0" w:color="auto"/>
        <w:bottom w:val="none" w:sz="0" w:space="0" w:color="auto"/>
        <w:right w:val="none" w:sz="0" w:space="0" w:color="auto"/>
      </w:divBdr>
      <w:divsChild>
        <w:div w:id="1096945468">
          <w:marLeft w:val="0"/>
          <w:marRight w:val="0"/>
          <w:marTop w:val="0"/>
          <w:marBottom w:val="0"/>
          <w:divBdr>
            <w:top w:val="none" w:sz="0" w:space="0" w:color="auto"/>
            <w:left w:val="none" w:sz="0" w:space="0" w:color="auto"/>
            <w:bottom w:val="none" w:sz="0" w:space="0" w:color="auto"/>
            <w:right w:val="none" w:sz="0" w:space="0" w:color="auto"/>
          </w:divBdr>
          <w:divsChild>
            <w:div w:id="129127825">
              <w:marLeft w:val="0"/>
              <w:marRight w:val="0"/>
              <w:marTop w:val="0"/>
              <w:marBottom w:val="0"/>
              <w:divBdr>
                <w:top w:val="none" w:sz="0" w:space="0" w:color="auto"/>
                <w:left w:val="none" w:sz="0" w:space="0" w:color="auto"/>
                <w:bottom w:val="none" w:sz="0" w:space="0" w:color="auto"/>
                <w:right w:val="none" w:sz="0" w:space="0" w:color="auto"/>
              </w:divBdr>
              <w:divsChild>
                <w:div w:id="131760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965298">
          <w:marLeft w:val="0"/>
          <w:marRight w:val="0"/>
          <w:marTop w:val="0"/>
          <w:marBottom w:val="0"/>
          <w:divBdr>
            <w:top w:val="none" w:sz="0" w:space="0" w:color="auto"/>
            <w:left w:val="none" w:sz="0" w:space="0" w:color="auto"/>
            <w:bottom w:val="none" w:sz="0" w:space="0" w:color="auto"/>
            <w:right w:val="none" w:sz="0" w:space="0" w:color="auto"/>
          </w:divBdr>
          <w:divsChild>
            <w:div w:id="390730915">
              <w:marLeft w:val="0"/>
              <w:marRight w:val="0"/>
              <w:marTop w:val="0"/>
              <w:marBottom w:val="0"/>
              <w:divBdr>
                <w:top w:val="none" w:sz="0" w:space="0" w:color="auto"/>
                <w:left w:val="none" w:sz="0" w:space="0" w:color="auto"/>
                <w:bottom w:val="none" w:sz="0" w:space="0" w:color="auto"/>
                <w:right w:val="none" w:sz="0" w:space="0" w:color="auto"/>
              </w:divBdr>
              <w:divsChild>
                <w:div w:id="13495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740717">
          <w:marLeft w:val="0"/>
          <w:marRight w:val="0"/>
          <w:marTop w:val="0"/>
          <w:marBottom w:val="0"/>
          <w:divBdr>
            <w:top w:val="none" w:sz="0" w:space="0" w:color="auto"/>
            <w:left w:val="none" w:sz="0" w:space="0" w:color="auto"/>
            <w:bottom w:val="none" w:sz="0" w:space="0" w:color="auto"/>
            <w:right w:val="none" w:sz="0" w:space="0" w:color="auto"/>
          </w:divBdr>
          <w:divsChild>
            <w:div w:id="1995915384">
              <w:marLeft w:val="0"/>
              <w:marRight w:val="0"/>
              <w:marTop w:val="0"/>
              <w:marBottom w:val="0"/>
              <w:divBdr>
                <w:top w:val="none" w:sz="0" w:space="0" w:color="auto"/>
                <w:left w:val="none" w:sz="0" w:space="0" w:color="auto"/>
                <w:bottom w:val="none" w:sz="0" w:space="0" w:color="auto"/>
                <w:right w:val="none" w:sz="0" w:space="0" w:color="auto"/>
              </w:divBdr>
              <w:divsChild>
                <w:div w:id="19065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430828">
          <w:marLeft w:val="0"/>
          <w:marRight w:val="0"/>
          <w:marTop w:val="0"/>
          <w:marBottom w:val="0"/>
          <w:divBdr>
            <w:top w:val="none" w:sz="0" w:space="0" w:color="auto"/>
            <w:left w:val="none" w:sz="0" w:space="0" w:color="auto"/>
            <w:bottom w:val="none" w:sz="0" w:space="0" w:color="auto"/>
            <w:right w:val="none" w:sz="0" w:space="0" w:color="auto"/>
          </w:divBdr>
          <w:divsChild>
            <w:div w:id="1994219660">
              <w:marLeft w:val="0"/>
              <w:marRight w:val="0"/>
              <w:marTop w:val="0"/>
              <w:marBottom w:val="0"/>
              <w:divBdr>
                <w:top w:val="none" w:sz="0" w:space="0" w:color="auto"/>
                <w:left w:val="none" w:sz="0" w:space="0" w:color="auto"/>
                <w:bottom w:val="none" w:sz="0" w:space="0" w:color="auto"/>
                <w:right w:val="none" w:sz="0" w:space="0" w:color="auto"/>
              </w:divBdr>
              <w:divsChild>
                <w:div w:id="152648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635605">
          <w:marLeft w:val="0"/>
          <w:marRight w:val="0"/>
          <w:marTop w:val="0"/>
          <w:marBottom w:val="0"/>
          <w:divBdr>
            <w:top w:val="none" w:sz="0" w:space="0" w:color="auto"/>
            <w:left w:val="none" w:sz="0" w:space="0" w:color="auto"/>
            <w:bottom w:val="none" w:sz="0" w:space="0" w:color="auto"/>
            <w:right w:val="none" w:sz="0" w:space="0" w:color="auto"/>
          </w:divBdr>
          <w:divsChild>
            <w:div w:id="1173254765">
              <w:marLeft w:val="0"/>
              <w:marRight w:val="0"/>
              <w:marTop w:val="0"/>
              <w:marBottom w:val="0"/>
              <w:divBdr>
                <w:top w:val="none" w:sz="0" w:space="0" w:color="auto"/>
                <w:left w:val="none" w:sz="0" w:space="0" w:color="auto"/>
                <w:bottom w:val="none" w:sz="0" w:space="0" w:color="auto"/>
                <w:right w:val="none" w:sz="0" w:space="0" w:color="auto"/>
              </w:divBdr>
              <w:divsChild>
                <w:div w:id="6112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825005">
      <w:bodyDiv w:val="1"/>
      <w:marLeft w:val="0"/>
      <w:marRight w:val="0"/>
      <w:marTop w:val="0"/>
      <w:marBottom w:val="0"/>
      <w:divBdr>
        <w:top w:val="none" w:sz="0" w:space="0" w:color="auto"/>
        <w:left w:val="none" w:sz="0" w:space="0" w:color="auto"/>
        <w:bottom w:val="none" w:sz="0" w:space="0" w:color="auto"/>
        <w:right w:val="none" w:sz="0" w:space="0" w:color="auto"/>
      </w:divBdr>
    </w:div>
    <w:div w:id="1150368970">
      <w:bodyDiv w:val="1"/>
      <w:marLeft w:val="0"/>
      <w:marRight w:val="0"/>
      <w:marTop w:val="0"/>
      <w:marBottom w:val="0"/>
      <w:divBdr>
        <w:top w:val="none" w:sz="0" w:space="0" w:color="auto"/>
        <w:left w:val="none" w:sz="0" w:space="0" w:color="auto"/>
        <w:bottom w:val="none" w:sz="0" w:space="0" w:color="auto"/>
        <w:right w:val="none" w:sz="0" w:space="0" w:color="auto"/>
      </w:divBdr>
    </w:div>
    <w:div w:id="1159463548">
      <w:bodyDiv w:val="1"/>
      <w:marLeft w:val="0"/>
      <w:marRight w:val="0"/>
      <w:marTop w:val="0"/>
      <w:marBottom w:val="0"/>
      <w:divBdr>
        <w:top w:val="none" w:sz="0" w:space="0" w:color="auto"/>
        <w:left w:val="none" w:sz="0" w:space="0" w:color="auto"/>
        <w:bottom w:val="none" w:sz="0" w:space="0" w:color="auto"/>
        <w:right w:val="none" w:sz="0" w:space="0" w:color="auto"/>
      </w:divBdr>
      <w:divsChild>
        <w:div w:id="625354586">
          <w:marLeft w:val="0"/>
          <w:marRight w:val="0"/>
          <w:marTop w:val="0"/>
          <w:marBottom w:val="0"/>
          <w:divBdr>
            <w:top w:val="none" w:sz="0" w:space="0" w:color="auto"/>
            <w:left w:val="none" w:sz="0" w:space="0" w:color="auto"/>
            <w:bottom w:val="none" w:sz="0" w:space="0" w:color="auto"/>
            <w:right w:val="none" w:sz="0" w:space="0" w:color="auto"/>
          </w:divBdr>
        </w:div>
      </w:divsChild>
    </w:div>
    <w:div w:id="1198858043">
      <w:bodyDiv w:val="1"/>
      <w:marLeft w:val="0"/>
      <w:marRight w:val="0"/>
      <w:marTop w:val="0"/>
      <w:marBottom w:val="0"/>
      <w:divBdr>
        <w:top w:val="none" w:sz="0" w:space="0" w:color="auto"/>
        <w:left w:val="none" w:sz="0" w:space="0" w:color="auto"/>
        <w:bottom w:val="none" w:sz="0" w:space="0" w:color="auto"/>
        <w:right w:val="none" w:sz="0" w:space="0" w:color="auto"/>
      </w:divBdr>
      <w:divsChild>
        <w:div w:id="330832614">
          <w:marLeft w:val="0"/>
          <w:marRight w:val="0"/>
          <w:marTop w:val="0"/>
          <w:marBottom w:val="0"/>
          <w:divBdr>
            <w:top w:val="none" w:sz="0" w:space="0" w:color="auto"/>
            <w:left w:val="none" w:sz="0" w:space="0" w:color="auto"/>
            <w:bottom w:val="none" w:sz="0" w:space="0" w:color="auto"/>
            <w:right w:val="none" w:sz="0" w:space="0" w:color="auto"/>
          </w:divBdr>
        </w:div>
        <w:div w:id="846138954">
          <w:marLeft w:val="0"/>
          <w:marRight w:val="0"/>
          <w:marTop w:val="0"/>
          <w:marBottom w:val="0"/>
          <w:divBdr>
            <w:top w:val="none" w:sz="0" w:space="0" w:color="auto"/>
            <w:left w:val="none" w:sz="0" w:space="0" w:color="auto"/>
            <w:bottom w:val="none" w:sz="0" w:space="0" w:color="auto"/>
            <w:right w:val="none" w:sz="0" w:space="0" w:color="auto"/>
          </w:divBdr>
        </w:div>
        <w:div w:id="941062858">
          <w:marLeft w:val="0"/>
          <w:marRight w:val="0"/>
          <w:marTop w:val="0"/>
          <w:marBottom w:val="0"/>
          <w:divBdr>
            <w:top w:val="none" w:sz="0" w:space="0" w:color="auto"/>
            <w:left w:val="none" w:sz="0" w:space="0" w:color="auto"/>
            <w:bottom w:val="none" w:sz="0" w:space="0" w:color="auto"/>
            <w:right w:val="none" w:sz="0" w:space="0" w:color="auto"/>
          </w:divBdr>
          <w:divsChild>
            <w:div w:id="73826081">
              <w:marLeft w:val="0"/>
              <w:marRight w:val="0"/>
              <w:marTop w:val="0"/>
              <w:marBottom w:val="0"/>
              <w:divBdr>
                <w:top w:val="none" w:sz="0" w:space="0" w:color="auto"/>
                <w:left w:val="none" w:sz="0" w:space="0" w:color="auto"/>
                <w:bottom w:val="none" w:sz="0" w:space="0" w:color="auto"/>
                <w:right w:val="none" w:sz="0" w:space="0" w:color="auto"/>
              </w:divBdr>
            </w:div>
          </w:divsChild>
        </w:div>
        <w:div w:id="1480221870">
          <w:marLeft w:val="0"/>
          <w:marRight w:val="0"/>
          <w:marTop w:val="0"/>
          <w:marBottom w:val="0"/>
          <w:divBdr>
            <w:top w:val="none" w:sz="0" w:space="0" w:color="auto"/>
            <w:left w:val="none" w:sz="0" w:space="0" w:color="auto"/>
            <w:bottom w:val="none" w:sz="0" w:space="0" w:color="auto"/>
            <w:right w:val="none" w:sz="0" w:space="0" w:color="auto"/>
          </w:divBdr>
          <w:divsChild>
            <w:div w:id="2145812408">
              <w:marLeft w:val="0"/>
              <w:marRight w:val="0"/>
              <w:marTop w:val="0"/>
              <w:marBottom w:val="0"/>
              <w:divBdr>
                <w:top w:val="none" w:sz="0" w:space="0" w:color="auto"/>
                <w:left w:val="none" w:sz="0" w:space="0" w:color="auto"/>
                <w:bottom w:val="none" w:sz="0" w:space="0" w:color="auto"/>
                <w:right w:val="none" w:sz="0" w:space="0" w:color="auto"/>
              </w:divBdr>
              <w:divsChild>
                <w:div w:id="174418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337363">
      <w:bodyDiv w:val="1"/>
      <w:marLeft w:val="0"/>
      <w:marRight w:val="0"/>
      <w:marTop w:val="0"/>
      <w:marBottom w:val="0"/>
      <w:divBdr>
        <w:top w:val="none" w:sz="0" w:space="0" w:color="auto"/>
        <w:left w:val="none" w:sz="0" w:space="0" w:color="auto"/>
        <w:bottom w:val="none" w:sz="0" w:space="0" w:color="auto"/>
        <w:right w:val="none" w:sz="0" w:space="0" w:color="auto"/>
      </w:divBdr>
    </w:div>
    <w:div w:id="1256866069">
      <w:bodyDiv w:val="1"/>
      <w:marLeft w:val="0"/>
      <w:marRight w:val="0"/>
      <w:marTop w:val="0"/>
      <w:marBottom w:val="0"/>
      <w:divBdr>
        <w:top w:val="none" w:sz="0" w:space="0" w:color="auto"/>
        <w:left w:val="none" w:sz="0" w:space="0" w:color="auto"/>
        <w:bottom w:val="none" w:sz="0" w:space="0" w:color="auto"/>
        <w:right w:val="none" w:sz="0" w:space="0" w:color="auto"/>
      </w:divBdr>
    </w:div>
    <w:div w:id="1282568287">
      <w:bodyDiv w:val="1"/>
      <w:marLeft w:val="0"/>
      <w:marRight w:val="0"/>
      <w:marTop w:val="0"/>
      <w:marBottom w:val="0"/>
      <w:divBdr>
        <w:top w:val="none" w:sz="0" w:space="0" w:color="auto"/>
        <w:left w:val="none" w:sz="0" w:space="0" w:color="auto"/>
        <w:bottom w:val="none" w:sz="0" w:space="0" w:color="auto"/>
        <w:right w:val="none" w:sz="0" w:space="0" w:color="auto"/>
      </w:divBdr>
    </w:div>
    <w:div w:id="1292319061">
      <w:bodyDiv w:val="1"/>
      <w:marLeft w:val="0"/>
      <w:marRight w:val="0"/>
      <w:marTop w:val="0"/>
      <w:marBottom w:val="0"/>
      <w:divBdr>
        <w:top w:val="none" w:sz="0" w:space="0" w:color="auto"/>
        <w:left w:val="none" w:sz="0" w:space="0" w:color="auto"/>
        <w:bottom w:val="none" w:sz="0" w:space="0" w:color="auto"/>
        <w:right w:val="none" w:sz="0" w:space="0" w:color="auto"/>
      </w:divBdr>
    </w:div>
    <w:div w:id="1375079799">
      <w:bodyDiv w:val="1"/>
      <w:marLeft w:val="0"/>
      <w:marRight w:val="0"/>
      <w:marTop w:val="0"/>
      <w:marBottom w:val="0"/>
      <w:divBdr>
        <w:top w:val="none" w:sz="0" w:space="0" w:color="auto"/>
        <w:left w:val="none" w:sz="0" w:space="0" w:color="auto"/>
        <w:bottom w:val="none" w:sz="0" w:space="0" w:color="auto"/>
        <w:right w:val="none" w:sz="0" w:space="0" w:color="auto"/>
      </w:divBdr>
    </w:div>
    <w:div w:id="1381049597">
      <w:bodyDiv w:val="1"/>
      <w:marLeft w:val="0"/>
      <w:marRight w:val="0"/>
      <w:marTop w:val="0"/>
      <w:marBottom w:val="0"/>
      <w:divBdr>
        <w:top w:val="none" w:sz="0" w:space="0" w:color="auto"/>
        <w:left w:val="none" w:sz="0" w:space="0" w:color="auto"/>
        <w:bottom w:val="none" w:sz="0" w:space="0" w:color="auto"/>
        <w:right w:val="none" w:sz="0" w:space="0" w:color="auto"/>
      </w:divBdr>
    </w:div>
    <w:div w:id="1457799474">
      <w:bodyDiv w:val="1"/>
      <w:marLeft w:val="0"/>
      <w:marRight w:val="0"/>
      <w:marTop w:val="0"/>
      <w:marBottom w:val="0"/>
      <w:divBdr>
        <w:top w:val="none" w:sz="0" w:space="0" w:color="auto"/>
        <w:left w:val="none" w:sz="0" w:space="0" w:color="auto"/>
        <w:bottom w:val="none" w:sz="0" w:space="0" w:color="auto"/>
        <w:right w:val="none" w:sz="0" w:space="0" w:color="auto"/>
      </w:divBdr>
    </w:div>
    <w:div w:id="1472594578">
      <w:bodyDiv w:val="1"/>
      <w:marLeft w:val="0"/>
      <w:marRight w:val="0"/>
      <w:marTop w:val="0"/>
      <w:marBottom w:val="0"/>
      <w:divBdr>
        <w:top w:val="none" w:sz="0" w:space="0" w:color="auto"/>
        <w:left w:val="none" w:sz="0" w:space="0" w:color="auto"/>
        <w:bottom w:val="none" w:sz="0" w:space="0" w:color="auto"/>
        <w:right w:val="none" w:sz="0" w:space="0" w:color="auto"/>
      </w:divBdr>
    </w:div>
    <w:div w:id="1497765740">
      <w:bodyDiv w:val="1"/>
      <w:marLeft w:val="0"/>
      <w:marRight w:val="0"/>
      <w:marTop w:val="0"/>
      <w:marBottom w:val="0"/>
      <w:divBdr>
        <w:top w:val="none" w:sz="0" w:space="0" w:color="auto"/>
        <w:left w:val="none" w:sz="0" w:space="0" w:color="auto"/>
        <w:bottom w:val="none" w:sz="0" w:space="0" w:color="auto"/>
        <w:right w:val="none" w:sz="0" w:space="0" w:color="auto"/>
      </w:divBdr>
    </w:div>
    <w:div w:id="1553535695">
      <w:bodyDiv w:val="1"/>
      <w:marLeft w:val="0"/>
      <w:marRight w:val="0"/>
      <w:marTop w:val="0"/>
      <w:marBottom w:val="0"/>
      <w:divBdr>
        <w:top w:val="none" w:sz="0" w:space="0" w:color="auto"/>
        <w:left w:val="none" w:sz="0" w:space="0" w:color="auto"/>
        <w:bottom w:val="none" w:sz="0" w:space="0" w:color="auto"/>
        <w:right w:val="none" w:sz="0" w:space="0" w:color="auto"/>
      </w:divBdr>
      <w:divsChild>
        <w:div w:id="1033268524">
          <w:marLeft w:val="0"/>
          <w:marRight w:val="0"/>
          <w:marTop w:val="0"/>
          <w:marBottom w:val="0"/>
          <w:divBdr>
            <w:top w:val="none" w:sz="0" w:space="0" w:color="auto"/>
            <w:left w:val="none" w:sz="0" w:space="0" w:color="auto"/>
            <w:bottom w:val="none" w:sz="0" w:space="0" w:color="auto"/>
            <w:right w:val="none" w:sz="0" w:space="0" w:color="auto"/>
          </w:divBdr>
          <w:divsChild>
            <w:div w:id="142502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426134">
      <w:bodyDiv w:val="1"/>
      <w:marLeft w:val="0"/>
      <w:marRight w:val="0"/>
      <w:marTop w:val="0"/>
      <w:marBottom w:val="0"/>
      <w:divBdr>
        <w:top w:val="none" w:sz="0" w:space="0" w:color="auto"/>
        <w:left w:val="none" w:sz="0" w:space="0" w:color="auto"/>
        <w:bottom w:val="none" w:sz="0" w:space="0" w:color="auto"/>
        <w:right w:val="none" w:sz="0" w:space="0" w:color="auto"/>
      </w:divBdr>
    </w:div>
    <w:div w:id="1568883149">
      <w:bodyDiv w:val="1"/>
      <w:marLeft w:val="0"/>
      <w:marRight w:val="0"/>
      <w:marTop w:val="0"/>
      <w:marBottom w:val="0"/>
      <w:divBdr>
        <w:top w:val="none" w:sz="0" w:space="0" w:color="auto"/>
        <w:left w:val="none" w:sz="0" w:space="0" w:color="auto"/>
        <w:bottom w:val="none" w:sz="0" w:space="0" w:color="auto"/>
        <w:right w:val="none" w:sz="0" w:space="0" w:color="auto"/>
      </w:divBdr>
      <w:divsChild>
        <w:div w:id="638609967">
          <w:marLeft w:val="0"/>
          <w:marRight w:val="0"/>
          <w:marTop w:val="0"/>
          <w:marBottom w:val="0"/>
          <w:divBdr>
            <w:top w:val="none" w:sz="0" w:space="0" w:color="auto"/>
            <w:left w:val="none" w:sz="0" w:space="0" w:color="auto"/>
            <w:bottom w:val="none" w:sz="0" w:space="0" w:color="auto"/>
            <w:right w:val="none" w:sz="0" w:space="0" w:color="auto"/>
          </w:divBdr>
        </w:div>
        <w:div w:id="873157547">
          <w:marLeft w:val="0"/>
          <w:marRight w:val="0"/>
          <w:marTop w:val="0"/>
          <w:marBottom w:val="0"/>
          <w:divBdr>
            <w:top w:val="none" w:sz="0" w:space="0" w:color="auto"/>
            <w:left w:val="none" w:sz="0" w:space="0" w:color="auto"/>
            <w:bottom w:val="none" w:sz="0" w:space="0" w:color="auto"/>
            <w:right w:val="none" w:sz="0" w:space="0" w:color="auto"/>
          </w:divBdr>
        </w:div>
      </w:divsChild>
    </w:div>
    <w:div w:id="1576284839">
      <w:bodyDiv w:val="1"/>
      <w:marLeft w:val="0"/>
      <w:marRight w:val="0"/>
      <w:marTop w:val="0"/>
      <w:marBottom w:val="0"/>
      <w:divBdr>
        <w:top w:val="none" w:sz="0" w:space="0" w:color="auto"/>
        <w:left w:val="none" w:sz="0" w:space="0" w:color="auto"/>
        <w:bottom w:val="none" w:sz="0" w:space="0" w:color="auto"/>
        <w:right w:val="none" w:sz="0" w:space="0" w:color="auto"/>
      </w:divBdr>
      <w:divsChild>
        <w:div w:id="259921035">
          <w:marLeft w:val="0"/>
          <w:marRight w:val="0"/>
          <w:marTop w:val="0"/>
          <w:marBottom w:val="0"/>
          <w:divBdr>
            <w:top w:val="none" w:sz="0" w:space="0" w:color="auto"/>
            <w:left w:val="none" w:sz="0" w:space="0" w:color="auto"/>
            <w:bottom w:val="none" w:sz="0" w:space="0" w:color="auto"/>
            <w:right w:val="none" w:sz="0" w:space="0" w:color="auto"/>
          </w:divBdr>
        </w:div>
        <w:div w:id="293021924">
          <w:marLeft w:val="0"/>
          <w:marRight w:val="0"/>
          <w:marTop w:val="0"/>
          <w:marBottom w:val="0"/>
          <w:divBdr>
            <w:top w:val="none" w:sz="0" w:space="0" w:color="auto"/>
            <w:left w:val="none" w:sz="0" w:space="0" w:color="auto"/>
            <w:bottom w:val="none" w:sz="0" w:space="0" w:color="auto"/>
            <w:right w:val="none" w:sz="0" w:space="0" w:color="auto"/>
          </w:divBdr>
        </w:div>
        <w:div w:id="351686979">
          <w:marLeft w:val="0"/>
          <w:marRight w:val="0"/>
          <w:marTop w:val="0"/>
          <w:marBottom w:val="0"/>
          <w:divBdr>
            <w:top w:val="none" w:sz="0" w:space="0" w:color="auto"/>
            <w:left w:val="none" w:sz="0" w:space="0" w:color="auto"/>
            <w:bottom w:val="none" w:sz="0" w:space="0" w:color="auto"/>
            <w:right w:val="none" w:sz="0" w:space="0" w:color="auto"/>
          </w:divBdr>
        </w:div>
        <w:div w:id="402217251">
          <w:marLeft w:val="0"/>
          <w:marRight w:val="0"/>
          <w:marTop w:val="0"/>
          <w:marBottom w:val="0"/>
          <w:divBdr>
            <w:top w:val="none" w:sz="0" w:space="0" w:color="auto"/>
            <w:left w:val="none" w:sz="0" w:space="0" w:color="auto"/>
            <w:bottom w:val="none" w:sz="0" w:space="0" w:color="auto"/>
            <w:right w:val="none" w:sz="0" w:space="0" w:color="auto"/>
          </w:divBdr>
        </w:div>
        <w:div w:id="446700898">
          <w:marLeft w:val="0"/>
          <w:marRight w:val="0"/>
          <w:marTop w:val="0"/>
          <w:marBottom w:val="0"/>
          <w:divBdr>
            <w:top w:val="none" w:sz="0" w:space="0" w:color="auto"/>
            <w:left w:val="none" w:sz="0" w:space="0" w:color="auto"/>
            <w:bottom w:val="none" w:sz="0" w:space="0" w:color="auto"/>
            <w:right w:val="none" w:sz="0" w:space="0" w:color="auto"/>
          </w:divBdr>
        </w:div>
        <w:div w:id="547768341">
          <w:marLeft w:val="0"/>
          <w:marRight w:val="0"/>
          <w:marTop w:val="0"/>
          <w:marBottom w:val="0"/>
          <w:divBdr>
            <w:top w:val="none" w:sz="0" w:space="0" w:color="auto"/>
            <w:left w:val="none" w:sz="0" w:space="0" w:color="auto"/>
            <w:bottom w:val="none" w:sz="0" w:space="0" w:color="auto"/>
            <w:right w:val="none" w:sz="0" w:space="0" w:color="auto"/>
          </w:divBdr>
        </w:div>
        <w:div w:id="782768856">
          <w:marLeft w:val="0"/>
          <w:marRight w:val="0"/>
          <w:marTop w:val="0"/>
          <w:marBottom w:val="0"/>
          <w:divBdr>
            <w:top w:val="none" w:sz="0" w:space="0" w:color="auto"/>
            <w:left w:val="none" w:sz="0" w:space="0" w:color="auto"/>
            <w:bottom w:val="none" w:sz="0" w:space="0" w:color="auto"/>
            <w:right w:val="none" w:sz="0" w:space="0" w:color="auto"/>
          </w:divBdr>
        </w:div>
        <w:div w:id="800004534">
          <w:marLeft w:val="0"/>
          <w:marRight w:val="0"/>
          <w:marTop w:val="0"/>
          <w:marBottom w:val="0"/>
          <w:divBdr>
            <w:top w:val="none" w:sz="0" w:space="0" w:color="auto"/>
            <w:left w:val="none" w:sz="0" w:space="0" w:color="auto"/>
            <w:bottom w:val="none" w:sz="0" w:space="0" w:color="auto"/>
            <w:right w:val="none" w:sz="0" w:space="0" w:color="auto"/>
          </w:divBdr>
        </w:div>
        <w:div w:id="932709959">
          <w:marLeft w:val="0"/>
          <w:marRight w:val="0"/>
          <w:marTop w:val="0"/>
          <w:marBottom w:val="0"/>
          <w:divBdr>
            <w:top w:val="none" w:sz="0" w:space="0" w:color="auto"/>
            <w:left w:val="none" w:sz="0" w:space="0" w:color="auto"/>
            <w:bottom w:val="none" w:sz="0" w:space="0" w:color="auto"/>
            <w:right w:val="none" w:sz="0" w:space="0" w:color="auto"/>
          </w:divBdr>
        </w:div>
        <w:div w:id="957756570">
          <w:marLeft w:val="0"/>
          <w:marRight w:val="0"/>
          <w:marTop w:val="0"/>
          <w:marBottom w:val="0"/>
          <w:divBdr>
            <w:top w:val="none" w:sz="0" w:space="0" w:color="auto"/>
            <w:left w:val="none" w:sz="0" w:space="0" w:color="auto"/>
            <w:bottom w:val="none" w:sz="0" w:space="0" w:color="auto"/>
            <w:right w:val="none" w:sz="0" w:space="0" w:color="auto"/>
          </w:divBdr>
        </w:div>
        <w:div w:id="1040739823">
          <w:marLeft w:val="0"/>
          <w:marRight w:val="0"/>
          <w:marTop w:val="0"/>
          <w:marBottom w:val="0"/>
          <w:divBdr>
            <w:top w:val="none" w:sz="0" w:space="0" w:color="auto"/>
            <w:left w:val="none" w:sz="0" w:space="0" w:color="auto"/>
            <w:bottom w:val="none" w:sz="0" w:space="0" w:color="auto"/>
            <w:right w:val="none" w:sz="0" w:space="0" w:color="auto"/>
          </w:divBdr>
        </w:div>
        <w:div w:id="1355305911">
          <w:marLeft w:val="0"/>
          <w:marRight w:val="0"/>
          <w:marTop w:val="0"/>
          <w:marBottom w:val="0"/>
          <w:divBdr>
            <w:top w:val="none" w:sz="0" w:space="0" w:color="auto"/>
            <w:left w:val="none" w:sz="0" w:space="0" w:color="auto"/>
            <w:bottom w:val="none" w:sz="0" w:space="0" w:color="auto"/>
            <w:right w:val="none" w:sz="0" w:space="0" w:color="auto"/>
          </w:divBdr>
        </w:div>
        <w:div w:id="1438718578">
          <w:marLeft w:val="0"/>
          <w:marRight w:val="0"/>
          <w:marTop w:val="0"/>
          <w:marBottom w:val="0"/>
          <w:divBdr>
            <w:top w:val="none" w:sz="0" w:space="0" w:color="auto"/>
            <w:left w:val="none" w:sz="0" w:space="0" w:color="auto"/>
            <w:bottom w:val="none" w:sz="0" w:space="0" w:color="auto"/>
            <w:right w:val="none" w:sz="0" w:space="0" w:color="auto"/>
          </w:divBdr>
        </w:div>
        <w:div w:id="1558466601">
          <w:marLeft w:val="0"/>
          <w:marRight w:val="0"/>
          <w:marTop w:val="0"/>
          <w:marBottom w:val="0"/>
          <w:divBdr>
            <w:top w:val="none" w:sz="0" w:space="0" w:color="auto"/>
            <w:left w:val="none" w:sz="0" w:space="0" w:color="auto"/>
            <w:bottom w:val="none" w:sz="0" w:space="0" w:color="auto"/>
            <w:right w:val="none" w:sz="0" w:space="0" w:color="auto"/>
          </w:divBdr>
        </w:div>
        <w:div w:id="1698896416">
          <w:marLeft w:val="0"/>
          <w:marRight w:val="0"/>
          <w:marTop w:val="0"/>
          <w:marBottom w:val="0"/>
          <w:divBdr>
            <w:top w:val="none" w:sz="0" w:space="0" w:color="auto"/>
            <w:left w:val="none" w:sz="0" w:space="0" w:color="auto"/>
            <w:bottom w:val="none" w:sz="0" w:space="0" w:color="auto"/>
            <w:right w:val="none" w:sz="0" w:space="0" w:color="auto"/>
          </w:divBdr>
        </w:div>
        <w:div w:id="1724136559">
          <w:marLeft w:val="0"/>
          <w:marRight w:val="0"/>
          <w:marTop w:val="0"/>
          <w:marBottom w:val="0"/>
          <w:divBdr>
            <w:top w:val="none" w:sz="0" w:space="0" w:color="auto"/>
            <w:left w:val="none" w:sz="0" w:space="0" w:color="auto"/>
            <w:bottom w:val="none" w:sz="0" w:space="0" w:color="auto"/>
            <w:right w:val="none" w:sz="0" w:space="0" w:color="auto"/>
          </w:divBdr>
        </w:div>
        <w:div w:id="1995526914">
          <w:marLeft w:val="0"/>
          <w:marRight w:val="0"/>
          <w:marTop w:val="0"/>
          <w:marBottom w:val="0"/>
          <w:divBdr>
            <w:top w:val="none" w:sz="0" w:space="0" w:color="auto"/>
            <w:left w:val="none" w:sz="0" w:space="0" w:color="auto"/>
            <w:bottom w:val="none" w:sz="0" w:space="0" w:color="auto"/>
            <w:right w:val="none" w:sz="0" w:space="0" w:color="auto"/>
          </w:divBdr>
        </w:div>
      </w:divsChild>
    </w:div>
    <w:div w:id="1623612502">
      <w:bodyDiv w:val="1"/>
      <w:marLeft w:val="0"/>
      <w:marRight w:val="0"/>
      <w:marTop w:val="0"/>
      <w:marBottom w:val="0"/>
      <w:divBdr>
        <w:top w:val="none" w:sz="0" w:space="0" w:color="auto"/>
        <w:left w:val="none" w:sz="0" w:space="0" w:color="auto"/>
        <w:bottom w:val="none" w:sz="0" w:space="0" w:color="auto"/>
        <w:right w:val="none" w:sz="0" w:space="0" w:color="auto"/>
      </w:divBdr>
    </w:div>
    <w:div w:id="1651059450">
      <w:bodyDiv w:val="1"/>
      <w:marLeft w:val="0"/>
      <w:marRight w:val="0"/>
      <w:marTop w:val="0"/>
      <w:marBottom w:val="0"/>
      <w:divBdr>
        <w:top w:val="none" w:sz="0" w:space="0" w:color="auto"/>
        <w:left w:val="none" w:sz="0" w:space="0" w:color="auto"/>
        <w:bottom w:val="none" w:sz="0" w:space="0" w:color="auto"/>
        <w:right w:val="none" w:sz="0" w:space="0" w:color="auto"/>
      </w:divBdr>
    </w:div>
    <w:div w:id="1660769723">
      <w:bodyDiv w:val="1"/>
      <w:marLeft w:val="0"/>
      <w:marRight w:val="0"/>
      <w:marTop w:val="0"/>
      <w:marBottom w:val="0"/>
      <w:divBdr>
        <w:top w:val="none" w:sz="0" w:space="0" w:color="auto"/>
        <w:left w:val="none" w:sz="0" w:space="0" w:color="auto"/>
        <w:bottom w:val="none" w:sz="0" w:space="0" w:color="auto"/>
        <w:right w:val="none" w:sz="0" w:space="0" w:color="auto"/>
      </w:divBdr>
    </w:div>
    <w:div w:id="1725910040">
      <w:bodyDiv w:val="1"/>
      <w:marLeft w:val="0"/>
      <w:marRight w:val="0"/>
      <w:marTop w:val="0"/>
      <w:marBottom w:val="0"/>
      <w:divBdr>
        <w:top w:val="none" w:sz="0" w:space="0" w:color="auto"/>
        <w:left w:val="none" w:sz="0" w:space="0" w:color="auto"/>
        <w:bottom w:val="none" w:sz="0" w:space="0" w:color="auto"/>
        <w:right w:val="none" w:sz="0" w:space="0" w:color="auto"/>
      </w:divBdr>
    </w:div>
    <w:div w:id="1734232997">
      <w:bodyDiv w:val="1"/>
      <w:marLeft w:val="0"/>
      <w:marRight w:val="0"/>
      <w:marTop w:val="0"/>
      <w:marBottom w:val="0"/>
      <w:divBdr>
        <w:top w:val="none" w:sz="0" w:space="0" w:color="auto"/>
        <w:left w:val="none" w:sz="0" w:space="0" w:color="auto"/>
        <w:bottom w:val="none" w:sz="0" w:space="0" w:color="auto"/>
        <w:right w:val="none" w:sz="0" w:space="0" w:color="auto"/>
      </w:divBdr>
    </w:div>
    <w:div w:id="1741099337">
      <w:bodyDiv w:val="1"/>
      <w:marLeft w:val="0"/>
      <w:marRight w:val="0"/>
      <w:marTop w:val="0"/>
      <w:marBottom w:val="0"/>
      <w:divBdr>
        <w:top w:val="none" w:sz="0" w:space="0" w:color="auto"/>
        <w:left w:val="none" w:sz="0" w:space="0" w:color="auto"/>
        <w:bottom w:val="none" w:sz="0" w:space="0" w:color="auto"/>
        <w:right w:val="none" w:sz="0" w:space="0" w:color="auto"/>
      </w:divBdr>
    </w:div>
    <w:div w:id="1749108646">
      <w:bodyDiv w:val="1"/>
      <w:marLeft w:val="0"/>
      <w:marRight w:val="0"/>
      <w:marTop w:val="0"/>
      <w:marBottom w:val="0"/>
      <w:divBdr>
        <w:top w:val="none" w:sz="0" w:space="0" w:color="auto"/>
        <w:left w:val="none" w:sz="0" w:space="0" w:color="auto"/>
        <w:bottom w:val="none" w:sz="0" w:space="0" w:color="auto"/>
        <w:right w:val="none" w:sz="0" w:space="0" w:color="auto"/>
      </w:divBdr>
      <w:divsChild>
        <w:div w:id="486282321">
          <w:marLeft w:val="0"/>
          <w:marRight w:val="0"/>
          <w:marTop w:val="0"/>
          <w:marBottom w:val="0"/>
          <w:divBdr>
            <w:top w:val="none" w:sz="0" w:space="0" w:color="auto"/>
            <w:left w:val="none" w:sz="0" w:space="0" w:color="auto"/>
            <w:bottom w:val="none" w:sz="0" w:space="0" w:color="auto"/>
            <w:right w:val="none" w:sz="0" w:space="0" w:color="auto"/>
          </w:divBdr>
          <w:divsChild>
            <w:div w:id="593321965">
              <w:marLeft w:val="0"/>
              <w:marRight w:val="0"/>
              <w:marTop w:val="0"/>
              <w:marBottom w:val="0"/>
              <w:divBdr>
                <w:top w:val="none" w:sz="0" w:space="0" w:color="auto"/>
                <w:left w:val="none" w:sz="0" w:space="0" w:color="auto"/>
                <w:bottom w:val="none" w:sz="0" w:space="0" w:color="auto"/>
                <w:right w:val="none" w:sz="0" w:space="0" w:color="auto"/>
              </w:divBdr>
              <w:divsChild>
                <w:div w:id="129217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736864">
      <w:bodyDiv w:val="1"/>
      <w:marLeft w:val="0"/>
      <w:marRight w:val="0"/>
      <w:marTop w:val="0"/>
      <w:marBottom w:val="0"/>
      <w:divBdr>
        <w:top w:val="none" w:sz="0" w:space="0" w:color="auto"/>
        <w:left w:val="none" w:sz="0" w:space="0" w:color="auto"/>
        <w:bottom w:val="none" w:sz="0" w:space="0" w:color="auto"/>
        <w:right w:val="none" w:sz="0" w:space="0" w:color="auto"/>
      </w:divBdr>
    </w:div>
    <w:div w:id="1826966934">
      <w:bodyDiv w:val="1"/>
      <w:marLeft w:val="0"/>
      <w:marRight w:val="0"/>
      <w:marTop w:val="0"/>
      <w:marBottom w:val="0"/>
      <w:divBdr>
        <w:top w:val="none" w:sz="0" w:space="0" w:color="auto"/>
        <w:left w:val="none" w:sz="0" w:space="0" w:color="auto"/>
        <w:bottom w:val="none" w:sz="0" w:space="0" w:color="auto"/>
        <w:right w:val="none" w:sz="0" w:space="0" w:color="auto"/>
      </w:divBdr>
    </w:div>
    <w:div w:id="1839690926">
      <w:bodyDiv w:val="1"/>
      <w:marLeft w:val="0"/>
      <w:marRight w:val="0"/>
      <w:marTop w:val="0"/>
      <w:marBottom w:val="0"/>
      <w:divBdr>
        <w:top w:val="none" w:sz="0" w:space="0" w:color="auto"/>
        <w:left w:val="none" w:sz="0" w:space="0" w:color="auto"/>
        <w:bottom w:val="none" w:sz="0" w:space="0" w:color="auto"/>
        <w:right w:val="none" w:sz="0" w:space="0" w:color="auto"/>
      </w:divBdr>
    </w:div>
    <w:div w:id="1842741980">
      <w:bodyDiv w:val="1"/>
      <w:marLeft w:val="0"/>
      <w:marRight w:val="0"/>
      <w:marTop w:val="0"/>
      <w:marBottom w:val="0"/>
      <w:divBdr>
        <w:top w:val="none" w:sz="0" w:space="0" w:color="auto"/>
        <w:left w:val="none" w:sz="0" w:space="0" w:color="auto"/>
        <w:bottom w:val="none" w:sz="0" w:space="0" w:color="auto"/>
        <w:right w:val="none" w:sz="0" w:space="0" w:color="auto"/>
      </w:divBdr>
    </w:div>
    <w:div w:id="1871262252">
      <w:bodyDiv w:val="1"/>
      <w:marLeft w:val="0"/>
      <w:marRight w:val="0"/>
      <w:marTop w:val="0"/>
      <w:marBottom w:val="0"/>
      <w:divBdr>
        <w:top w:val="none" w:sz="0" w:space="0" w:color="auto"/>
        <w:left w:val="none" w:sz="0" w:space="0" w:color="auto"/>
        <w:bottom w:val="none" w:sz="0" w:space="0" w:color="auto"/>
        <w:right w:val="none" w:sz="0" w:space="0" w:color="auto"/>
      </w:divBdr>
    </w:div>
    <w:div w:id="1874610420">
      <w:bodyDiv w:val="1"/>
      <w:marLeft w:val="0"/>
      <w:marRight w:val="0"/>
      <w:marTop w:val="0"/>
      <w:marBottom w:val="0"/>
      <w:divBdr>
        <w:top w:val="none" w:sz="0" w:space="0" w:color="auto"/>
        <w:left w:val="none" w:sz="0" w:space="0" w:color="auto"/>
        <w:bottom w:val="none" w:sz="0" w:space="0" w:color="auto"/>
        <w:right w:val="none" w:sz="0" w:space="0" w:color="auto"/>
      </w:divBdr>
    </w:div>
    <w:div w:id="1936160660">
      <w:bodyDiv w:val="1"/>
      <w:marLeft w:val="0"/>
      <w:marRight w:val="0"/>
      <w:marTop w:val="0"/>
      <w:marBottom w:val="0"/>
      <w:divBdr>
        <w:top w:val="none" w:sz="0" w:space="0" w:color="auto"/>
        <w:left w:val="none" w:sz="0" w:space="0" w:color="auto"/>
        <w:bottom w:val="none" w:sz="0" w:space="0" w:color="auto"/>
        <w:right w:val="none" w:sz="0" w:space="0" w:color="auto"/>
      </w:divBdr>
      <w:divsChild>
        <w:div w:id="989141467">
          <w:marLeft w:val="0"/>
          <w:marRight w:val="0"/>
          <w:marTop w:val="0"/>
          <w:marBottom w:val="0"/>
          <w:divBdr>
            <w:top w:val="none" w:sz="0" w:space="0" w:color="auto"/>
            <w:left w:val="none" w:sz="0" w:space="0" w:color="auto"/>
            <w:bottom w:val="none" w:sz="0" w:space="0" w:color="auto"/>
            <w:right w:val="none" w:sz="0" w:space="0" w:color="auto"/>
          </w:divBdr>
        </w:div>
        <w:div w:id="1159224134">
          <w:marLeft w:val="0"/>
          <w:marRight w:val="0"/>
          <w:marTop w:val="0"/>
          <w:marBottom w:val="0"/>
          <w:divBdr>
            <w:top w:val="none" w:sz="0" w:space="0" w:color="auto"/>
            <w:left w:val="none" w:sz="0" w:space="0" w:color="auto"/>
            <w:bottom w:val="none" w:sz="0" w:space="0" w:color="auto"/>
            <w:right w:val="none" w:sz="0" w:space="0" w:color="auto"/>
          </w:divBdr>
        </w:div>
      </w:divsChild>
    </w:div>
    <w:div w:id="1968047907">
      <w:bodyDiv w:val="1"/>
      <w:marLeft w:val="0"/>
      <w:marRight w:val="0"/>
      <w:marTop w:val="0"/>
      <w:marBottom w:val="0"/>
      <w:divBdr>
        <w:top w:val="none" w:sz="0" w:space="0" w:color="auto"/>
        <w:left w:val="none" w:sz="0" w:space="0" w:color="auto"/>
        <w:bottom w:val="none" w:sz="0" w:space="0" w:color="auto"/>
        <w:right w:val="none" w:sz="0" w:space="0" w:color="auto"/>
      </w:divBdr>
    </w:div>
    <w:div w:id="1987977890">
      <w:bodyDiv w:val="1"/>
      <w:marLeft w:val="0"/>
      <w:marRight w:val="0"/>
      <w:marTop w:val="0"/>
      <w:marBottom w:val="0"/>
      <w:divBdr>
        <w:top w:val="none" w:sz="0" w:space="0" w:color="auto"/>
        <w:left w:val="none" w:sz="0" w:space="0" w:color="auto"/>
        <w:bottom w:val="none" w:sz="0" w:space="0" w:color="auto"/>
        <w:right w:val="none" w:sz="0" w:space="0" w:color="auto"/>
      </w:divBdr>
      <w:divsChild>
        <w:div w:id="236793422">
          <w:marLeft w:val="0"/>
          <w:marRight w:val="0"/>
          <w:marTop w:val="0"/>
          <w:marBottom w:val="0"/>
          <w:divBdr>
            <w:top w:val="none" w:sz="0" w:space="0" w:color="auto"/>
            <w:left w:val="none" w:sz="0" w:space="0" w:color="auto"/>
            <w:bottom w:val="none" w:sz="0" w:space="0" w:color="auto"/>
            <w:right w:val="none" w:sz="0" w:space="0" w:color="auto"/>
          </w:divBdr>
          <w:divsChild>
            <w:div w:id="158834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937353">
      <w:bodyDiv w:val="1"/>
      <w:marLeft w:val="0"/>
      <w:marRight w:val="0"/>
      <w:marTop w:val="0"/>
      <w:marBottom w:val="0"/>
      <w:divBdr>
        <w:top w:val="none" w:sz="0" w:space="0" w:color="auto"/>
        <w:left w:val="none" w:sz="0" w:space="0" w:color="auto"/>
        <w:bottom w:val="none" w:sz="0" w:space="0" w:color="auto"/>
        <w:right w:val="none" w:sz="0" w:space="0" w:color="auto"/>
      </w:divBdr>
      <w:divsChild>
        <w:div w:id="215287251">
          <w:marLeft w:val="0"/>
          <w:marRight w:val="0"/>
          <w:marTop w:val="0"/>
          <w:marBottom w:val="0"/>
          <w:divBdr>
            <w:top w:val="none" w:sz="0" w:space="0" w:color="auto"/>
            <w:left w:val="none" w:sz="0" w:space="0" w:color="auto"/>
            <w:bottom w:val="none" w:sz="0" w:space="0" w:color="auto"/>
            <w:right w:val="none" w:sz="0" w:space="0" w:color="auto"/>
          </w:divBdr>
        </w:div>
        <w:div w:id="1029799541">
          <w:marLeft w:val="0"/>
          <w:marRight w:val="0"/>
          <w:marTop w:val="0"/>
          <w:marBottom w:val="0"/>
          <w:divBdr>
            <w:top w:val="none" w:sz="0" w:space="0" w:color="auto"/>
            <w:left w:val="none" w:sz="0" w:space="0" w:color="auto"/>
            <w:bottom w:val="none" w:sz="0" w:space="0" w:color="auto"/>
            <w:right w:val="none" w:sz="0" w:space="0" w:color="auto"/>
          </w:divBdr>
        </w:div>
        <w:div w:id="1055858565">
          <w:marLeft w:val="0"/>
          <w:marRight w:val="0"/>
          <w:marTop w:val="0"/>
          <w:marBottom w:val="0"/>
          <w:divBdr>
            <w:top w:val="none" w:sz="0" w:space="0" w:color="auto"/>
            <w:left w:val="none" w:sz="0" w:space="0" w:color="auto"/>
            <w:bottom w:val="none" w:sz="0" w:space="0" w:color="auto"/>
            <w:right w:val="none" w:sz="0" w:space="0" w:color="auto"/>
          </w:divBdr>
        </w:div>
        <w:div w:id="1478187019">
          <w:marLeft w:val="0"/>
          <w:marRight w:val="0"/>
          <w:marTop w:val="0"/>
          <w:marBottom w:val="0"/>
          <w:divBdr>
            <w:top w:val="none" w:sz="0" w:space="0" w:color="auto"/>
            <w:left w:val="none" w:sz="0" w:space="0" w:color="auto"/>
            <w:bottom w:val="none" w:sz="0" w:space="0" w:color="auto"/>
            <w:right w:val="none" w:sz="0" w:space="0" w:color="auto"/>
          </w:divBdr>
        </w:div>
        <w:div w:id="1800801898">
          <w:marLeft w:val="0"/>
          <w:marRight w:val="0"/>
          <w:marTop w:val="0"/>
          <w:marBottom w:val="0"/>
          <w:divBdr>
            <w:top w:val="none" w:sz="0" w:space="0" w:color="auto"/>
            <w:left w:val="none" w:sz="0" w:space="0" w:color="auto"/>
            <w:bottom w:val="none" w:sz="0" w:space="0" w:color="auto"/>
            <w:right w:val="none" w:sz="0" w:space="0" w:color="auto"/>
          </w:divBdr>
        </w:div>
      </w:divsChild>
    </w:div>
    <w:div w:id="2009363696">
      <w:bodyDiv w:val="1"/>
      <w:marLeft w:val="0"/>
      <w:marRight w:val="0"/>
      <w:marTop w:val="0"/>
      <w:marBottom w:val="0"/>
      <w:divBdr>
        <w:top w:val="none" w:sz="0" w:space="0" w:color="auto"/>
        <w:left w:val="none" w:sz="0" w:space="0" w:color="auto"/>
        <w:bottom w:val="none" w:sz="0" w:space="0" w:color="auto"/>
        <w:right w:val="none" w:sz="0" w:space="0" w:color="auto"/>
      </w:divBdr>
    </w:div>
    <w:div w:id="2064938397">
      <w:bodyDiv w:val="1"/>
      <w:marLeft w:val="0"/>
      <w:marRight w:val="0"/>
      <w:marTop w:val="0"/>
      <w:marBottom w:val="0"/>
      <w:divBdr>
        <w:top w:val="none" w:sz="0" w:space="0" w:color="auto"/>
        <w:left w:val="none" w:sz="0" w:space="0" w:color="auto"/>
        <w:bottom w:val="none" w:sz="0" w:space="0" w:color="auto"/>
        <w:right w:val="none" w:sz="0" w:space="0" w:color="auto"/>
      </w:divBdr>
    </w:div>
    <w:div w:id="2065911090">
      <w:bodyDiv w:val="1"/>
      <w:marLeft w:val="0"/>
      <w:marRight w:val="0"/>
      <w:marTop w:val="0"/>
      <w:marBottom w:val="0"/>
      <w:divBdr>
        <w:top w:val="none" w:sz="0" w:space="0" w:color="auto"/>
        <w:left w:val="none" w:sz="0" w:space="0" w:color="auto"/>
        <w:bottom w:val="none" w:sz="0" w:space="0" w:color="auto"/>
        <w:right w:val="none" w:sz="0" w:space="0" w:color="auto"/>
      </w:divBdr>
      <w:divsChild>
        <w:div w:id="226185358">
          <w:marLeft w:val="0"/>
          <w:marRight w:val="0"/>
          <w:marTop w:val="0"/>
          <w:marBottom w:val="0"/>
          <w:divBdr>
            <w:top w:val="none" w:sz="0" w:space="0" w:color="auto"/>
            <w:left w:val="none" w:sz="0" w:space="0" w:color="auto"/>
            <w:bottom w:val="none" w:sz="0" w:space="0" w:color="auto"/>
            <w:right w:val="none" w:sz="0" w:space="0" w:color="auto"/>
          </w:divBdr>
          <w:divsChild>
            <w:div w:id="2031178291">
              <w:marLeft w:val="0"/>
              <w:marRight w:val="0"/>
              <w:marTop w:val="0"/>
              <w:marBottom w:val="0"/>
              <w:divBdr>
                <w:top w:val="none" w:sz="0" w:space="0" w:color="auto"/>
                <w:left w:val="none" w:sz="0" w:space="0" w:color="auto"/>
                <w:bottom w:val="none" w:sz="0" w:space="0" w:color="auto"/>
                <w:right w:val="none" w:sz="0" w:space="0" w:color="auto"/>
              </w:divBdr>
              <w:divsChild>
                <w:div w:id="173658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67952">
          <w:marLeft w:val="0"/>
          <w:marRight w:val="0"/>
          <w:marTop w:val="0"/>
          <w:marBottom w:val="0"/>
          <w:divBdr>
            <w:top w:val="none" w:sz="0" w:space="0" w:color="auto"/>
            <w:left w:val="none" w:sz="0" w:space="0" w:color="auto"/>
            <w:bottom w:val="none" w:sz="0" w:space="0" w:color="auto"/>
            <w:right w:val="none" w:sz="0" w:space="0" w:color="auto"/>
          </w:divBdr>
          <w:divsChild>
            <w:div w:id="1155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94681">
      <w:bodyDiv w:val="1"/>
      <w:marLeft w:val="0"/>
      <w:marRight w:val="0"/>
      <w:marTop w:val="0"/>
      <w:marBottom w:val="0"/>
      <w:divBdr>
        <w:top w:val="none" w:sz="0" w:space="0" w:color="auto"/>
        <w:left w:val="none" w:sz="0" w:space="0" w:color="auto"/>
        <w:bottom w:val="none" w:sz="0" w:space="0" w:color="auto"/>
        <w:right w:val="none" w:sz="0" w:space="0" w:color="auto"/>
      </w:divBdr>
    </w:div>
    <w:div w:id="2070959186">
      <w:bodyDiv w:val="1"/>
      <w:marLeft w:val="0"/>
      <w:marRight w:val="0"/>
      <w:marTop w:val="0"/>
      <w:marBottom w:val="0"/>
      <w:divBdr>
        <w:top w:val="none" w:sz="0" w:space="0" w:color="auto"/>
        <w:left w:val="none" w:sz="0" w:space="0" w:color="auto"/>
        <w:bottom w:val="none" w:sz="0" w:space="0" w:color="auto"/>
        <w:right w:val="none" w:sz="0" w:space="0" w:color="auto"/>
      </w:divBdr>
    </w:div>
    <w:div w:id="2084832215">
      <w:bodyDiv w:val="1"/>
      <w:marLeft w:val="0"/>
      <w:marRight w:val="0"/>
      <w:marTop w:val="0"/>
      <w:marBottom w:val="0"/>
      <w:divBdr>
        <w:top w:val="none" w:sz="0" w:space="0" w:color="auto"/>
        <w:left w:val="none" w:sz="0" w:space="0" w:color="auto"/>
        <w:bottom w:val="none" w:sz="0" w:space="0" w:color="auto"/>
        <w:right w:val="none" w:sz="0" w:space="0" w:color="auto"/>
      </w:divBdr>
    </w:div>
    <w:div w:id="2084835858">
      <w:bodyDiv w:val="1"/>
      <w:marLeft w:val="0"/>
      <w:marRight w:val="0"/>
      <w:marTop w:val="0"/>
      <w:marBottom w:val="0"/>
      <w:divBdr>
        <w:top w:val="none" w:sz="0" w:space="0" w:color="auto"/>
        <w:left w:val="none" w:sz="0" w:space="0" w:color="auto"/>
        <w:bottom w:val="none" w:sz="0" w:space="0" w:color="auto"/>
        <w:right w:val="none" w:sz="0" w:space="0" w:color="auto"/>
      </w:divBdr>
    </w:div>
    <w:div w:id="2086031211">
      <w:bodyDiv w:val="1"/>
      <w:marLeft w:val="0"/>
      <w:marRight w:val="0"/>
      <w:marTop w:val="0"/>
      <w:marBottom w:val="0"/>
      <w:divBdr>
        <w:top w:val="none" w:sz="0" w:space="0" w:color="auto"/>
        <w:left w:val="none" w:sz="0" w:space="0" w:color="auto"/>
        <w:bottom w:val="none" w:sz="0" w:space="0" w:color="auto"/>
        <w:right w:val="none" w:sz="0" w:space="0" w:color="auto"/>
      </w:divBdr>
      <w:divsChild>
        <w:div w:id="249168262">
          <w:marLeft w:val="0"/>
          <w:marRight w:val="0"/>
          <w:marTop w:val="0"/>
          <w:marBottom w:val="0"/>
          <w:divBdr>
            <w:top w:val="none" w:sz="0" w:space="0" w:color="auto"/>
            <w:left w:val="none" w:sz="0" w:space="0" w:color="auto"/>
            <w:bottom w:val="none" w:sz="0" w:space="0" w:color="auto"/>
            <w:right w:val="none" w:sz="0" w:space="0" w:color="auto"/>
          </w:divBdr>
        </w:div>
        <w:div w:id="318265012">
          <w:marLeft w:val="0"/>
          <w:marRight w:val="0"/>
          <w:marTop w:val="0"/>
          <w:marBottom w:val="0"/>
          <w:divBdr>
            <w:top w:val="none" w:sz="0" w:space="0" w:color="auto"/>
            <w:left w:val="none" w:sz="0" w:space="0" w:color="auto"/>
            <w:bottom w:val="none" w:sz="0" w:space="0" w:color="auto"/>
            <w:right w:val="none" w:sz="0" w:space="0" w:color="auto"/>
          </w:divBdr>
        </w:div>
        <w:div w:id="355348427">
          <w:marLeft w:val="0"/>
          <w:marRight w:val="0"/>
          <w:marTop w:val="0"/>
          <w:marBottom w:val="0"/>
          <w:divBdr>
            <w:top w:val="none" w:sz="0" w:space="0" w:color="auto"/>
            <w:left w:val="none" w:sz="0" w:space="0" w:color="auto"/>
            <w:bottom w:val="none" w:sz="0" w:space="0" w:color="auto"/>
            <w:right w:val="none" w:sz="0" w:space="0" w:color="auto"/>
          </w:divBdr>
        </w:div>
        <w:div w:id="1123767097">
          <w:marLeft w:val="0"/>
          <w:marRight w:val="0"/>
          <w:marTop w:val="0"/>
          <w:marBottom w:val="0"/>
          <w:divBdr>
            <w:top w:val="none" w:sz="0" w:space="0" w:color="auto"/>
            <w:left w:val="none" w:sz="0" w:space="0" w:color="auto"/>
            <w:bottom w:val="none" w:sz="0" w:space="0" w:color="auto"/>
            <w:right w:val="none" w:sz="0" w:space="0" w:color="auto"/>
          </w:divBdr>
        </w:div>
        <w:div w:id="1133905976">
          <w:marLeft w:val="0"/>
          <w:marRight w:val="0"/>
          <w:marTop w:val="0"/>
          <w:marBottom w:val="0"/>
          <w:divBdr>
            <w:top w:val="none" w:sz="0" w:space="0" w:color="auto"/>
            <w:left w:val="none" w:sz="0" w:space="0" w:color="auto"/>
            <w:bottom w:val="none" w:sz="0" w:space="0" w:color="auto"/>
            <w:right w:val="none" w:sz="0" w:space="0" w:color="auto"/>
          </w:divBdr>
        </w:div>
        <w:div w:id="1212308763">
          <w:marLeft w:val="0"/>
          <w:marRight w:val="0"/>
          <w:marTop w:val="0"/>
          <w:marBottom w:val="0"/>
          <w:divBdr>
            <w:top w:val="none" w:sz="0" w:space="0" w:color="auto"/>
            <w:left w:val="none" w:sz="0" w:space="0" w:color="auto"/>
            <w:bottom w:val="none" w:sz="0" w:space="0" w:color="auto"/>
            <w:right w:val="none" w:sz="0" w:space="0" w:color="auto"/>
          </w:divBdr>
        </w:div>
        <w:div w:id="1333025753">
          <w:marLeft w:val="0"/>
          <w:marRight w:val="0"/>
          <w:marTop w:val="0"/>
          <w:marBottom w:val="0"/>
          <w:divBdr>
            <w:top w:val="none" w:sz="0" w:space="0" w:color="auto"/>
            <w:left w:val="none" w:sz="0" w:space="0" w:color="auto"/>
            <w:bottom w:val="none" w:sz="0" w:space="0" w:color="auto"/>
            <w:right w:val="none" w:sz="0" w:space="0" w:color="auto"/>
          </w:divBdr>
        </w:div>
        <w:div w:id="1793816762">
          <w:marLeft w:val="0"/>
          <w:marRight w:val="0"/>
          <w:marTop w:val="0"/>
          <w:marBottom w:val="0"/>
          <w:divBdr>
            <w:top w:val="none" w:sz="0" w:space="0" w:color="auto"/>
            <w:left w:val="none" w:sz="0" w:space="0" w:color="auto"/>
            <w:bottom w:val="none" w:sz="0" w:space="0" w:color="auto"/>
            <w:right w:val="none" w:sz="0" w:space="0" w:color="auto"/>
          </w:divBdr>
        </w:div>
        <w:div w:id="1948654282">
          <w:marLeft w:val="0"/>
          <w:marRight w:val="0"/>
          <w:marTop w:val="0"/>
          <w:marBottom w:val="0"/>
          <w:divBdr>
            <w:top w:val="none" w:sz="0" w:space="0" w:color="auto"/>
            <w:left w:val="none" w:sz="0" w:space="0" w:color="auto"/>
            <w:bottom w:val="none" w:sz="0" w:space="0" w:color="auto"/>
            <w:right w:val="none" w:sz="0" w:space="0" w:color="auto"/>
          </w:divBdr>
        </w:div>
        <w:div w:id="2054503378">
          <w:marLeft w:val="0"/>
          <w:marRight w:val="0"/>
          <w:marTop w:val="0"/>
          <w:marBottom w:val="0"/>
          <w:divBdr>
            <w:top w:val="none" w:sz="0" w:space="0" w:color="auto"/>
            <w:left w:val="none" w:sz="0" w:space="0" w:color="auto"/>
            <w:bottom w:val="none" w:sz="0" w:space="0" w:color="auto"/>
            <w:right w:val="none" w:sz="0" w:space="0" w:color="auto"/>
          </w:divBdr>
        </w:div>
      </w:divsChild>
    </w:div>
    <w:div w:id="2089186604">
      <w:bodyDiv w:val="1"/>
      <w:marLeft w:val="0"/>
      <w:marRight w:val="0"/>
      <w:marTop w:val="0"/>
      <w:marBottom w:val="0"/>
      <w:divBdr>
        <w:top w:val="none" w:sz="0" w:space="0" w:color="auto"/>
        <w:left w:val="none" w:sz="0" w:space="0" w:color="auto"/>
        <w:bottom w:val="none" w:sz="0" w:space="0" w:color="auto"/>
        <w:right w:val="none" w:sz="0" w:space="0" w:color="auto"/>
      </w:divBdr>
    </w:div>
    <w:div w:id="2116246523">
      <w:bodyDiv w:val="1"/>
      <w:marLeft w:val="0"/>
      <w:marRight w:val="0"/>
      <w:marTop w:val="0"/>
      <w:marBottom w:val="0"/>
      <w:divBdr>
        <w:top w:val="none" w:sz="0" w:space="0" w:color="auto"/>
        <w:left w:val="none" w:sz="0" w:space="0" w:color="auto"/>
        <w:bottom w:val="none" w:sz="0" w:space="0" w:color="auto"/>
        <w:right w:val="none" w:sz="0" w:space="0" w:color="auto"/>
      </w:divBdr>
    </w:div>
    <w:div w:id="21366365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ytautas.kaminskas@jonava.lt" TargetMode="External"/><Relationship Id="rId18" Type="http://schemas.openxmlformats.org/officeDocument/2006/relationships/image" Target="media/image4.png"/><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yperlink" Target="mailto:vytautas.kaminskas@jonava.lt" TargetMode="External"/><Relationship Id="rId17" Type="http://schemas.openxmlformats.org/officeDocument/2006/relationships/image" Target="media/image3.png"/><Relationship Id="rId25" Type="http://schemas.openxmlformats.org/officeDocument/2006/relationships/footer" Target="footer1.xml"/><Relationship Id="rId33"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ssc@sam.lt" TargetMode="External"/><Relationship Id="rId24" Type="http://schemas.openxmlformats.org/officeDocument/2006/relationships/header" Target="header4.xml"/><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eader" Target="header3.xml"/><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hyperlink" Target="mailto:rsc@Trsc.lt" TargetMode="External"/><Relationship Id="rId19" Type="http://schemas.openxmlformats.org/officeDocument/2006/relationships/image" Target="media/image5.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info@jonavosgreitoji.lt" TargetMode="External"/><Relationship Id="rId22" Type="http://schemas.openxmlformats.org/officeDocument/2006/relationships/image" Target="media/image8.png"/><Relationship Id="rId27" Type="http://schemas.openxmlformats.org/officeDocument/2006/relationships/image" Target="media/image10.emf"/><Relationship Id="rId30" Type="http://schemas.openxmlformats.org/officeDocument/2006/relationships/image" Target="media/image13.jpeg"/><Relationship Id="rId35" Type="http://schemas.openxmlformats.org/officeDocument/2006/relationships/fontTable" Target="fontTable.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ulius\Desktop\Sablonas.dotx"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672766-1625-4021-BAED-612D934B1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Sablonas</Template>
  <TotalTime>4270</TotalTime>
  <Pages>1</Pages>
  <Words>13572</Words>
  <Characters>77364</Characters>
  <Application>Microsoft Office Word</Application>
  <DocSecurity>0</DocSecurity>
  <Lines>644</Lines>
  <Paragraphs>181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CS</Company>
  <LinksUpToDate>false</LinksUpToDate>
  <CharactersWithSpaces>90755</CharactersWithSpaces>
  <SharedDoc>false</SharedDoc>
  <HLinks>
    <vt:vector size="96" baseType="variant">
      <vt:variant>
        <vt:i4>6553676</vt:i4>
      </vt:variant>
      <vt:variant>
        <vt:i4>24</vt:i4>
      </vt:variant>
      <vt:variant>
        <vt:i4>0</vt:i4>
      </vt:variant>
      <vt:variant>
        <vt:i4>5</vt:i4>
      </vt:variant>
      <vt:variant>
        <vt:lpwstr>mailto:info@radsiluma.lt</vt:lpwstr>
      </vt:variant>
      <vt:variant>
        <vt:lpwstr/>
      </vt:variant>
      <vt:variant>
        <vt:i4>3473412</vt:i4>
      </vt:variant>
      <vt:variant>
        <vt:i4>21</vt:i4>
      </vt:variant>
      <vt:variant>
        <vt:i4>0</vt:i4>
      </vt:variant>
      <vt:variant>
        <vt:i4>5</vt:i4>
      </vt:variant>
      <vt:variant>
        <vt:lpwstr>mailto:radviliskis.rpk.bd@policija.lt</vt:lpwstr>
      </vt:variant>
      <vt:variant>
        <vt:lpwstr/>
      </vt:variant>
      <vt:variant>
        <vt:i4>1572991</vt:i4>
      </vt:variant>
      <vt:variant>
        <vt:i4>18</vt:i4>
      </vt:variant>
      <vt:variant>
        <vt:i4>0</vt:i4>
      </vt:variant>
      <vt:variant>
        <vt:i4>5</vt:i4>
      </vt:variant>
      <vt:variant>
        <vt:lpwstr>mailto:jonas.monkus@radviliskis.lt</vt:lpwstr>
      </vt:variant>
      <vt:variant>
        <vt:lpwstr/>
      </vt:variant>
      <vt:variant>
        <vt:i4>7864331</vt:i4>
      </vt:variant>
      <vt:variant>
        <vt:i4>15</vt:i4>
      </vt:variant>
      <vt:variant>
        <vt:i4>0</vt:i4>
      </vt:variant>
      <vt:variant>
        <vt:i4>5</vt:i4>
      </vt:variant>
      <vt:variant>
        <vt:lpwstr>mailto:genovaite.juodeikiene@radviliskis.lt</vt:lpwstr>
      </vt:variant>
      <vt:variant>
        <vt:lpwstr/>
      </vt:variant>
      <vt:variant>
        <vt:i4>1769523</vt:i4>
      </vt:variant>
      <vt:variant>
        <vt:i4>12</vt:i4>
      </vt:variant>
      <vt:variant>
        <vt:i4>0</vt:i4>
      </vt:variant>
      <vt:variant>
        <vt:i4>5</vt:i4>
      </vt:variant>
      <vt:variant>
        <vt:lpwstr>http://www.radviliskis.lt/index2.php?option=com_content&amp;task=emailform&amp;id=140&amp;itemid=53</vt:lpwstr>
      </vt:variant>
      <vt:variant>
        <vt:lpwstr/>
      </vt:variant>
      <vt:variant>
        <vt:i4>5898360</vt:i4>
      </vt:variant>
      <vt:variant>
        <vt:i4>9</vt:i4>
      </vt:variant>
      <vt:variant>
        <vt:i4>0</vt:i4>
      </vt:variant>
      <vt:variant>
        <vt:i4>5</vt:i4>
      </vt:variant>
      <vt:variant>
        <vt:lpwstr>http://www.radviliskis.lt/index2.php?option=com_content&amp;task=view&amp;id=140&amp;pop=1&amp;page=0&amp;Itemid=53</vt:lpwstr>
      </vt:variant>
      <vt:variant>
        <vt:lpwstr/>
      </vt:variant>
      <vt:variant>
        <vt:i4>196729</vt:i4>
      </vt:variant>
      <vt:variant>
        <vt:i4>6</vt:i4>
      </vt:variant>
      <vt:variant>
        <vt:i4>0</vt:i4>
      </vt:variant>
      <vt:variant>
        <vt:i4>5</vt:i4>
      </vt:variant>
      <vt:variant>
        <vt:lpwstr>mailto:jolanta.margaitiene@radviliskis.lt</vt:lpwstr>
      </vt:variant>
      <vt:variant>
        <vt:lpwstr/>
      </vt:variant>
      <vt:variant>
        <vt:i4>7143503</vt:i4>
      </vt:variant>
      <vt:variant>
        <vt:i4>3</vt:i4>
      </vt:variant>
      <vt:variant>
        <vt:i4>0</vt:i4>
      </vt:variant>
      <vt:variant>
        <vt:i4>5</vt:i4>
      </vt:variant>
      <vt:variant>
        <vt:lpwstr>mailto:zzvaigzduteld@gmail.com</vt:lpwstr>
      </vt:variant>
      <vt:variant>
        <vt:lpwstr/>
      </vt:variant>
      <vt:variant>
        <vt:i4>7143503</vt:i4>
      </vt:variant>
      <vt:variant>
        <vt:i4>0</vt:i4>
      </vt:variant>
      <vt:variant>
        <vt:i4>0</vt:i4>
      </vt:variant>
      <vt:variant>
        <vt:i4>5</vt:i4>
      </vt:variant>
      <vt:variant>
        <vt:lpwstr>mailto:zzvaigzduteld@gmail.com</vt:lpwstr>
      </vt:variant>
      <vt:variant>
        <vt:lpwstr/>
      </vt:variant>
      <vt:variant>
        <vt:i4>3473412</vt:i4>
      </vt:variant>
      <vt:variant>
        <vt:i4>12</vt:i4>
      </vt:variant>
      <vt:variant>
        <vt:i4>0</vt:i4>
      </vt:variant>
      <vt:variant>
        <vt:i4>5</vt:i4>
      </vt:variant>
      <vt:variant>
        <vt:lpwstr>mailto:radviliskis.rpk.bd@policija.lt</vt:lpwstr>
      </vt:variant>
      <vt:variant>
        <vt:lpwstr/>
      </vt:variant>
      <vt:variant>
        <vt:i4>7143503</vt:i4>
      </vt:variant>
      <vt:variant>
        <vt:i4>9</vt:i4>
      </vt:variant>
      <vt:variant>
        <vt:i4>0</vt:i4>
      </vt:variant>
      <vt:variant>
        <vt:i4>5</vt:i4>
      </vt:variant>
      <vt:variant>
        <vt:lpwstr>mailto:zzvaigzduteld@gmail.com</vt:lpwstr>
      </vt:variant>
      <vt:variant>
        <vt:lpwstr/>
      </vt:variant>
      <vt:variant>
        <vt:i4>1572991</vt:i4>
      </vt:variant>
      <vt:variant>
        <vt:i4>6</vt:i4>
      </vt:variant>
      <vt:variant>
        <vt:i4>0</vt:i4>
      </vt:variant>
      <vt:variant>
        <vt:i4>5</vt:i4>
      </vt:variant>
      <vt:variant>
        <vt:lpwstr>mailto:jonas.monkus@radviliskis.lt</vt:lpwstr>
      </vt:variant>
      <vt:variant>
        <vt:lpwstr/>
      </vt:variant>
      <vt:variant>
        <vt:i4>852085</vt:i4>
      </vt:variant>
      <vt:variant>
        <vt:i4>3</vt:i4>
      </vt:variant>
      <vt:variant>
        <vt:i4>0</vt:i4>
      </vt:variant>
      <vt:variant>
        <vt:i4>5</vt:i4>
      </vt:variant>
      <vt:variant>
        <vt:lpwstr>mailto:siauliai.ovs@vpgt.lt</vt:lpwstr>
      </vt:variant>
      <vt:variant>
        <vt:lpwstr/>
      </vt:variant>
      <vt:variant>
        <vt:i4>8192013</vt:i4>
      </vt:variant>
      <vt:variant>
        <vt:i4>0</vt:i4>
      </vt:variant>
      <vt:variant>
        <vt:i4>0</vt:i4>
      </vt:variant>
      <vt:variant>
        <vt:i4>5</vt:i4>
      </vt:variant>
      <vt:variant>
        <vt:lpwstr>mailto:siauliai.stabas@vpgt.lt</vt:lpwstr>
      </vt:variant>
      <vt:variant>
        <vt:lpwstr/>
      </vt:variant>
      <vt:variant>
        <vt:i4>5898360</vt:i4>
      </vt:variant>
      <vt:variant>
        <vt:i4>173280</vt:i4>
      </vt:variant>
      <vt:variant>
        <vt:i4>1026</vt:i4>
      </vt:variant>
      <vt:variant>
        <vt:i4>4</vt:i4>
      </vt:variant>
      <vt:variant>
        <vt:lpwstr>http://www.radviliskis.lt/index2.php?option=com_content&amp;task=view&amp;id=140&amp;pop=1&amp;page=0&amp;Itemid=53</vt:lpwstr>
      </vt:variant>
      <vt:variant>
        <vt:lpwstr/>
      </vt:variant>
      <vt:variant>
        <vt:i4>1769523</vt:i4>
      </vt:variant>
      <vt:variant>
        <vt:i4>173558</vt:i4>
      </vt:variant>
      <vt:variant>
        <vt:i4>1027</vt:i4>
      </vt:variant>
      <vt:variant>
        <vt:i4>4</vt:i4>
      </vt:variant>
      <vt:variant>
        <vt:lpwstr>http://www.radviliskis.lt/index2.php?option=com_content&amp;task=emailform&amp;id=140&amp;itemid=53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Saulius</dc:creator>
  <cp:keywords/>
  <dc:description/>
  <cp:lastModifiedBy>Tester</cp:lastModifiedBy>
  <cp:revision>106</cp:revision>
  <cp:lastPrinted>2022-12-20T13:23:00Z</cp:lastPrinted>
  <dcterms:created xsi:type="dcterms:W3CDTF">2016-05-11T11:44:00Z</dcterms:created>
  <dcterms:modified xsi:type="dcterms:W3CDTF">2022-12-20T13:30:00Z</dcterms:modified>
</cp:coreProperties>
</file>